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C5B2E" w14:textId="77777777" w:rsidR="00FF04D9" w:rsidRPr="00D51EFA" w:rsidRDefault="00FF04D9">
      <w:pPr>
        <w:rPr>
          <w:rFonts w:ascii="Times New Roman" w:hAnsi="Times New Roman" w:cs="Times New Roman"/>
        </w:rPr>
      </w:pP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25"/>
        <w:gridCol w:w="2332"/>
        <w:gridCol w:w="2698"/>
        <w:gridCol w:w="2532"/>
      </w:tblGrid>
      <w:tr w:rsidR="004A24AC" w:rsidRPr="00D51EFA" w14:paraId="1B436988" w14:textId="77777777" w:rsidTr="00EB4A27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11102D98" w14:textId="3EE9AB47" w:rsidR="004A24AC" w:rsidRPr="00D51EFA" w:rsidRDefault="004A24AC" w:rsidP="00D623E4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>Period : 16</w:t>
            </w:r>
          </w:p>
          <w:p w14:paraId="117DD4B1" w14:textId="6DF2A77C" w:rsidR="004A24AC" w:rsidRPr="00D51EFA" w:rsidRDefault="004A24AC" w:rsidP="00D623E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82304" behindDoc="0" locked="0" layoutInCell="1" allowOverlap="1" wp14:anchorId="0D5CF5F8" wp14:editId="0B2DC87D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8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81280" behindDoc="0" locked="0" layoutInCell="1" allowOverlap="1" wp14:anchorId="0513172C" wp14:editId="76710A25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2355524F" w14:textId="592D6C2D" w:rsidR="004A24AC" w:rsidRPr="00D51EFA" w:rsidRDefault="004A24AC" w:rsidP="00D623E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1: Getting started - It’s great to see you again!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28-29</w:t>
            </w:r>
          </w:p>
        </w:tc>
      </w:tr>
      <w:tr w:rsidR="004A24AC" w:rsidRPr="00D51EFA" w14:paraId="2E59E69A" w14:textId="77777777" w:rsidTr="00AF7A98">
        <w:tc>
          <w:tcPr>
            <w:tcW w:w="2325" w:type="dxa"/>
            <w:tcBorders>
              <w:bottom w:val="dotted" w:sz="4" w:space="0" w:color="auto"/>
            </w:tcBorders>
            <w:vAlign w:val="center"/>
          </w:tcPr>
          <w:p w14:paraId="04344F2A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332" w:type="dxa"/>
            <w:tcBorders>
              <w:bottom w:val="dotted" w:sz="4" w:space="0" w:color="auto"/>
            </w:tcBorders>
            <w:vAlign w:val="center"/>
          </w:tcPr>
          <w:p w14:paraId="3DB77014" w14:textId="4DF72A1C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698" w:type="dxa"/>
            <w:tcBorders>
              <w:bottom w:val="dotted" w:sz="4" w:space="0" w:color="auto"/>
            </w:tcBorders>
            <w:vAlign w:val="center"/>
          </w:tcPr>
          <w:p w14:paraId="65CDC00B" w14:textId="6AE3BC30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32" w:type="dxa"/>
            <w:tcBorders>
              <w:bottom w:val="dotted" w:sz="4" w:space="0" w:color="auto"/>
            </w:tcBorders>
            <w:vAlign w:val="center"/>
          </w:tcPr>
          <w:p w14:paraId="214D5245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3879811B" w14:textId="77777777" w:rsidTr="00AF7A98">
        <w:tc>
          <w:tcPr>
            <w:tcW w:w="23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F06B00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3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41282C" w14:textId="2D1B01B5" w:rsidR="004A24AC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6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45BCAA" w14:textId="415385CF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11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/10/2023</w:t>
            </w:r>
          </w:p>
        </w:tc>
        <w:tc>
          <w:tcPr>
            <w:tcW w:w="25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637B2F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568A56C" w14:textId="77777777" w:rsidR="0071489E" w:rsidRPr="00D51EFA" w:rsidRDefault="0071489E" w:rsidP="00D623E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2D5B029B" w14:textId="77777777" w:rsidR="001A7B48" w:rsidRPr="00D51EFA" w:rsidRDefault="001A7B48" w:rsidP="00D623E4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641C56F8" w14:textId="77777777" w:rsidR="001A7B48" w:rsidRPr="00D51EFA" w:rsidRDefault="001A7B48" w:rsidP="00D623E4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bookmarkStart w:id="0" w:name="bookmark1"/>
      <w:bookmarkStart w:id="1" w:name="bookmark9"/>
      <w:bookmarkEnd w:id="0"/>
      <w:bookmarkEnd w:id="1"/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- Gain an overview about the topic Teenagers</w:t>
      </w:r>
    </w:p>
    <w:p w14:paraId="4FE21C77" w14:textId="4D9492E4" w:rsidR="001A7B48" w:rsidRPr="00D51EFA" w:rsidRDefault="001A7B48" w:rsidP="00D623E4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- Gain vocabulary to talk about teenagers.</w:t>
      </w:r>
    </w:p>
    <w:p w14:paraId="26D9AB12" w14:textId="1D7C980E" w:rsidR="001A7B48" w:rsidRPr="00D51EFA" w:rsidRDefault="001A7B48" w:rsidP="00D623E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  <w:bookmarkStart w:id="2" w:name="bookmark10"/>
      <w:bookmarkEnd w:id="2"/>
    </w:p>
    <w:p w14:paraId="0784A563" w14:textId="5EDBCBBC" w:rsidR="001A7B48" w:rsidRPr="00D51EFA" w:rsidRDefault="001A7B48" w:rsidP="00D623E4">
      <w:pPr>
        <w:widowControl/>
        <w:autoSpaceDE/>
        <w:autoSpaceDN/>
        <w:ind w:left="227" w:hanging="22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sz w:val="26"/>
          <w:szCs w:val="26"/>
        </w:rPr>
        <w:t>forum (n)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6"/>
          <w:szCs w:val="26"/>
        </w:rPr>
        <w:t>stress (n)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6"/>
          <w:szCs w:val="26"/>
        </w:rPr>
        <w:t>stressful (adj)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6"/>
          <w:szCs w:val="26"/>
        </w:rPr>
        <w:t>pressure (n)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6"/>
          <w:szCs w:val="26"/>
        </w:rPr>
        <w:t>user-friendly (adj)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6"/>
          <w:szCs w:val="26"/>
        </w:rPr>
        <w:t>midterm (adj)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6C98443" w14:textId="598128A6" w:rsidR="001A7B48" w:rsidRPr="00D51EFA" w:rsidRDefault="001A7B48" w:rsidP="00D623E4">
      <w:pPr>
        <w:autoSpaceDE/>
        <w:autoSpaceDN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senctences</w:t>
      </w:r>
    </w:p>
    <w:p w14:paraId="7BE3A1C7" w14:textId="6F7111FE" w:rsidR="001A7B48" w:rsidRPr="00D51EFA" w:rsidRDefault="001A7B48" w:rsidP="00D623E4">
      <w:pPr>
        <w:keepNext/>
        <w:keepLines/>
        <w:shd w:val="clear" w:color="auto" w:fill="FFFFFF"/>
        <w:outlineLvl w:val="0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="00412E83"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/ʊə/</w:t>
      </w:r>
      <w:r w:rsidR="00412E83"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and </w:t>
      </w:r>
      <w:r w:rsidR="00412E83"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/ɔɪ/.</w:t>
      </w:r>
    </w:p>
    <w:p w14:paraId="66C24C45" w14:textId="77777777" w:rsidR="001A7B48" w:rsidRPr="00D51EFA" w:rsidRDefault="001A7B48" w:rsidP="00D623E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3" w:name="bookmark12"/>
      <w:bookmarkEnd w:id="3"/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46F4F25F" w14:textId="77777777" w:rsidR="001A7B48" w:rsidRPr="00D51EFA" w:rsidRDefault="001A7B48" w:rsidP="00D623E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4FD1B03F" w14:textId="77777777" w:rsidR="00C70B53" w:rsidRPr="00D51EFA" w:rsidRDefault="001A7B48" w:rsidP="00D623E4">
      <w:pPr>
        <w:widowControl/>
        <w:autoSpaceDE/>
        <w:autoSpaceDN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the form and use </w:t>
      </w:r>
      <w:r w:rsidR="00C70B53"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="00C70B53"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senctences.</w:t>
      </w:r>
    </w:p>
    <w:p w14:paraId="11EF885D" w14:textId="7AC417CB" w:rsidR="001A7B48" w:rsidRPr="00D51EFA" w:rsidRDefault="001A7B48" w:rsidP="00D623E4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2D4F2184" w14:textId="77777777" w:rsidR="001A7B48" w:rsidRPr="00D51EFA" w:rsidRDefault="001A7B48" w:rsidP="00D623E4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4" w:name="bookmark14"/>
      <w:bookmarkEnd w:id="4"/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4FC5949A" w14:textId="77777777" w:rsidR="001A7B48" w:rsidRPr="00D51EFA" w:rsidRDefault="001A7B48" w:rsidP="00D623E4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5" w:name="bookmark15"/>
      <w:bookmarkEnd w:id="5"/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69E2B501" w14:textId="77777777" w:rsidR="001A7B48" w:rsidRPr="00D51EFA" w:rsidRDefault="001A7B48" w:rsidP="00D623E4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3946D822" w14:textId="77777777" w:rsidR="001A7B48" w:rsidRPr="00D51EFA" w:rsidRDefault="001A7B48" w:rsidP="00D623E4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6DDE51FC" w14:textId="77777777" w:rsidR="001A7B48" w:rsidRPr="00D51EFA" w:rsidRDefault="001A7B48" w:rsidP="00D623E4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Ability of using Present Simple Tense, some popular verbs of liking.</w:t>
      </w:r>
    </w:p>
    <w:p w14:paraId="04FC3540" w14:textId="77777777" w:rsidR="001A7B48" w:rsidRPr="00D51EFA" w:rsidRDefault="001A7B48" w:rsidP="00D623E4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</w:t>
      </w:r>
    </w:p>
    <w:p w14:paraId="5A937FBC" w14:textId="0A277C9F" w:rsidR="001A7B48" w:rsidRPr="00D51EFA" w:rsidRDefault="001A7B48" w:rsidP="00D623E4">
      <w:pP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6" w:name="bookmark16"/>
      <w:bookmarkEnd w:id="6"/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="004C01E1" w:rsidRPr="00D51EFA">
        <w:rPr>
          <w:rFonts w:ascii="Times New Roman" w:hAnsi="Times New Roman" w:cs="Times New Roman"/>
          <w:sz w:val="24"/>
          <w:szCs w:val="24"/>
        </w:rPr>
        <w:t xml:space="preserve">- </w:t>
      </w:r>
      <w:r w:rsidR="004C01E1"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="004C01E1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Having benefits of their hobbies in daily life. Ss have the good attitude to working in groups, individual work, pair work, cooperative learning.</w:t>
      </w:r>
    </w:p>
    <w:p w14:paraId="679844EF" w14:textId="77777777" w:rsidR="001A7B48" w:rsidRPr="00D51EFA" w:rsidRDefault="001A7B48" w:rsidP="00D623E4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57996568" w14:textId="77777777" w:rsidR="001A7B48" w:rsidRPr="00D51EFA" w:rsidRDefault="001A7B48" w:rsidP="00D623E4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32D425CB" w14:textId="77777777" w:rsidR="001A7B48" w:rsidRPr="00D51EFA" w:rsidRDefault="001A7B48" w:rsidP="00D623E4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0FBA9C83" w14:textId="77777777" w:rsidR="001A7B48" w:rsidRPr="00D51EFA" w:rsidRDefault="001A7B48" w:rsidP="00D623E4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bookmarkStart w:id="7" w:name="bookmark20"/>
      <w:bookmarkStart w:id="8" w:name="bookmark19"/>
      <w:bookmarkEnd w:id="7"/>
      <w:bookmarkEnd w:id="8"/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tbl>
      <w:tblPr>
        <w:tblW w:w="98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902"/>
        <w:gridCol w:w="3969"/>
      </w:tblGrid>
      <w:tr w:rsidR="001A305D" w:rsidRPr="00D51EFA" w14:paraId="1A5606C0" w14:textId="77777777" w:rsidTr="001A305D">
        <w:trPr>
          <w:trHeight w:val="358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p w14:paraId="4F0E4B68" w14:textId="77777777" w:rsidR="001A305D" w:rsidRPr="00D51EFA" w:rsidRDefault="001A305D" w:rsidP="00D623E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WARM-UP (5’-IW,PW)</w:t>
            </w:r>
          </w:p>
          <w:p w14:paraId="0EAB25F2" w14:textId="209E3135" w:rsidR="00D623E4" w:rsidRPr="00D51EFA" w:rsidRDefault="00950419" w:rsidP="00D623E4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D623E4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56DB7BA5" w14:textId="77777777" w:rsidR="00D623E4" w:rsidRPr="00D51EFA" w:rsidRDefault="00D623E4" w:rsidP="001E74EF">
            <w:pPr>
              <w:widowControl/>
              <w:suppressAutoHyphens/>
              <w:autoSpaceDE/>
              <w:autoSpaceDN/>
              <w:spacing w:line="1" w:lineRule="atLeast"/>
              <w:ind w:leftChars="-1" w:left="-2" w:firstLineChars="62" w:firstLine="149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create an active atmosphere in the class before the lesson;  </w:t>
            </w:r>
          </w:p>
          <w:p w14:paraId="3D2354C4" w14:textId="77777777" w:rsidR="00D623E4" w:rsidRPr="00D51EFA" w:rsidRDefault="00D623E4" w:rsidP="001E74EF">
            <w:pPr>
              <w:widowControl/>
              <w:suppressAutoHyphens/>
              <w:autoSpaceDE/>
              <w:autoSpaceDN/>
              <w:spacing w:line="1" w:lineRule="atLeast"/>
              <w:ind w:leftChars="-1" w:left="-2" w:firstLineChars="62" w:firstLine="149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review the previous unit; </w:t>
            </w:r>
          </w:p>
          <w:p w14:paraId="0F77A54B" w14:textId="77777777" w:rsidR="00D623E4" w:rsidRPr="00D51EFA" w:rsidRDefault="00D623E4" w:rsidP="001E74EF">
            <w:pPr>
              <w:widowControl/>
              <w:suppressAutoHyphens/>
              <w:autoSpaceDE/>
              <w:autoSpaceDN/>
              <w:spacing w:line="1" w:lineRule="atLeast"/>
              <w:ind w:leftChars="-1" w:left="-2" w:firstLineChars="62" w:firstLine="149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lead into the new unit. </w:t>
            </w:r>
          </w:p>
          <w:p w14:paraId="7C0CE9A9" w14:textId="77777777" w:rsidR="00D623E4" w:rsidRPr="00D51EFA" w:rsidRDefault="00D623E4" w:rsidP="001E74EF">
            <w:pPr>
              <w:widowControl/>
              <w:suppressAutoHyphens/>
              <w:autoSpaceDE/>
              <w:autoSpaceDN/>
              <w:spacing w:line="1" w:lineRule="atLeast"/>
              <w:ind w:leftChars="-1" w:left="-2" w:right="6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- Review the previous unit before Ss open their books: </w:t>
            </w:r>
          </w:p>
          <w:p w14:paraId="166CFA2C" w14:textId="77777777" w:rsidR="00D623E4" w:rsidRPr="00D51EFA" w:rsidRDefault="00D623E4" w:rsidP="00D623E4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6DC63489" w14:textId="3C4C4469" w:rsidR="00D623E4" w:rsidRPr="00D51EFA" w:rsidRDefault="001E74EF" w:rsidP="00D623E4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</w:t>
            </w:r>
            <w:r w:rsidR="00D623E4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="00D623E4"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Have some warm-up activities to create a friendly and relaxed atmosphere to inspire Ss to warm up to the new class.</w:t>
            </w:r>
          </w:p>
          <w:p w14:paraId="67DA61B4" w14:textId="77777777" w:rsidR="00D623E4" w:rsidRPr="00D51EFA" w:rsidRDefault="00D623E4" w:rsidP="00D623E4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3FE332FF" w14:textId="54E94A6F" w:rsidR="00D623E4" w:rsidRPr="00D51EFA" w:rsidRDefault="001E74EF" w:rsidP="00D623E4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</w:t>
            </w:r>
            <w:r w:rsidR="00D623E4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="00D623E4"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Having a chance to speak English and focus on the topic of the lesson.</w:t>
            </w:r>
          </w:p>
          <w:p w14:paraId="6A88BA0A" w14:textId="2B36090C" w:rsidR="001A305D" w:rsidRPr="00D51EFA" w:rsidRDefault="00D623E4" w:rsidP="00D623E4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A305D" w:rsidRPr="00D51EFA" w14:paraId="7A908D50" w14:textId="77777777" w:rsidTr="00415201">
        <w:trPr>
          <w:trHeight w:val="358"/>
        </w:trPr>
        <w:tc>
          <w:tcPr>
            <w:tcW w:w="5902" w:type="dxa"/>
            <w:shd w:val="clear" w:color="auto" w:fill="auto"/>
            <w:tcMar>
              <w:left w:w="85" w:type="dxa"/>
            </w:tcMar>
          </w:tcPr>
          <w:p w14:paraId="7A908D4E" w14:textId="3E09A803" w:rsidR="001A305D" w:rsidRPr="00D51EFA" w:rsidRDefault="001A305D" w:rsidP="00D623E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3969" w:type="dxa"/>
            <w:shd w:val="clear" w:color="auto" w:fill="auto"/>
            <w:tcMar>
              <w:left w:w="85" w:type="dxa"/>
            </w:tcMar>
          </w:tcPr>
          <w:p w14:paraId="7A908D4F" w14:textId="14B6997C" w:rsidR="001A305D" w:rsidRPr="00D51EFA" w:rsidRDefault="001A305D" w:rsidP="00D623E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1A305D" w:rsidRPr="00D51EFA" w14:paraId="7A908D5E" w14:textId="77777777" w:rsidTr="00D623E4">
        <w:trPr>
          <w:trHeight w:val="559"/>
        </w:trPr>
        <w:tc>
          <w:tcPr>
            <w:tcW w:w="5902" w:type="dxa"/>
            <w:shd w:val="clear" w:color="auto" w:fill="auto"/>
            <w:tcMar>
              <w:left w:w="85" w:type="dxa"/>
            </w:tcMar>
          </w:tcPr>
          <w:p w14:paraId="7DDBF468" w14:textId="0E719671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Game: I.N.I.T.I.A.L GAME</w:t>
            </w:r>
          </w:p>
          <w:p w14:paraId="5E1399C2" w14:textId="77777777" w:rsidR="00B93032" w:rsidRPr="00D51EFA" w:rsidRDefault="00B93032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6876235" w14:textId="30FE8344" w:rsidR="001A305D" w:rsidRPr="00D51EFA" w:rsidRDefault="00B93032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divides the class into 2 teams.</w:t>
            </w:r>
          </w:p>
          <w:p w14:paraId="02CF52F7" w14:textId="2EFE8EBD" w:rsidR="001A305D" w:rsidRPr="00D51EFA" w:rsidRDefault="001A305D" w:rsidP="00D623E4">
            <w:pPr>
              <w:ind w:right="6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shows 9 different pictures</w:t>
            </w:r>
            <w:r w:rsidR="00B93032"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66AE7AAF" w14:textId="77777777" w:rsidR="001A305D" w:rsidRPr="00D51EFA" w:rsidRDefault="001A305D" w:rsidP="00D623E4">
            <w:pPr>
              <w:ind w:right="6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Students are shown different pictures and they need to take the first letter from each picture to form the mystery word. </w:t>
            </w:r>
          </w:p>
          <w:p w14:paraId="4EA58B2E" w14:textId="7067B44D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Which team finds the mystery word first will become the winner. </w:t>
            </w:r>
          </w:p>
          <w:p w14:paraId="151C6C31" w14:textId="77777777" w:rsidR="00B93032" w:rsidRPr="00D51EFA" w:rsidRDefault="00B93032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7E6F3E6F" w14:textId="1FB08844" w:rsidR="00B93032" w:rsidRPr="00D51EFA" w:rsidRDefault="00B93032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 observation.</w:t>
            </w:r>
          </w:p>
          <w:p w14:paraId="6EF9EB6A" w14:textId="200228BB" w:rsidR="00B93032" w:rsidRPr="00D51EFA" w:rsidRDefault="00B93032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195FDF3C" w14:textId="77777777" w:rsidR="00C228AE" w:rsidRPr="00D51EFA" w:rsidRDefault="00C228AE" w:rsidP="00D623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Questions &amp; answers</w:t>
            </w:r>
          </w:p>
          <w:p w14:paraId="2006A801" w14:textId="77777777" w:rsidR="00B93032" w:rsidRPr="00D51EFA" w:rsidRDefault="00B93032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7A908D59" w14:textId="3A67E25D" w:rsidR="001A305D" w:rsidRPr="00D51EFA" w:rsidRDefault="00B93032" w:rsidP="00D62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 leads to the new unit. Write the unit title </w:t>
            </w:r>
            <w:r w:rsidR="001A305D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Teenagers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on the board. Ask Ss to guess what they are going to learn about in this unit.</w:t>
            </w:r>
          </w:p>
        </w:tc>
        <w:tc>
          <w:tcPr>
            <w:tcW w:w="3969" w:type="dxa"/>
            <w:shd w:val="clear" w:color="auto" w:fill="auto"/>
            <w:tcMar>
              <w:left w:w="85" w:type="dxa"/>
            </w:tcMar>
          </w:tcPr>
          <w:p w14:paraId="7395C44A" w14:textId="77777777" w:rsidR="00B93032" w:rsidRPr="00D51EFA" w:rsidRDefault="00B93032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436B3A" w14:textId="4FF374EC" w:rsidR="00B93032" w:rsidRPr="00D51EFA" w:rsidRDefault="00B93032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114300" distR="114300" wp14:anchorId="49D95D5F" wp14:editId="699F2A1F">
                  <wp:extent cx="2342271" cy="1666875"/>
                  <wp:effectExtent l="0" t="0" r="1270" b="0"/>
                  <wp:docPr id="10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87" cy="1687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9B0D4C" w14:textId="77777777" w:rsidR="001A305D" w:rsidRPr="00D51EFA" w:rsidRDefault="001A305D" w:rsidP="00D623E4">
            <w:pPr>
              <w:ind w:right="6"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Mystery word: TEENAGERS</w:t>
            </w:r>
          </w:p>
          <w:p w14:paraId="7A908D5D" w14:textId="2CDBD2FE" w:rsidR="001A305D" w:rsidRPr="00D51EFA" w:rsidRDefault="001A305D" w:rsidP="00D623E4">
            <w:pPr>
              <w:ind w:left="199" w:hanging="1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A305D" w:rsidRPr="00D51EFA" w14:paraId="24FAE468" w14:textId="77777777" w:rsidTr="001A305D">
        <w:trPr>
          <w:trHeight w:val="1186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41B56E19" w14:textId="77777777" w:rsidR="001A305D" w:rsidRPr="00D51EFA" w:rsidRDefault="001A305D" w:rsidP="00D623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2.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KNOWLEDGE FORMATION (10’-IW, PW, GW)</w:t>
            </w:r>
          </w:p>
          <w:p w14:paraId="684D95D0" w14:textId="7C69AAAA" w:rsidR="00C228AE" w:rsidRPr="00D51EFA" w:rsidRDefault="00950419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C228AE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03793983" w14:textId="2D2B446C" w:rsidR="00C228AE" w:rsidRPr="00D51EFA" w:rsidRDefault="00C228AE" w:rsidP="00146E44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To set the context for the introductory dialogue;  </w:t>
            </w:r>
          </w:p>
          <w:p w14:paraId="5CA00E1C" w14:textId="185B8EFF" w:rsidR="00C228AE" w:rsidRPr="00D51EFA" w:rsidRDefault="00C228AE" w:rsidP="00146E44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- To introduce the topic of the unit.  </w:t>
            </w:r>
          </w:p>
          <w:p w14:paraId="034A38DE" w14:textId="77777777" w:rsidR="00C228AE" w:rsidRPr="00D51EFA" w:rsidRDefault="00C228AE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51745751" w14:textId="61715A92" w:rsidR="00C228AE" w:rsidRPr="00D51EFA" w:rsidRDefault="00C228AE" w:rsidP="00146E44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Vocabulary pre-teaching</w:t>
            </w:r>
          </w:p>
          <w:p w14:paraId="7746A0E1" w14:textId="77777777" w:rsidR="00C228AE" w:rsidRPr="00D51EFA" w:rsidRDefault="00C228AE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6B96E281" w14:textId="092B471A" w:rsidR="00C228AE" w:rsidRPr="00D51EFA" w:rsidRDefault="00C228AE" w:rsidP="00146E44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Know more new words.</w:t>
            </w:r>
          </w:p>
          <w:p w14:paraId="167C57FE" w14:textId="2C502CD6" w:rsidR="00C228AE" w:rsidRPr="00D51EFA" w:rsidRDefault="00C228AE" w:rsidP="00146E44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- Understand the conversation; topic of the lesson,…</w:t>
            </w:r>
          </w:p>
          <w:p w14:paraId="09087847" w14:textId="24338344" w:rsidR="00C228AE" w:rsidRPr="00D51EFA" w:rsidRDefault="00C228AE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A305D" w:rsidRPr="00D51EFA" w14:paraId="7A908D77" w14:textId="77777777" w:rsidTr="00415201">
        <w:trPr>
          <w:trHeight w:val="1186"/>
        </w:trPr>
        <w:tc>
          <w:tcPr>
            <w:tcW w:w="5902" w:type="dxa"/>
            <w:shd w:val="clear" w:color="auto" w:fill="auto"/>
            <w:tcMar>
              <w:left w:w="85" w:type="dxa"/>
            </w:tcMar>
          </w:tcPr>
          <w:p w14:paraId="3F1F43B3" w14:textId="0309C7C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Vocabulary pre-teaching</w:t>
            </w:r>
            <w:r w:rsidR="005E240C"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14:paraId="01054D24" w14:textId="77777777" w:rsidR="005E240C" w:rsidRPr="00D51EFA" w:rsidRDefault="005E240C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2D750990" w14:textId="5AE3C32F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introduces the vocabulary.</w:t>
            </w:r>
          </w:p>
          <w:p w14:paraId="7DFCA37D" w14:textId="4BDF73E5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explains the meaning of the new vocabulary by pictures.</w:t>
            </w:r>
          </w:p>
          <w:p w14:paraId="35DFA22A" w14:textId="77777777" w:rsidR="005E240C" w:rsidRPr="00D51EFA" w:rsidRDefault="005E240C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5F5D065D" w14:textId="77777777" w:rsidR="005E240C" w:rsidRPr="00D51EFA" w:rsidRDefault="005E240C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Ss’ observation.</w:t>
            </w:r>
          </w:p>
          <w:p w14:paraId="2E7F78E8" w14:textId="7A357569" w:rsidR="005E240C" w:rsidRPr="00D51EFA" w:rsidRDefault="001A305D" w:rsidP="00D623E4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reveals that these six words will appear in the reading text</w:t>
            </w:r>
            <w:r w:rsidR="005E240C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A687331" w14:textId="77777777" w:rsidR="005E240C" w:rsidRPr="00D51EFA" w:rsidRDefault="005E240C" w:rsidP="00D623E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58036DBB" w14:textId="4B6210A6" w:rsidR="005E240C" w:rsidRPr="00D51EFA" w:rsidRDefault="005E240C" w:rsidP="00D623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Questions &amp; answers</w:t>
            </w:r>
          </w:p>
          <w:p w14:paraId="5CEE0BD1" w14:textId="77777777" w:rsidR="001A305D" w:rsidRPr="00D51EFA" w:rsidRDefault="005E240C" w:rsidP="00D623E4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1A305D" w:rsidRPr="00D51EFA">
              <w:rPr>
                <w:rFonts w:ascii="Times New Roman" w:hAnsi="Times New Roman" w:cs="Times New Roman"/>
                <w:sz w:val="24"/>
                <w:szCs w:val="24"/>
              </w:rPr>
              <w:t>asks students to open their textbooks to discover further.</w:t>
            </w:r>
          </w:p>
          <w:p w14:paraId="7A908D71" w14:textId="409A98FD" w:rsidR="005E240C" w:rsidRPr="00D51EFA" w:rsidRDefault="005E240C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</w:tc>
        <w:tc>
          <w:tcPr>
            <w:tcW w:w="3969" w:type="dxa"/>
            <w:shd w:val="clear" w:color="auto" w:fill="auto"/>
            <w:tcMar>
              <w:left w:w="85" w:type="dxa"/>
            </w:tcMar>
          </w:tcPr>
          <w:p w14:paraId="5266E63E" w14:textId="18623168" w:rsidR="001A305D" w:rsidRPr="00D51EFA" w:rsidRDefault="005E240C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="001A305D"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Vocabulary:</w:t>
            </w:r>
          </w:p>
          <w:p w14:paraId="509BCA44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forum (n) </w:t>
            </w:r>
          </w:p>
          <w:p w14:paraId="03AB6235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stress (n) </w:t>
            </w:r>
          </w:p>
          <w:p w14:paraId="60E33403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3. stressful (adj) </w:t>
            </w:r>
          </w:p>
          <w:p w14:paraId="074F501A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4. pressure (n) </w:t>
            </w:r>
          </w:p>
          <w:p w14:paraId="08C0B656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5. user-friendly (adj) </w:t>
            </w:r>
          </w:p>
          <w:p w14:paraId="7A908D76" w14:textId="641FC041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6. midterm (adj)</w:t>
            </w:r>
          </w:p>
        </w:tc>
      </w:tr>
      <w:tr w:rsidR="001A305D" w:rsidRPr="00D51EFA" w14:paraId="622A890D" w14:textId="77777777" w:rsidTr="001A305D">
        <w:trPr>
          <w:trHeight w:val="557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4673E576" w14:textId="77777777" w:rsidR="001A305D" w:rsidRPr="00D51EFA" w:rsidRDefault="001A305D" w:rsidP="00D623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PRACTICE (20’-IW, PW, GW)</w:t>
            </w:r>
          </w:p>
          <w:p w14:paraId="320D836F" w14:textId="34D6A6E9" w:rsidR="00CB0F9D" w:rsidRPr="00D51EFA" w:rsidRDefault="00950419" w:rsidP="00D623E4">
            <w:pPr>
              <w:widowControl/>
              <w:suppressAutoHyphens/>
              <w:autoSpaceDE/>
              <w:autoSpaceDN/>
              <w:ind w:left="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CB0F9D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4B7818B5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To help Ss read for specific information about the class meeting.  </w:t>
            </w:r>
          </w:p>
          <w:p w14:paraId="5958BA5C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To help Ss learn words and phrases related to different school clubs; </w:t>
            </w:r>
          </w:p>
          <w:p w14:paraId="3BF236C3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To help Ss further understand the text. </w:t>
            </w:r>
          </w:p>
          <w:p w14:paraId="562B9A6D" w14:textId="77777777" w:rsidR="00CB0F9D" w:rsidRPr="00D51EFA" w:rsidRDefault="00CB0F9D" w:rsidP="00D623E4">
            <w:pPr>
              <w:widowControl/>
              <w:suppressAutoHyphens/>
              <w:autoSpaceDE/>
              <w:autoSpaceDN/>
              <w:ind w:left="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61D01B4A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Task 1: Listen and read.</w:t>
            </w:r>
          </w:p>
          <w:p w14:paraId="07B3E1F8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Task 2: Read the conversation again and tick T (True) or F (False) for each sentence.</w:t>
            </w:r>
          </w:p>
          <w:p w14:paraId="1AF092C8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Task 3: Write a word or phrase from the box under the correct picture.</w:t>
            </w:r>
          </w:p>
          <w:p w14:paraId="1A3BB22A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Task 4: Complete each of the sentences with a word or phrase in 3. There is one extra word or phrase.</w:t>
            </w:r>
          </w:p>
          <w:p w14:paraId="7F2EAEE0" w14:textId="77777777" w:rsidR="00CB0F9D" w:rsidRPr="00D51EFA" w:rsidRDefault="00CB0F9D" w:rsidP="00D623E4">
            <w:pPr>
              <w:widowControl/>
              <w:suppressAutoHyphens/>
              <w:autoSpaceDE/>
              <w:autoSpaceDN/>
              <w:ind w:left="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3CF7BB5D" w14:textId="77777777" w:rsidR="00CB0F9D" w:rsidRPr="00D51EFA" w:rsidRDefault="00CB0F9D" w:rsidP="00D623E4">
            <w:pPr>
              <w:ind w:right="-1"/>
              <w:jc w:val="both"/>
              <w:textDirection w:val="btLr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Know more new words about school clubs, understand the conversation; topic of the lesson</w:t>
            </w:r>
          </w:p>
          <w:p w14:paraId="71D70D6A" w14:textId="32A20E52" w:rsidR="005E240C" w:rsidRPr="00D51EFA" w:rsidRDefault="00CB0F9D" w:rsidP="00D623E4">
            <w:pPr>
              <w:widowControl/>
              <w:suppressAutoHyphens/>
              <w:autoSpaceDE/>
              <w:autoSpaceDN/>
              <w:ind w:left="2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A305D" w:rsidRPr="00D51EFA" w14:paraId="7A908D9F" w14:textId="77777777" w:rsidTr="00415201">
        <w:trPr>
          <w:trHeight w:val="557"/>
        </w:trPr>
        <w:tc>
          <w:tcPr>
            <w:tcW w:w="5902" w:type="dxa"/>
            <w:shd w:val="clear" w:color="auto" w:fill="auto"/>
            <w:tcMar>
              <w:left w:w="85" w:type="dxa"/>
            </w:tcMar>
          </w:tcPr>
          <w:p w14:paraId="57BB63EF" w14:textId="155FCA70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1: Listen and read.</w:t>
            </w:r>
          </w:p>
          <w:p w14:paraId="15B5C6A8" w14:textId="7DAB9942" w:rsidR="001A305D" w:rsidRPr="00D51EFA" w:rsidRDefault="001A305D" w:rsidP="00D623E4">
            <w:pPr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B4382EA" wp14:editId="1A1FCAB2">
                  <wp:extent cx="1645405" cy="10267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66" cy="10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3C664" w14:textId="77777777" w:rsidR="00FC459F" w:rsidRPr="00D51EFA" w:rsidRDefault="00FC459F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A81D671" w14:textId="12813BE7" w:rsidR="001A305D" w:rsidRPr="00D51EFA" w:rsidRDefault="00FC459F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sz w:val="24"/>
                <w:szCs w:val="24"/>
              </w:rPr>
              <w:t>- Teacher asks Ss to look at the pictures in the book and answer the questions.</w:t>
            </w:r>
          </w:p>
          <w:p w14:paraId="26C92E79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Questions: </w:t>
            </w:r>
          </w:p>
          <w:p w14:paraId="0F089793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Who are the people? </w:t>
            </w:r>
          </w:p>
          <w:p w14:paraId="1E330811" w14:textId="773EAA04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What might they be talking about?</w:t>
            </w:r>
          </w:p>
          <w:p w14:paraId="615B88F1" w14:textId="77777777" w:rsidR="00FC459F" w:rsidRPr="00D51EFA" w:rsidRDefault="00FC459F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20C90A2" w14:textId="0FA17C17" w:rsidR="001A305D" w:rsidRPr="00D51EFA" w:rsidRDefault="00FC459F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sz w:val="24"/>
                <w:szCs w:val="24"/>
              </w:rPr>
              <w:t>- Ss answer the questions in pairs.</w:t>
            </w:r>
          </w:p>
          <w:p w14:paraId="59E9B283" w14:textId="77777777" w:rsidR="00FC459F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Teacher plays the recording twice. </w:t>
            </w:r>
          </w:p>
          <w:p w14:paraId="337D4658" w14:textId="77777777" w:rsidR="00FC459F" w:rsidRPr="00D51EFA" w:rsidRDefault="00FC459F" w:rsidP="00D623E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571559B0" w14:textId="624AA629" w:rsidR="001A305D" w:rsidRPr="00D51EFA" w:rsidRDefault="00FC459F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="001A305D" w:rsidRPr="00D51EFA">
              <w:rPr>
                <w:rFonts w:ascii="Times New Roman" w:hAnsi="Times New Roman" w:cs="Times New Roman"/>
                <w:sz w:val="24"/>
                <w:szCs w:val="24"/>
              </w:rPr>
              <w:t>Ss listen and read.</w:t>
            </w:r>
          </w:p>
          <w:p w14:paraId="1A40B79B" w14:textId="77777777" w:rsidR="00FC459F" w:rsidRPr="00D51EFA" w:rsidRDefault="00FC459F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91E8FAC" w14:textId="3FD070BA" w:rsidR="001A305D" w:rsidRPr="00D51EFA" w:rsidRDefault="00FC459F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sz w:val="24"/>
                <w:szCs w:val="24"/>
              </w:rPr>
              <w:t>- Teacher checks Ss’ prediction. T calls 4 Ss to read the conversation aloud in pairs.</w:t>
            </w:r>
          </w:p>
          <w:p w14:paraId="4AF5A5DC" w14:textId="05EAB52D" w:rsidR="001A305D" w:rsidRPr="00D51EFA" w:rsidRDefault="001A305D" w:rsidP="00D623E4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2: Read the conversation again and tick T (True) or F (False) for each sentence.</w:t>
            </w:r>
          </w:p>
          <w:p w14:paraId="68E07162" w14:textId="77777777" w:rsidR="0036447B" w:rsidRPr="00D51EFA" w:rsidRDefault="0036447B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EA919F0" w14:textId="1EED6D38" w:rsidR="001A305D" w:rsidRPr="00D51EFA" w:rsidRDefault="0036447B" w:rsidP="00D623E4">
            <w:pPr>
              <w:ind w:lef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 pairs to read the conversation again.  </w:t>
            </w:r>
          </w:p>
          <w:p w14:paraId="335AAEF6" w14:textId="19632822" w:rsidR="0036447B" w:rsidRPr="00D51EFA" w:rsidRDefault="0036447B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086F636C" w14:textId="38D9AB86" w:rsidR="0036447B" w:rsidRPr="00D51EFA" w:rsidRDefault="0036447B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Student’s observation</w:t>
            </w:r>
          </w:p>
          <w:p w14:paraId="195A76F2" w14:textId="1195F7CB" w:rsidR="0036447B" w:rsidRPr="00D51EFA" w:rsidRDefault="0036447B" w:rsidP="00D623E4">
            <w:pPr>
              <w:ind w:lef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Ss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underline the key words and phrases in the statements. </w:t>
            </w:r>
          </w:p>
          <w:p w14:paraId="61A86AD0" w14:textId="77777777" w:rsidR="0036447B" w:rsidRPr="00D51EFA" w:rsidRDefault="0036447B" w:rsidP="00D623E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1854F577" w14:textId="5AC1C442" w:rsidR="001A305D" w:rsidRPr="00D51EFA" w:rsidRDefault="0036447B" w:rsidP="00D623E4">
            <w:pPr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H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 pairs work together for one  or two minutes to do the task.  </w:t>
            </w:r>
          </w:p>
          <w:p w14:paraId="0E599194" w14:textId="46B0661F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read out the statements and say if the statements are true or false.  </w:t>
            </w:r>
          </w:p>
          <w:p w14:paraId="35A5D056" w14:textId="77777777" w:rsidR="0036447B" w:rsidRPr="00D51EFA" w:rsidRDefault="0036447B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1D3288D9" w14:textId="353653E7" w:rsidR="001A305D" w:rsidRPr="00D51EFA" w:rsidRDefault="0036447B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Make sure they pronounce the words correctly.  </w:t>
            </w:r>
          </w:p>
          <w:p w14:paraId="6BD33AA2" w14:textId="36B8BB82" w:rsidR="001A305D" w:rsidRPr="00D51EFA" w:rsidRDefault="001A305D" w:rsidP="00D623E4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checks the answers as a class and gives feedback.</w:t>
            </w:r>
          </w:p>
          <w:p w14:paraId="4CE8C130" w14:textId="3DC8916B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Write a word or phrase from the box under the correct picture.</w:t>
            </w:r>
          </w:p>
          <w:p w14:paraId="1C43D6BE" w14:textId="77777777" w:rsidR="00286545" w:rsidRPr="00D51EFA" w:rsidRDefault="00286545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782B7DD" w14:textId="4D420036" w:rsidR="001A305D" w:rsidRPr="00D51EFA" w:rsidRDefault="00286545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 pairs to match the pictures with the words or phrases.  </w:t>
            </w:r>
          </w:p>
          <w:p w14:paraId="016C269D" w14:textId="7001434B" w:rsidR="00286545" w:rsidRPr="00D51EFA" w:rsidRDefault="00286545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682414E2" w14:textId="1D53A016" w:rsidR="004B68A3" w:rsidRPr="00D51EFA" w:rsidRDefault="004B68A3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Student’s answers </w:t>
            </w:r>
          </w:p>
          <w:p w14:paraId="4B4220F4" w14:textId="76908DBC" w:rsidR="004B68A3" w:rsidRPr="00D51EFA" w:rsidRDefault="004B68A3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Observation</w:t>
            </w:r>
          </w:p>
          <w:p w14:paraId="6962CA3A" w14:textId="3829FF1E" w:rsidR="00286545" w:rsidRPr="00D51EFA" w:rsidRDefault="00286545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0D187AEB" w14:textId="77777777" w:rsidR="004B68A3" w:rsidRPr="00D51EFA" w:rsidRDefault="004B68A3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Ss to say the words / phrases aloud. </w:t>
            </w:r>
          </w:p>
          <w:p w14:paraId="7F303533" w14:textId="77777777" w:rsidR="004B68A3" w:rsidRPr="00D51EFA" w:rsidRDefault="004B68A3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Make sure they pronounce the words and phrases correctly.  </w:t>
            </w:r>
          </w:p>
          <w:p w14:paraId="7F2D34EA" w14:textId="77777777" w:rsidR="004B68A3" w:rsidRPr="00D51EFA" w:rsidRDefault="004B68A3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0EE6B211" w14:textId="7712561E" w:rsidR="001A305D" w:rsidRPr="00D51EFA" w:rsidRDefault="00286545" w:rsidP="00D62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sz w:val="24"/>
                <w:szCs w:val="24"/>
              </w:rPr>
              <w:t>- Teacher checks the answers as a class and gives feedback.</w:t>
            </w:r>
          </w:p>
          <w:p w14:paraId="1848273B" w14:textId="4FEB4410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4: Complete each of the sentences with a word or </w:t>
            </w: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phrase in 3. There is one extra word or phrase.</w:t>
            </w:r>
          </w:p>
          <w:p w14:paraId="45B2FFAA" w14:textId="77777777" w:rsidR="0094791F" w:rsidRPr="00D51EFA" w:rsidRDefault="0094791F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6F267AD5" w14:textId="1D8E4AD6" w:rsidR="001A305D" w:rsidRPr="00D51EFA" w:rsidRDefault="0094791F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Ss to work independently to complete each sentence with a word or phrase in 3. </w:t>
            </w:r>
          </w:p>
          <w:p w14:paraId="3F43F985" w14:textId="77777777" w:rsidR="002C7610" w:rsidRPr="00D51EFA" w:rsidRDefault="002C7610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48D6DC94" w14:textId="02489522" w:rsidR="002C7610" w:rsidRPr="00D51EFA" w:rsidRDefault="002C7610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75D8E5D1" w14:textId="1DCF54B4" w:rsidR="002C7610" w:rsidRPr="00D51EFA" w:rsidRDefault="002C7610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Observation</w:t>
            </w:r>
          </w:p>
          <w:p w14:paraId="2328353F" w14:textId="77777777" w:rsidR="002C7610" w:rsidRPr="00D51EFA" w:rsidRDefault="002C7610" w:rsidP="00D623E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324326BB" w14:textId="10083445" w:rsidR="001A305D" w:rsidRPr="00D51EFA" w:rsidRDefault="002C7610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Allow Ss to refer to the pictures, the words and phrases in 3, and the conversation if needed. </w:t>
            </w:r>
          </w:p>
          <w:p w14:paraId="1FF7B066" w14:textId="77777777" w:rsidR="002C7610" w:rsidRPr="00D51EFA" w:rsidRDefault="002C7610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55319665" w14:textId="64339706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8D8C" w14:textId="2A359B52" w:rsidR="001A305D" w:rsidRPr="00D51EFA" w:rsidRDefault="001A305D" w:rsidP="00D623E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several Ss to read aloud the full sentences. Correct Ss’ pronunciation if needed. </w:t>
            </w:r>
          </w:p>
        </w:tc>
        <w:tc>
          <w:tcPr>
            <w:tcW w:w="3969" w:type="dxa"/>
            <w:shd w:val="clear" w:color="auto" w:fill="auto"/>
            <w:tcMar>
              <w:left w:w="85" w:type="dxa"/>
            </w:tcMar>
          </w:tcPr>
          <w:p w14:paraId="784AADAA" w14:textId="13AD95EF" w:rsidR="00680400" w:rsidRPr="00D51EFA" w:rsidRDefault="00680400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1: Listen and read.</w:t>
            </w:r>
          </w:p>
          <w:p w14:paraId="7A908D8D" w14:textId="63F54BFD" w:rsidR="001A305D" w:rsidRPr="00D51EFA" w:rsidRDefault="001A305D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55CDC69F" w14:textId="2EE4A2F6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3B3C2490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Suggested answers: </w:t>
            </w:r>
          </w:p>
          <w:p w14:paraId="0D538454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They are teacher and students.  </w:t>
            </w:r>
          </w:p>
          <w:p w14:paraId="58084017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They are in a class meeting. </w:t>
            </w:r>
          </w:p>
          <w:p w14:paraId="6E3C2518" w14:textId="4F8F8753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They are discussing their class forum, club activities to participate in, and their problems. </w:t>
            </w:r>
          </w:p>
          <w:p w14:paraId="76E12E03" w14:textId="5A0F557D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194F8E27" w14:textId="1C0D3DAB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4303983F" w14:textId="7BF47B87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6D33F7A8" w14:textId="7DB0CD8E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02CAC596" w14:textId="380ACEDB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11AE665B" w14:textId="6A995D6A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72B24DE6" w14:textId="3D636658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295A0620" w14:textId="7DA9D063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76AC7334" w14:textId="651122E4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5D74737F" w14:textId="77777777" w:rsidR="00092D9F" w:rsidRPr="00D51EFA" w:rsidRDefault="00092D9F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4F925C8E" w14:textId="15E9CB3E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</w:p>
          <w:p w14:paraId="0A3E5FB1" w14:textId="77777777" w:rsidR="001A305D" w:rsidRPr="00D51EFA" w:rsidRDefault="001A305D" w:rsidP="00D623E4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 Read the conversation again and tick T (True) or F (False) for each sentence.</w:t>
            </w:r>
          </w:p>
          <w:p w14:paraId="58431863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210B6928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F </w:t>
            </w:r>
          </w:p>
          <w:p w14:paraId="4DCDD92E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T </w:t>
            </w:r>
          </w:p>
          <w:p w14:paraId="6D1195A5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3. T</w:t>
            </w:r>
          </w:p>
          <w:p w14:paraId="56A6D646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4. F </w:t>
            </w:r>
          </w:p>
          <w:p w14:paraId="597714AB" w14:textId="65840F9B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5. T</w:t>
            </w:r>
          </w:p>
          <w:p w14:paraId="16579610" w14:textId="71B8ED4A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41795" w14:textId="5A0987B6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82DCE" w14:textId="60F205C2" w:rsidR="00D90B6D" w:rsidRPr="00D51EFA" w:rsidRDefault="00D90B6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3E015" w14:textId="3E486217" w:rsidR="00D90B6D" w:rsidRPr="00D51EFA" w:rsidRDefault="00D90B6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7EBBC" w14:textId="514B9444" w:rsidR="00D90B6D" w:rsidRPr="00D51EFA" w:rsidRDefault="00D90B6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3D00A" w14:textId="6AD0F994" w:rsidR="00D90B6D" w:rsidRPr="00D51EFA" w:rsidRDefault="00D90B6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39CD2" w14:textId="485C3C03" w:rsidR="00D90B6D" w:rsidRPr="00D51EFA" w:rsidRDefault="00D90B6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71543" w14:textId="77777777" w:rsidR="002030E2" w:rsidRPr="00D51EFA" w:rsidRDefault="002030E2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D8E82" w14:textId="77777777" w:rsidR="00D90B6D" w:rsidRPr="00D51EFA" w:rsidRDefault="00D90B6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EC3FC" w14:textId="42B69683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 Write a word or phrase from the box under the correct picture.</w:t>
            </w:r>
          </w:p>
          <w:p w14:paraId="0DACAE5E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34A9FF7A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language club </w:t>
            </w:r>
          </w:p>
          <w:p w14:paraId="78BAAF0D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pressure </w:t>
            </w:r>
          </w:p>
          <w:p w14:paraId="2CDA8DB8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arts and crafts club  </w:t>
            </w:r>
          </w:p>
          <w:p w14:paraId="577B9965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forum </w:t>
            </w:r>
          </w:p>
          <w:p w14:paraId="3BB89175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sports club </w:t>
            </w:r>
          </w:p>
          <w:p w14:paraId="0F7D2DEC" w14:textId="48E16EBC" w:rsidR="001A305D" w:rsidRPr="00D51EFA" w:rsidRDefault="001A305D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chess club  </w:t>
            </w:r>
          </w:p>
          <w:p w14:paraId="39042D62" w14:textId="77777777" w:rsidR="00CB7C4B" w:rsidRPr="00D51EFA" w:rsidRDefault="00CB7C4B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AFB250" w14:textId="77777777" w:rsidR="00CB7C4B" w:rsidRPr="00D51EFA" w:rsidRDefault="00CB7C4B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212CEF" w14:textId="77777777" w:rsidR="00CB7C4B" w:rsidRPr="00D51EFA" w:rsidRDefault="00CB7C4B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194AA1" w14:textId="77777777" w:rsidR="00CB7C4B" w:rsidRPr="00D51EFA" w:rsidRDefault="00CB7C4B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B6A1F4" w14:textId="77777777" w:rsidR="00CB7C4B" w:rsidRPr="00D51EFA" w:rsidRDefault="00CB7C4B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FC057E" w14:textId="6650E6E4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 Complete each of the sentences with a word or phrase in 3. There is one extra word or phrase.</w:t>
            </w:r>
          </w:p>
          <w:p w14:paraId="319A2400" w14:textId="77777777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0163D92A" w14:textId="77777777" w:rsidR="001A305D" w:rsidRPr="00D51EFA" w:rsidRDefault="001A305D" w:rsidP="00D623E4">
            <w:pPr>
              <w:ind w:right="315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 xml:space="preserve">1.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arts and crafts club </w:t>
            </w:r>
          </w:p>
          <w:p w14:paraId="6E8EC678" w14:textId="77777777" w:rsidR="001A305D" w:rsidRPr="00D51EFA" w:rsidRDefault="001A305D" w:rsidP="00D623E4">
            <w:pPr>
              <w:ind w:right="1526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forum </w:t>
            </w:r>
          </w:p>
          <w:p w14:paraId="7660DBDC" w14:textId="1EFBEEEC" w:rsidR="001A305D" w:rsidRPr="00D51EFA" w:rsidRDefault="001A305D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language club </w:t>
            </w:r>
          </w:p>
          <w:p w14:paraId="7CDF6C72" w14:textId="0ED9D92B" w:rsidR="001A305D" w:rsidRPr="00D51EFA" w:rsidRDefault="001A305D" w:rsidP="00D623E4">
            <w:pPr>
              <w:ind w:right="32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pressure </w:t>
            </w:r>
          </w:p>
          <w:p w14:paraId="2250566A" w14:textId="77777777" w:rsidR="001A305D" w:rsidRPr="00D51EFA" w:rsidRDefault="001A305D" w:rsidP="00D623E4">
            <w:pPr>
              <w:ind w:right="3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sports club </w:t>
            </w:r>
          </w:p>
          <w:p w14:paraId="7A908D9E" w14:textId="1EDD1D9C" w:rsidR="001A305D" w:rsidRPr="00D51EFA" w:rsidRDefault="001A305D" w:rsidP="00D623E4">
            <w:pPr>
              <w:ind w:firstLine="170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A305D" w:rsidRPr="00D51EFA" w14:paraId="4B578D74" w14:textId="77777777" w:rsidTr="001A305D">
        <w:trPr>
          <w:trHeight w:val="1191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5CBF20A9" w14:textId="77777777" w:rsidR="001A305D" w:rsidRPr="00D51EFA" w:rsidRDefault="001A305D" w:rsidP="00D623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4.</w:t>
            </w:r>
            <w:r w:rsidRPr="00D51E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APPLICATION (5’-IW,</w:t>
            </w:r>
            <w:r w:rsidR="00335095"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PW,</w:t>
            </w:r>
            <w:r w:rsidR="00335095"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GW)</w:t>
            </w:r>
          </w:p>
          <w:p w14:paraId="2B54D8C6" w14:textId="5EA59360" w:rsidR="00BA1661" w:rsidRPr="00D51EFA" w:rsidRDefault="00950419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BA1661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710CF48D" w14:textId="77777777" w:rsidR="00BA1661" w:rsidRPr="00D51EFA" w:rsidRDefault="00BA1661" w:rsidP="00D623E4">
            <w:pPr>
              <w:ind w:hanging="2"/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To help Ss practise asking and answering questions for more information about their peers, and reporting information they have gathered;  </w:t>
            </w:r>
          </w:p>
          <w:p w14:paraId="190EB026" w14:textId="77777777" w:rsidR="00BA1661" w:rsidRPr="00D51EFA" w:rsidRDefault="00BA1661" w:rsidP="00D623E4">
            <w:pPr>
              <w:ind w:hanging="2"/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To create a fun atmosphere in the class. </w:t>
            </w:r>
          </w:p>
          <w:p w14:paraId="63885D12" w14:textId="77777777" w:rsidR="00BA1661" w:rsidRPr="00D51EFA" w:rsidRDefault="00BA1661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01676F62" w14:textId="77777777" w:rsidR="00BA1661" w:rsidRPr="00D51EFA" w:rsidRDefault="00BA1661" w:rsidP="00D623E4">
            <w:pPr>
              <w:ind w:hanging="2"/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Task 5: Ask and answer the questions below. Report your friend’s answers to the class.</w:t>
            </w:r>
          </w:p>
          <w:p w14:paraId="7828AF08" w14:textId="77777777" w:rsidR="00BA1661" w:rsidRPr="00D51EFA" w:rsidRDefault="00BA1661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4BCFBB18" w14:textId="735882F7" w:rsidR="00BA1661" w:rsidRPr="00D51EFA" w:rsidRDefault="00BA1661" w:rsidP="00D623E4">
            <w:pPr>
              <w:ind w:hanging="2"/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can report their friend’s answers about types of social media, kinds of pressure and clubs to the class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568BC6D4" w14:textId="6EBFA091" w:rsidR="00BA1661" w:rsidRPr="00D51EFA" w:rsidRDefault="00BA1661" w:rsidP="00D623E4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A305D" w:rsidRPr="00D51EFA" w14:paraId="7A908DC2" w14:textId="77777777" w:rsidTr="00415201">
        <w:trPr>
          <w:trHeight w:val="1191"/>
        </w:trPr>
        <w:tc>
          <w:tcPr>
            <w:tcW w:w="5902" w:type="dxa"/>
            <w:shd w:val="clear" w:color="auto" w:fill="auto"/>
            <w:tcMar>
              <w:left w:w="85" w:type="dxa"/>
            </w:tcMar>
          </w:tcPr>
          <w:p w14:paraId="7171C452" w14:textId="466ED91E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5: Ask and answer the questions below. Report your friend’s answers to the class.</w:t>
            </w:r>
          </w:p>
          <w:p w14:paraId="2CA02B9B" w14:textId="77777777" w:rsidR="0050347C" w:rsidRPr="00D51EFA" w:rsidRDefault="0050347C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1C3164F9" w14:textId="17B59661" w:rsidR="001A305D" w:rsidRPr="00D51EFA" w:rsidRDefault="0050347C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 pairs to ask and answer questions.  </w:t>
            </w:r>
          </w:p>
          <w:p w14:paraId="5008C2D2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Questions</w:t>
            </w:r>
            <w:r w:rsidRPr="00D51E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14:paraId="7B26D531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 What types of social media do you have?</w:t>
            </w:r>
          </w:p>
          <w:p w14:paraId="1BCDB004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2. What kind of pressure do you have? </w:t>
            </w:r>
          </w:p>
          <w:p w14:paraId="3CE63CA1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3. What clubs do you participate in?</w:t>
            </w:r>
          </w:p>
          <w:p w14:paraId="6A801DEB" w14:textId="2C56BC24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4. Why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do you choose to participate in that club?</w:t>
            </w:r>
          </w:p>
          <w:p w14:paraId="7F7677EB" w14:textId="77777777" w:rsidR="0050347C" w:rsidRPr="00D51EFA" w:rsidRDefault="0050347C" w:rsidP="00D623E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DFB64E6" w14:textId="5272A1D1" w:rsidR="001A305D" w:rsidRPr="00D51EFA" w:rsidRDefault="0050347C" w:rsidP="00D623E4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Encourage Ss to provide their partners with as much information as possible, using vocabulary they have  learnt when they answer the questions.  </w:t>
            </w:r>
          </w:p>
          <w:p w14:paraId="678DE985" w14:textId="77777777" w:rsidR="0050347C" w:rsidRPr="00D51EFA" w:rsidRDefault="0050347C" w:rsidP="00D623E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205A8720" w14:textId="6CA79C3B" w:rsidR="001A305D" w:rsidRPr="00D51EFA" w:rsidRDefault="0050347C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some Ss to report information about their partners. </w:t>
            </w:r>
          </w:p>
          <w:p w14:paraId="7DC59928" w14:textId="7605AAB4" w:rsidR="001A305D" w:rsidRPr="00D51EFA" w:rsidRDefault="001A305D" w:rsidP="00D623E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Ss to add any other issues relevant to teenagers which are not mentioned in the conversation.  </w:t>
            </w:r>
          </w:p>
          <w:p w14:paraId="4B62519E" w14:textId="77777777" w:rsidR="00BA1661" w:rsidRPr="00D51EFA" w:rsidRDefault="001A305D" w:rsidP="00D623E4">
            <w:pPr>
              <w:ind w:right="679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name several school clubs, pressure, and social media.</w:t>
            </w:r>
          </w:p>
          <w:p w14:paraId="0D8D2F34" w14:textId="77777777" w:rsidR="0050347C" w:rsidRPr="00D51EFA" w:rsidRDefault="001A305D" w:rsidP="00D623E4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  <w:r w:rsidR="0050347C"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3E3E563C" w14:textId="6D2F506C" w:rsidR="001A305D" w:rsidRPr="00D51EFA" w:rsidRDefault="0050347C" w:rsidP="00D623E4">
            <w:pPr>
              <w:ind w:right="679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A305D"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787F12DC" w14:textId="77777777" w:rsidR="001A305D" w:rsidRPr="00D51EFA" w:rsidRDefault="001A305D" w:rsidP="00D623E4">
            <w:pPr>
              <w:ind w:right="679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assigns the homework.</w:t>
            </w:r>
          </w:p>
          <w:p w14:paraId="3E0384AC" w14:textId="77777777" w:rsidR="001A305D" w:rsidRPr="00D51EFA" w:rsidRDefault="001A305D" w:rsidP="00D623E4">
            <w:pPr>
              <w:ind w:right="679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copy their homework.</w:t>
            </w:r>
          </w:p>
          <w:p w14:paraId="7A908DBF" w14:textId="26121359" w:rsidR="001A305D" w:rsidRPr="00D51EFA" w:rsidRDefault="001A305D" w:rsidP="00D623E4">
            <w:pPr>
              <w:ind w:right="679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explains it carefully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left w:w="85" w:type="dxa"/>
            </w:tcMar>
          </w:tcPr>
          <w:p w14:paraId="1233155F" w14:textId="77777777" w:rsidR="00335095" w:rsidRPr="00D51EFA" w:rsidRDefault="00335095" w:rsidP="00D623E4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0B5B8B4" w14:textId="77777777" w:rsidR="00335095" w:rsidRPr="00D51EFA" w:rsidRDefault="00335095" w:rsidP="00D623E4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D657624" w14:textId="77777777" w:rsidR="00335095" w:rsidRPr="00D51EFA" w:rsidRDefault="00335095" w:rsidP="00D623E4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A908DC0" w14:textId="767B908D" w:rsidR="001A305D" w:rsidRPr="00D51EFA" w:rsidRDefault="001A305D" w:rsidP="00D623E4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Students’ talk</w:t>
            </w:r>
          </w:p>
          <w:p w14:paraId="5C49A60D" w14:textId="532C7BBA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Observation </w:t>
            </w:r>
          </w:p>
          <w:p w14:paraId="6C936D81" w14:textId="6EDCCD05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27B22D08" w14:textId="79765B41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C97B42A" w14:textId="72E78A4B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7B153AF" w14:textId="28E444E8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8343413" w14:textId="65BE94CB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B5F0C0E" w14:textId="685E6CE5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984780B" w14:textId="39FDF239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5E423F56" w14:textId="2E849CC9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07F9CFE" w14:textId="2AB68B2D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805FB17" w14:textId="587E6E9B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5661491" w14:textId="382FB380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9061184" w14:textId="18DAAA88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17CCD204" w14:textId="27A1962E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D0B3B6C" w14:textId="1915F680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7A9E424C" w14:textId="2462477C" w:rsidR="004C20A8" w:rsidRPr="00D51EFA" w:rsidRDefault="004C20A8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695D2CD9" w14:textId="77777777" w:rsidR="004C20A8" w:rsidRPr="00D51EFA" w:rsidRDefault="004C20A8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476DFC4C" w14:textId="6174BF2E" w:rsidR="001A305D" w:rsidRPr="00D51EFA" w:rsidRDefault="001A305D" w:rsidP="00D623E4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DF2EF6B" w14:textId="77777777" w:rsidR="001A305D" w:rsidRPr="00D51EFA" w:rsidRDefault="001A305D" w:rsidP="00D623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462DDFA8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Name a list of school clubs and pressures.</w:t>
            </w:r>
          </w:p>
          <w:p w14:paraId="68EA13FC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Do exercises in the workbook.</w:t>
            </w:r>
          </w:p>
          <w:p w14:paraId="5FC624D2" w14:textId="77777777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Start preparing for the Project of the unit:</w:t>
            </w:r>
          </w:p>
          <w:p w14:paraId="7A908DC1" w14:textId="48921A86" w:rsidR="001A305D" w:rsidRPr="00D51EFA" w:rsidRDefault="001A305D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Teacher randomly puts Ss in groups of 4 or 5 and asks them to brainstorm about the club they would like to have at school and make a poster about it. Students will show and present their posters in Lesson 7 – Looking back and Project. </w:t>
            </w:r>
            <w:r w:rsidRPr="00D51E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(Teacher should check the progress of students’ preparation after each lesson.)</w:t>
            </w:r>
          </w:p>
        </w:tc>
      </w:tr>
    </w:tbl>
    <w:p w14:paraId="29EAC0B2" w14:textId="77777777" w:rsidR="00597E01" w:rsidRPr="00D51EFA" w:rsidRDefault="00597E01" w:rsidP="00D623E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51EFA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V. FEEDBACK: </w:t>
      </w:r>
    </w:p>
    <w:p w14:paraId="2DEF2B01" w14:textId="1824B3B4" w:rsidR="00597E01" w:rsidRPr="00D51EFA" w:rsidRDefault="00597E01" w:rsidP="00D623E4">
      <w:pPr>
        <w:ind w:right="-279" w:firstLine="284"/>
        <w:rPr>
          <w:rFonts w:ascii="Times New Roman" w:hAnsi="Times New Roman" w:cs="Times New Roman"/>
          <w:sz w:val="26"/>
          <w:szCs w:val="26"/>
        </w:rPr>
      </w:pPr>
      <w:r w:rsidRPr="00D51EFA">
        <w:rPr>
          <w:rFonts w:ascii="Times New Roman" w:hAnsi="Times New Roman" w:cs="Times New Roman"/>
          <w:sz w:val="26"/>
          <w:szCs w:val="26"/>
        </w:rPr>
        <w:t>With 8A ………………</w:t>
      </w:r>
      <w:r w:rsidRPr="00D51EFA">
        <w:rPr>
          <w:rFonts w:ascii="Times New Roman" w:hAnsi="Times New Roman" w:cs="Times New Roman"/>
          <w:sz w:val="26"/>
          <w:szCs w:val="26"/>
          <w:lang w:val="en-US"/>
        </w:rPr>
        <w:t>….</w:t>
      </w:r>
      <w:r w:rsidRPr="00D51EFA">
        <w:rPr>
          <w:rFonts w:ascii="Times New Roman" w:hAnsi="Times New Roman" w:cs="Times New Roman"/>
          <w:sz w:val="26"/>
          <w:szCs w:val="26"/>
        </w:rPr>
        <w:t>……………………………………………………………..…</w:t>
      </w:r>
    </w:p>
    <w:p w14:paraId="6F01BF79" w14:textId="41DF2DBF" w:rsidR="00BA1661" w:rsidRPr="00D51EFA" w:rsidRDefault="00597E01" w:rsidP="00D623E4">
      <w:pPr>
        <w:widowControl/>
        <w:autoSpaceDE/>
        <w:autoSpaceDN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  <w:r w:rsidRPr="00D51EFA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 xml:space="preserve"> </w:t>
      </w:r>
    </w:p>
    <w:p w14:paraId="584277AC" w14:textId="77777777" w:rsidR="00BA1661" w:rsidRPr="00D51EFA" w:rsidRDefault="00BA1661" w:rsidP="00D623E4">
      <w:pPr>
        <w:widowControl/>
        <w:autoSpaceDE/>
        <w:autoSpaceDN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  <w:r w:rsidRPr="00D51EFA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25"/>
        <w:gridCol w:w="2332"/>
        <w:gridCol w:w="2698"/>
        <w:gridCol w:w="2532"/>
      </w:tblGrid>
      <w:tr w:rsidR="004A24AC" w:rsidRPr="00D51EFA" w14:paraId="2C833337" w14:textId="77777777" w:rsidTr="001D1256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326B7047" w14:textId="57EB3DF4" w:rsidR="004A24AC" w:rsidRPr="00D51EFA" w:rsidRDefault="004A24AC" w:rsidP="00FF04D9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bookmarkStart w:id="9" w:name="_Hlk137221203"/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lastRenderedPageBreak/>
              <w:t xml:space="preserve">Period :17 </w:t>
            </w:r>
          </w:p>
          <w:p w14:paraId="761EAA8A" w14:textId="268644D4" w:rsidR="004A24AC" w:rsidRPr="00D51EFA" w:rsidRDefault="004A24AC" w:rsidP="007148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88448" behindDoc="0" locked="0" layoutInCell="1" allowOverlap="1" wp14:anchorId="1A660DFE" wp14:editId="50AFC390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3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87424" behindDoc="0" locked="0" layoutInCell="1" allowOverlap="1" wp14:anchorId="4C6D8A97" wp14:editId="01EE4E4C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11816819" w14:textId="297B7CF6" w:rsidR="004A24AC" w:rsidRPr="00D51EFA" w:rsidRDefault="004A24AC" w:rsidP="0071489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2: A closer look 1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30</w:t>
            </w:r>
          </w:p>
        </w:tc>
      </w:tr>
      <w:tr w:rsidR="004A24AC" w:rsidRPr="00D51EFA" w14:paraId="3BD4346F" w14:textId="77777777" w:rsidTr="006558E0">
        <w:tc>
          <w:tcPr>
            <w:tcW w:w="2325" w:type="dxa"/>
            <w:tcBorders>
              <w:bottom w:val="dotted" w:sz="4" w:space="0" w:color="auto"/>
            </w:tcBorders>
            <w:vAlign w:val="center"/>
          </w:tcPr>
          <w:p w14:paraId="40509E4C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332" w:type="dxa"/>
            <w:tcBorders>
              <w:bottom w:val="dotted" w:sz="4" w:space="0" w:color="auto"/>
            </w:tcBorders>
            <w:vAlign w:val="center"/>
          </w:tcPr>
          <w:p w14:paraId="106ED13F" w14:textId="4487EB81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698" w:type="dxa"/>
            <w:tcBorders>
              <w:bottom w:val="dotted" w:sz="4" w:space="0" w:color="auto"/>
            </w:tcBorders>
            <w:vAlign w:val="center"/>
          </w:tcPr>
          <w:p w14:paraId="6FD590DD" w14:textId="0CE03570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32" w:type="dxa"/>
            <w:tcBorders>
              <w:bottom w:val="dotted" w:sz="4" w:space="0" w:color="auto"/>
            </w:tcBorders>
            <w:vAlign w:val="center"/>
          </w:tcPr>
          <w:p w14:paraId="6F236485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0FB0471D" w14:textId="77777777" w:rsidTr="006558E0">
        <w:tc>
          <w:tcPr>
            <w:tcW w:w="23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EC5260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3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7BEF8C" w14:textId="2D628BAE" w:rsidR="004A24AC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6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2114BA" w14:textId="065E2346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12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/10/2023</w:t>
            </w:r>
          </w:p>
        </w:tc>
        <w:tc>
          <w:tcPr>
            <w:tcW w:w="25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24F3F7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0EC057DB" w14:textId="77777777" w:rsidR="0071489E" w:rsidRPr="00D51EFA" w:rsidRDefault="0071489E" w:rsidP="008067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03F7304C" w14:textId="77777777" w:rsidR="0071489E" w:rsidRPr="00D51EFA" w:rsidRDefault="0071489E" w:rsidP="008067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7795976F" w14:textId="77777777" w:rsidR="0080675C" w:rsidRPr="00D51EFA" w:rsidRDefault="0080675C" w:rsidP="0080675C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10AFB863" w14:textId="1B9711AC" w:rsidR="0080675C" w:rsidRPr="00D51EFA" w:rsidRDefault="0080675C" w:rsidP="0080675C">
      <w:pPr>
        <w:widowControl/>
        <w:autoSpaceDE/>
        <w:autoSpaceDN/>
        <w:ind w:left="227" w:hanging="227"/>
        <w:textDirection w:val="btLr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    </w:t>
      </w:r>
      <w:r w:rsidRPr="00D51EFA">
        <w:rPr>
          <w:rFonts w:ascii="Times New Roman" w:hAnsi="Times New Roman" w:cs="Times New Roman"/>
          <w:sz w:val="24"/>
          <w:szCs w:val="24"/>
        </w:rPr>
        <w:t>- Identify the combination of some verbs and verb phrases that are often used when teens talk about using social media. </w:t>
      </w:r>
    </w:p>
    <w:p w14:paraId="40416048" w14:textId="292484D5" w:rsidR="0080675C" w:rsidRPr="00D51EFA" w:rsidRDefault="0080675C" w:rsidP="0080675C">
      <w:pPr>
        <w:widowControl/>
        <w:autoSpaceDE/>
        <w:autoSpaceDN/>
        <w:ind w:left="227" w:hanging="227"/>
        <w:textDirection w:val="btLr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hAnsi="Times New Roman" w:cs="Times New Roman"/>
          <w:sz w:val="24"/>
          <w:szCs w:val="24"/>
        </w:rPr>
        <w:t xml:space="preserve">    - Distinguish two sounds /ʊə/ and /ɔɪ/ correctly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94A9C4" w14:textId="77777777" w:rsidR="0080675C" w:rsidRPr="00D51EFA" w:rsidRDefault="0080675C" w:rsidP="008067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</w:p>
    <w:p w14:paraId="7B0F245D" w14:textId="6ACF28AF" w:rsidR="0089678B" w:rsidRPr="00D51EFA" w:rsidRDefault="0080675C" w:rsidP="0089678B">
      <w:pPr>
        <w:widowControl/>
        <w:autoSpaceDE/>
        <w:autoSpaceDN/>
        <w:ind w:left="227" w:hanging="227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="0089678B" w:rsidRPr="00D51EFA">
        <w:rPr>
          <w:rFonts w:ascii="Times New Roman" w:hAnsi="Times New Roman" w:cs="Times New Roman"/>
          <w:sz w:val="24"/>
          <w:szCs w:val="24"/>
        </w:rPr>
        <w:t>upload (v)</w:t>
      </w:r>
      <w:r w:rsidR="0089678B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78B" w:rsidRPr="00D51EFA">
        <w:rPr>
          <w:rFonts w:ascii="Times New Roman" w:hAnsi="Times New Roman" w:cs="Times New Roman"/>
          <w:sz w:val="24"/>
          <w:szCs w:val="24"/>
        </w:rPr>
        <w:t>browse (v)</w:t>
      </w:r>
      <w:r w:rsidR="0089678B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78B" w:rsidRPr="00D51EFA">
        <w:rPr>
          <w:rFonts w:ascii="Times New Roman" w:hAnsi="Times New Roman" w:cs="Times New Roman"/>
          <w:sz w:val="24"/>
          <w:szCs w:val="24"/>
        </w:rPr>
        <w:t>notification (n)</w:t>
      </w:r>
      <w:r w:rsidR="0089678B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78B" w:rsidRPr="00D51EFA">
        <w:rPr>
          <w:rFonts w:ascii="Times New Roman" w:hAnsi="Times New Roman" w:cs="Times New Roman"/>
          <w:sz w:val="24"/>
          <w:szCs w:val="24"/>
        </w:rPr>
        <w:t>log on to (v)</w:t>
      </w:r>
      <w:r w:rsidR="0089678B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78B" w:rsidRPr="00D51EFA">
        <w:rPr>
          <w:rFonts w:ascii="Times New Roman" w:hAnsi="Times New Roman" w:cs="Times New Roman"/>
          <w:sz w:val="24"/>
          <w:szCs w:val="24"/>
        </w:rPr>
        <w:t>check (n)</w:t>
      </w:r>
      <w:r w:rsidR="0089678B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78B" w:rsidRPr="00D51EFA">
        <w:rPr>
          <w:rFonts w:ascii="Times New Roman" w:hAnsi="Times New Roman" w:cs="Times New Roman"/>
          <w:sz w:val="24"/>
          <w:szCs w:val="24"/>
        </w:rPr>
        <w:t>account</w:t>
      </w:r>
      <w:r w:rsidR="0089678B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4D81C9E6" w14:textId="4DEF940A" w:rsidR="0080675C" w:rsidRPr="00D51EFA" w:rsidRDefault="0080675C" w:rsidP="0089678B">
      <w:pPr>
        <w:widowControl/>
        <w:autoSpaceDE/>
        <w:autoSpaceDN/>
        <w:ind w:left="227" w:hanging="227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senctences</w:t>
      </w:r>
    </w:p>
    <w:p w14:paraId="072B4BE8" w14:textId="77777777" w:rsidR="0080675C" w:rsidRPr="00D51EFA" w:rsidRDefault="0080675C" w:rsidP="0080675C">
      <w:pPr>
        <w:keepNext/>
        <w:keepLines/>
        <w:shd w:val="clear" w:color="auto" w:fill="FFFFFF"/>
        <w:outlineLvl w:val="0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/ʊə/</w:t>
      </w:r>
      <w:r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and /ɔɪ/.</w:t>
      </w:r>
    </w:p>
    <w:p w14:paraId="230BC479" w14:textId="77777777" w:rsidR="0080675C" w:rsidRPr="00D51EFA" w:rsidRDefault="0080675C" w:rsidP="008067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157D0A7C" w14:textId="77777777" w:rsidR="0080675C" w:rsidRPr="00D51EFA" w:rsidRDefault="0080675C" w:rsidP="0080675C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7907F72F" w14:textId="77777777" w:rsidR="0080675C" w:rsidRPr="00D51EFA" w:rsidRDefault="0080675C" w:rsidP="0080675C">
      <w:pPr>
        <w:widowControl/>
        <w:autoSpaceDE/>
        <w:autoSpaceDN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the form and use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senctences.</w:t>
      </w:r>
    </w:p>
    <w:p w14:paraId="41A2B27F" w14:textId="77777777" w:rsidR="0080675C" w:rsidRPr="00D51EFA" w:rsidRDefault="0080675C" w:rsidP="0080675C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19A685AF" w14:textId="77777777" w:rsidR="0080675C" w:rsidRPr="00D51EFA" w:rsidRDefault="0080675C" w:rsidP="0080675C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2463525C" w14:textId="77777777" w:rsidR="0080675C" w:rsidRPr="00D51EFA" w:rsidRDefault="0080675C" w:rsidP="0080675C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115B475A" w14:textId="77777777" w:rsidR="0080675C" w:rsidRPr="00D51EFA" w:rsidRDefault="0080675C" w:rsidP="0080675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75CCF673" w14:textId="77777777" w:rsidR="0080675C" w:rsidRPr="00D51EFA" w:rsidRDefault="0080675C" w:rsidP="0080675C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47B52F62" w14:textId="24DB9DC9" w:rsidR="0080675C" w:rsidRPr="00D51EFA" w:rsidRDefault="0080675C" w:rsidP="0080675C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</w:t>
      </w:r>
      <w:r w:rsidR="004C20A8"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.</w:t>
      </w:r>
    </w:p>
    <w:p w14:paraId="0CE7A68F" w14:textId="77777777" w:rsidR="0080675C" w:rsidRPr="00D51EFA" w:rsidRDefault="0080675C" w:rsidP="0080675C">
      <w:pP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Pr="00D51EFA">
        <w:rPr>
          <w:rFonts w:ascii="Times New Roman" w:hAnsi="Times New Roman" w:cs="Times New Roman"/>
          <w:sz w:val="24"/>
          <w:szCs w:val="24"/>
        </w:rPr>
        <w:t xml:space="preserve">-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Having benefits of their hobbies in daily life. Ss have the good attitude to working in groups, individual work, pair work, cooperative learning.</w:t>
      </w:r>
    </w:p>
    <w:p w14:paraId="2DED7B44" w14:textId="77777777" w:rsidR="0080675C" w:rsidRPr="00D51EFA" w:rsidRDefault="0080675C" w:rsidP="008067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0A9EA5D7" w14:textId="77777777" w:rsidR="0080675C" w:rsidRPr="00D51EFA" w:rsidRDefault="0080675C" w:rsidP="0080675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034CDD2F" w14:textId="77777777" w:rsidR="0080675C" w:rsidRPr="00D51EFA" w:rsidRDefault="0080675C" w:rsidP="008067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36CE10C4" w14:textId="77777777" w:rsidR="0080675C" w:rsidRPr="00D51EFA" w:rsidRDefault="0080675C" w:rsidP="008067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tbl>
      <w:tblPr>
        <w:tblW w:w="98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185"/>
        <w:gridCol w:w="3686"/>
      </w:tblGrid>
      <w:tr w:rsidR="004C20A8" w:rsidRPr="00D51EFA" w14:paraId="6DD4374C" w14:textId="77777777" w:rsidTr="00FF04D9">
        <w:trPr>
          <w:trHeight w:val="20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bookmarkEnd w:id="9"/>
          <w:p w14:paraId="2F2D6303" w14:textId="41B1F7A7" w:rsidR="004C20A8" w:rsidRPr="00D51EFA" w:rsidRDefault="004C20A8" w:rsidP="0089678B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WARM-UP (5’-IW,</w:t>
            </w:r>
            <w:r w:rsidR="00DF30F3"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PW,</w:t>
            </w:r>
            <w:r w:rsidR="00DF30F3"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GW)</w:t>
            </w:r>
          </w:p>
          <w:p w14:paraId="1682EA9B" w14:textId="3DF481AE" w:rsidR="00DF30F3" w:rsidRPr="00D51EFA" w:rsidRDefault="00950419" w:rsidP="00DF30F3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DF30F3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376EE9CA" w14:textId="77777777" w:rsidR="00DF30F3" w:rsidRPr="00D51EFA" w:rsidRDefault="00DF30F3" w:rsidP="00DF30F3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create an active atmosphere in the class before the lesson;  </w:t>
            </w:r>
          </w:p>
          <w:p w14:paraId="350BCE0A" w14:textId="77777777" w:rsidR="00DF30F3" w:rsidRPr="00D51EFA" w:rsidRDefault="00DF30F3" w:rsidP="00DF30F3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20EC1F70" w14:textId="77777777" w:rsidR="00DF30F3" w:rsidRPr="00D51EFA" w:rsidRDefault="00DF30F3" w:rsidP="003B5C82">
            <w:pPr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Have some warm-up activities to create a friendly and relaxed atmosphere to inspire Ss to warm up to the new class.</w:t>
            </w:r>
          </w:p>
          <w:p w14:paraId="1D7EE24F" w14:textId="77777777" w:rsidR="00DF30F3" w:rsidRPr="00D51EFA" w:rsidRDefault="00DF30F3" w:rsidP="00DF30F3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27BCA347" w14:textId="77777777" w:rsidR="00DF30F3" w:rsidRPr="00D51EFA" w:rsidRDefault="00DF30F3" w:rsidP="003B5C82">
            <w:pPr>
              <w:jc w:val="both"/>
              <w:textDirection w:val="btL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Having a chance to speak English and focus on the topic of the lesson.</w:t>
            </w:r>
          </w:p>
          <w:p w14:paraId="47F06EB7" w14:textId="2DE2F99A" w:rsidR="004C20A8" w:rsidRPr="00D51EFA" w:rsidRDefault="00DF30F3" w:rsidP="00DF30F3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4C20A8" w:rsidRPr="00D51EFA" w14:paraId="7A908DE1" w14:textId="77777777" w:rsidTr="00FF04D9">
        <w:trPr>
          <w:trHeight w:val="20"/>
        </w:trPr>
        <w:tc>
          <w:tcPr>
            <w:tcW w:w="6185" w:type="dxa"/>
            <w:shd w:val="clear" w:color="auto" w:fill="auto"/>
            <w:tcMar>
              <w:left w:w="85" w:type="dxa"/>
            </w:tcMar>
          </w:tcPr>
          <w:p w14:paraId="7A908DDF" w14:textId="10B402E0" w:rsidR="004C20A8" w:rsidRPr="00D51EFA" w:rsidRDefault="004C20A8" w:rsidP="004C20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7A908DE0" w14:textId="5D33BCB7" w:rsidR="004C20A8" w:rsidRPr="00D51EFA" w:rsidRDefault="004C20A8" w:rsidP="004C20A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4C20A8" w:rsidRPr="00D51EFA" w14:paraId="7A908DEE" w14:textId="77777777" w:rsidTr="00FF04D9">
        <w:trPr>
          <w:trHeight w:val="20"/>
        </w:trPr>
        <w:tc>
          <w:tcPr>
            <w:tcW w:w="6185" w:type="dxa"/>
            <w:shd w:val="clear" w:color="auto" w:fill="auto"/>
            <w:tcMar>
              <w:left w:w="85" w:type="dxa"/>
            </w:tcMar>
          </w:tcPr>
          <w:p w14:paraId="353C8418" w14:textId="00809C7A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Game: Word puzzles</w:t>
            </w:r>
          </w:p>
          <w:p w14:paraId="30E2B21E" w14:textId="45E584A5" w:rsidR="003B5C82" w:rsidRPr="00D51EFA" w:rsidRDefault="003B5C82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84BC220" w14:textId="77777777" w:rsidR="00CD72D3" w:rsidRPr="00D51EFA" w:rsidRDefault="00CD72D3" w:rsidP="00CD72D3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Give Ss a few minutes to play a game. Have Ss play in two groups. </w:t>
            </w:r>
          </w:p>
          <w:p w14:paraId="4D6322E9" w14:textId="77777777" w:rsidR="00CD72D3" w:rsidRPr="00D51EFA" w:rsidRDefault="00CD72D3" w:rsidP="00CD72D3">
            <w:pPr>
              <w:ind w:right="3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find 6 meaningful words in the puzzles  </w:t>
            </w:r>
          </w:p>
          <w:p w14:paraId="6B17C6F1" w14:textId="77777777" w:rsidR="00CD72D3" w:rsidRPr="00D51EFA" w:rsidRDefault="00CD72D3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1D8B8F33" w14:textId="1E6213E7" w:rsidR="00DF30F3" w:rsidRPr="00D51EFA" w:rsidRDefault="003B5C82" w:rsidP="00CD72D3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r w:rsidR="00DF30F3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0E014696" w14:textId="452E71AE" w:rsidR="00DF30F3" w:rsidRPr="00D51EFA" w:rsidRDefault="003B5C82" w:rsidP="00DF30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DF30F3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&amp; answers</w:t>
            </w:r>
          </w:p>
          <w:p w14:paraId="1BCE1ABB" w14:textId="77777777" w:rsidR="004C20A8" w:rsidRPr="00D51EFA" w:rsidRDefault="004C20A8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The team with the more correct answers wins. </w:t>
            </w:r>
          </w:p>
          <w:p w14:paraId="157665B6" w14:textId="77777777" w:rsidR="004C20A8" w:rsidRPr="00D51EFA" w:rsidRDefault="004C20A8" w:rsidP="00D623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leads in the new lesson.</w:t>
            </w:r>
          </w:p>
          <w:p w14:paraId="0435AA32" w14:textId="77777777" w:rsidR="003178A2" w:rsidRPr="00D51EFA" w:rsidRDefault="003178A2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AC86911" w14:textId="77777777" w:rsidR="003178A2" w:rsidRPr="00D51EFA" w:rsidRDefault="003178A2" w:rsidP="00D623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Tell the class the word they find.</w:t>
            </w:r>
          </w:p>
          <w:p w14:paraId="5D18D8D8" w14:textId="77777777" w:rsidR="003178A2" w:rsidRPr="00D51EFA" w:rsidRDefault="003178A2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40A79465" w14:textId="789A70FE" w:rsidR="003178A2" w:rsidRPr="00D51EFA" w:rsidRDefault="003178A2" w:rsidP="003178A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8DE9" w14:textId="569A4D75" w:rsidR="00407EF8" w:rsidRPr="00D51EFA" w:rsidRDefault="00407EF8" w:rsidP="00407EF8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 checks Ss’ vocabulary and gives feedback.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59BCC61C" w14:textId="146392AE" w:rsidR="00DF30F3" w:rsidRPr="00D51EFA" w:rsidRDefault="00DF30F3" w:rsidP="00DF30F3">
            <w:pPr>
              <w:ind w:left="199" w:hanging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114300" distR="114300" wp14:anchorId="4AFED123" wp14:editId="2E3E6B10">
                  <wp:extent cx="1990579" cy="1463040"/>
                  <wp:effectExtent l="0" t="0" r="0" b="3810"/>
                  <wp:docPr id="10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01" cy="1483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1E4EBF" w14:textId="77777777" w:rsidR="00DF30F3" w:rsidRPr="00D51EFA" w:rsidRDefault="00DF30F3" w:rsidP="00D623E4">
            <w:pPr>
              <w:ind w:left="199" w:hanging="1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908DED" w14:textId="32797FFB" w:rsidR="004C20A8" w:rsidRPr="00D51EFA" w:rsidRDefault="004C20A8" w:rsidP="00D623E4">
            <w:pPr>
              <w:ind w:left="199" w:hanging="1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Answer key: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CHECK; POST; WEBSITE; CLIP; PICTURE; CONNECT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C20A8" w:rsidRPr="00D51EFA" w14:paraId="1AAF6462" w14:textId="77777777" w:rsidTr="00FF04D9">
        <w:trPr>
          <w:trHeight w:val="20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4955A48E" w14:textId="77777777" w:rsidR="004C20A8" w:rsidRPr="00D51EFA" w:rsidRDefault="004C20A8" w:rsidP="00D623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2.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KNOWLEDGE FORMATION (10’-IW,PW,GW)</w:t>
            </w:r>
          </w:p>
          <w:p w14:paraId="379531E8" w14:textId="27F016E1" w:rsidR="00FB0CA0" w:rsidRPr="00D51EFA" w:rsidRDefault="00950419" w:rsidP="00FB0CA0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FB0CA0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71A86FEA" w14:textId="77777777" w:rsidR="00FB0CA0" w:rsidRPr="00D51EFA" w:rsidRDefault="00FB0CA0" w:rsidP="00B35716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To introduce some verbs and verb phrases that are often used when teens talk about using social media.  </w:t>
            </w:r>
          </w:p>
          <w:p w14:paraId="65DA4DA8" w14:textId="77777777" w:rsidR="00FB0CA0" w:rsidRPr="00D51EFA" w:rsidRDefault="00FB0CA0" w:rsidP="00B35716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To allow Ss to use the learnt words in contexts.</w:t>
            </w:r>
          </w:p>
          <w:p w14:paraId="02E2045F" w14:textId="500BF3A7" w:rsidR="00FB0CA0" w:rsidRPr="00D51EFA" w:rsidRDefault="00FB0CA0" w:rsidP="00FB0CA0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758F1F0A" w14:textId="56B4455C" w:rsidR="00CA7C1D" w:rsidRPr="00D51EFA" w:rsidRDefault="00CA7C1D" w:rsidP="00CA7C1D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Vocabulary</w:t>
            </w:r>
          </w:p>
          <w:p w14:paraId="33CE57ED" w14:textId="77777777" w:rsidR="00FB0CA0" w:rsidRPr="00D51EFA" w:rsidRDefault="00FB0CA0" w:rsidP="00B35716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Task 1: Circle the correct options to complete the phrases.  </w:t>
            </w:r>
          </w:p>
          <w:p w14:paraId="4D4DDF31" w14:textId="77777777" w:rsidR="00FB0CA0" w:rsidRPr="00D51EFA" w:rsidRDefault="00FB0CA0" w:rsidP="00FB0CA0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3F784546" w14:textId="77777777" w:rsidR="00FB0CA0" w:rsidRPr="00D51EFA" w:rsidRDefault="00FB0CA0" w:rsidP="00B35716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Know more new verbs and verb phrases that are often used when teens talk about using social media.  </w:t>
            </w:r>
          </w:p>
          <w:p w14:paraId="04066C8B" w14:textId="77777777" w:rsidR="00FB0CA0" w:rsidRPr="00D51EFA" w:rsidRDefault="00FB0CA0" w:rsidP="00B35716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Know how to use learned words/ phrases in context.</w:t>
            </w:r>
          </w:p>
          <w:p w14:paraId="3478D5D0" w14:textId="057EC95F" w:rsidR="004C20A8" w:rsidRPr="00D51EFA" w:rsidRDefault="00FB0CA0" w:rsidP="00FB0C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4C20A8" w:rsidRPr="00D51EFA" w14:paraId="7A908E07" w14:textId="77777777" w:rsidTr="00FF04D9">
        <w:trPr>
          <w:trHeight w:val="20"/>
        </w:trPr>
        <w:tc>
          <w:tcPr>
            <w:tcW w:w="6185" w:type="dxa"/>
            <w:shd w:val="clear" w:color="auto" w:fill="auto"/>
            <w:tcMar>
              <w:left w:w="85" w:type="dxa"/>
            </w:tcMar>
          </w:tcPr>
          <w:p w14:paraId="7A908DF1" w14:textId="506EA57F" w:rsidR="004C20A8" w:rsidRPr="00D51EFA" w:rsidRDefault="004C20A8" w:rsidP="00D623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Vocabulary pre-teaching</w:t>
            </w:r>
          </w:p>
          <w:p w14:paraId="32B611F0" w14:textId="77777777" w:rsidR="00B35716" w:rsidRPr="00D51EFA" w:rsidRDefault="00B35716" w:rsidP="00B35716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DDAE18F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introduces the vocabulary.</w:t>
            </w:r>
          </w:p>
          <w:p w14:paraId="210BD55C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explains the meaning of the new vocabulary by pictures.</w:t>
            </w:r>
          </w:p>
          <w:p w14:paraId="5E04FCEB" w14:textId="77777777" w:rsidR="00B35716" w:rsidRPr="00D51EFA" w:rsidRDefault="00B35716" w:rsidP="00B35716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00679CB1" w14:textId="77777777" w:rsidR="00B35716" w:rsidRPr="00D51EFA" w:rsidRDefault="00B35716" w:rsidP="00B357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Ss’ observation.</w:t>
            </w:r>
          </w:p>
          <w:p w14:paraId="21F2D332" w14:textId="40206045" w:rsidR="00B35716" w:rsidRPr="00D51EFA" w:rsidRDefault="00B35716" w:rsidP="00B3571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reveals that these six words will appear in the reading text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51A206B" w14:textId="465A6B2F" w:rsidR="00AC6C04" w:rsidRPr="00D51EFA" w:rsidRDefault="00AC6C04" w:rsidP="00B3571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CEBA66" w14:textId="36D1AA1B" w:rsidR="00AC6C04" w:rsidRPr="00D51EFA" w:rsidRDefault="00AC6C04" w:rsidP="00B35716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FA7AA5" w14:textId="7B9CF509" w:rsidR="00B35716" w:rsidRPr="00D51EFA" w:rsidRDefault="00B35716" w:rsidP="00AC6C04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1: Circle the correct options to complete the phrases.</w:t>
            </w: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</w:p>
          <w:p w14:paraId="341CBFF4" w14:textId="77777777" w:rsidR="00B35716" w:rsidRPr="00D51EFA" w:rsidRDefault="00B35716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DAE4E75" w14:textId="4DFCCD7B" w:rsidR="004C20A8" w:rsidRPr="00D51EFA" w:rsidRDefault="00B35716" w:rsidP="00B35716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Ss read aloud the verbs and the word / phrases given.  </w:t>
            </w:r>
          </w:p>
          <w:p w14:paraId="2304EA19" w14:textId="7663B95A" w:rsidR="004C20A8" w:rsidRPr="00D51EFA" w:rsidRDefault="004C20A8" w:rsidP="00B35716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 pairs to circle the correct options to complete the phrases.  </w:t>
            </w:r>
          </w:p>
          <w:p w14:paraId="325F7D5C" w14:textId="77777777" w:rsidR="00B35716" w:rsidRPr="00D51EFA" w:rsidRDefault="00B35716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0E9583D9" w14:textId="1458F5C9" w:rsidR="004C20A8" w:rsidRPr="00D51EFA" w:rsidRDefault="00B35716" w:rsidP="00B35716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Explain the meaning of the new ver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4C20A8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phrases by using pictures or synonyms or even their mother tongue</w:t>
            </w:r>
          </w:p>
          <w:p w14:paraId="18EFC93E" w14:textId="77777777" w:rsidR="004C20A8" w:rsidRPr="00D51EFA" w:rsidRDefault="004C20A8" w:rsidP="00B35716">
            <w:pPr>
              <w:ind w:right="5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Invite Ss to take turns to read out their answers. Correct their pronunciation if needed.  </w:t>
            </w:r>
          </w:p>
          <w:p w14:paraId="420805D9" w14:textId="77777777" w:rsidR="004C20A8" w:rsidRPr="00D51EFA" w:rsidRDefault="004C20A8" w:rsidP="00B35716">
            <w:pPr>
              <w:ind w:right="5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8DFD" w14:textId="33D9DECF" w:rsidR="004C20A8" w:rsidRPr="00D51EFA" w:rsidRDefault="004C20A8" w:rsidP="00B35716">
            <w:pPr>
              <w:ind w:right="11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can also ask Ss to add more words / phrases to the verbs to make other phrases. This way, T can broaden  Ss’ vocabulary if they are ready. 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5AD00BA9" w14:textId="77777777" w:rsidR="00B35716" w:rsidRPr="00D51EFA" w:rsidRDefault="00B35716" w:rsidP="00D623E4">
            <w:pPr>
              <w:ind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38344A7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Vocabulary</w:t>
            </w: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4DED84C6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1. upload (v)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to copy or move programs or information to a larger computer system or to the internet</w:t>
            </w:r>
          </w:p>
          <w:p w14:paraId="2C0B6C0F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browse (v) = to look at things / check over sth</w:t>
            </w:r>
          </w:p>
          <w:p w14:paraId="4D3D43E8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notifications (n)</w:t>
            </w:r>
          </w:p>
          <w:p w14:paraId="4262E78F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log on (to) (v)</w:t>
            </w:r>
          </w:p>
          <w:p w14:paraId="675A2F57" w14:textId="77777777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check (v)</w:t>
            </w:r>
          </w:p>
          <w:p w14:paraId="0346BB2A" w14:textId="09D70702" w:rsidR="00B35716" w:rsidRPr="00D51EFA" w:rsidRDefault="00B35716" w:rsidP="00B35716">
            <w:pPr>
              <w:ind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account (n)</w:t>
            </w:r>
          </w:p>
          <w:p w14:paraId="14CDBAC8" w14:textId="6C319B83" w:rsidR="00B35716" w:rsidRPr="00D51EFA" w:rsidRDefault="00B35716" w:rsidP="00B35716">
            <w:pPr>
              <w:ind w:hanging="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 Circle the correct options to complete the phrases.</w:t>
            </w: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 </w:t>
            </w:r>
          </w:p>
          <w:p w14:paraId="2ADFF840" w14:textId="4B86FE11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6D438497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A </w:t>
            </w:r>
          </w:p>
          <w:p w14:paraId="524290C9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A </w:t>
            </w:r>
          </w:p>
          <w:p w14:paraId="5EB959A4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B </w:t>
            </w:r>
          </w:p>
          <w:p w14:paraId="07B0D4A1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B </w:t>
            </w:r>
          </w:p>
          <w:p w14:paraId="2DE64C82" w14:textId="7711E6DF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B </w:t>
            </w:r>
          </w:p>
          <w:p w14:paraId="7A908E06" w14:textId="391A49C7" w:rsidR="004C20A8" w:rsidRPr="00D51EFA" w:rsidRDefault="004C20A8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20A8" w:rsidRPr="00D51EFA" w14:paraId="4937C775" w14:textId="77777777" w:rsidTr="00FF04D9">
        <w:trPr>
          <w:trHeight w:val="20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150C45AC" w14:textId="77777777" w:rsidR="004C20A8" w:rsidRPr="00D51EFA" w:rsidRDefault="004C20A8" w:rsidP="00D623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3. PRACTICE (25’-IW,PW,GW)</w:t>
            </w:r>
          </w:p>
          <w:p w14:paraId="1B41899A" w14:textId="6522EE2F" w:rsidR="00CA7C1D" w:rsidRPr="00D51EFA" w:rsidRDefault="00950419" w:rsidP="00CA7C1D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CA7C1D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3C48AB24" w14:textId="77777777" w:rsidR="00CA7C1D" w:rsidRPr="00D51EFA" w:rsidRDefault="00CA7C1D" w:rsidP="00CA7C1D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To introduce some verbs and verb phrases that are often used when teens talk about using social media.  </w:t>
            </w:r>
          </w:p>
          <w:p w14:paraId="4ADA67E2" w14:textId="77777777" w:rsidR="00CA7C1D" w:rsidRPr="00D51EFA" w:rsidRDefault="00CA7C1D" w:rsidP="00CA7C1D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To allow Ss to use the learnt words in contexts.</w:t>
            </w:r>
          </w:p>
          <w:p w14:paraId="37D020D8" w14:textId="77777777" w:rsidR="00CA7C1D" w:rsidRPr="00D51EFA" w:rsidRDefault="00CA7C1D" w:rsidP="00CA7C1D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09275429" w14:textId="77777777" w:rsidR="00CA7C1D" w:rsidRPr="00D51EFA" w:rsidRDefault="00CA7C1D" w:rsidP="00CA7C1D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Task 2: Use the correct form of the verbs in 1 to complete the sentences.</w:t>
            </w:r>
          </w:p>
          <w:p w14:paraId="44D46CA1" w14:textId="77777777" w:rsidR="00CA7C1D" w:rsidRPr="00D51EFA" w:rsidRDefault="00CA7C1D" w:rsidP="00CA7C1D">
            <w:pPr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- Task 3: Choose the correct answer A, B, or C.</w:t>
            </w:r>
          </w:p>
          <w:p w14:paraId="24583E1F" w14:textId="77777777" w:rsidR="00CA7C1D" w:rsidRPr="00D51EFA" w:rsidRDefault="00CA7C1D" w:rsidP="00CA7C1D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6853F8BC" w14:textId="77777777" w:rsidR="00CA7C1D" w:rsidRPr="00D51EFA" w:rsidRDefault="00CA7C1D" w:rsidP="00CA7C1D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Know more new verbs and verb phrases that are often used when teens talk about using social media.  </w:t>
            </w:r>
          </w:p>
          <w:p w14:paraId="787A3D74" w14:textId="77777777" w:rsidR="00CA7C1D" w:rsidRPr="00D51EFA" w:rsidRDefault="00CA7C1D" w:rsidP="00CA7C1D">
            <w:pPr>
              <w:jc w:val="both"/>
              <w:textDirection w:val="btL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Know how to use learned words/ phrases in context.</w:t>
            </w:r>
          </w:p>
          <w:p w14:paraId="54548323" w14:textId="04948055" w:rsidR="004C20A8" w:rsidRPr="00D51EFA" w:rsidRDefault="00CA7C1D" w:rsidP="00CA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4C20A8" w:rsidRPr="00D51EFA" w14:paraId="7A908E3B" w14:textId="77777777" w:rsidTr="00FF04D9">
        <w:trPr>
          <w:trHeight w:val="20"/>
        </w:trPr>
        <w:tc>
          <w:tcPr>
            <w:tcW w:w="6185" w:type="dxa"/>
            <w:shd w:val="clear" w:color="auto" w:fill="auto"/>
            <w:tcMar>
              <w:left w:w="85" w:type="dxa"/>
            </w:tcMar>
          </w:tcPr>
          <w:p w14:paraId="086052B4" w14:textId="25DEA198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Task 2: Use the correct form of the verbs in 1 to complete the sentences.</w:t>
            </w:r>
          </w:p>
          <w:p w14:paraId="333773F6" w14:textId="77777777" w:rsidR="00CA7C1D" w:rsidRPr="00D51EFA" w:rsidRDefault="00CA7C1D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22966A2D" w14:textId="796A198C" w:rsidR="004C20A8" w:rsidRPr="00D51EFA" w:rsidRDefault="00CA7C1D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work individually to complete each of the sentences with a suitable verb from 1.  </w:t>
            </w:r>
          </w:p>
          <w:p w14:paraId="7FFDE819" w14:textId="77777777" w:rsidR="00E11248" w:rsidRPr="00D51EFA" w:rsidRDefault="00E11248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647F7F39" w14:textId="2C0EEC0B" w:rsidR="00E11248" w:rsidRPr="00D51EFA" w:rsidRDefault="00E11248" w:rsidP="00E112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Student’s answers </w:t>
            </w:r>
          </w:p>
          <w:p w14:paraId="0A409E54" w14:textId="1D6148EC" w:rsidR="00E11248" w:rsidRPr="00D51EFA" w:rsidRDefault="00E11248" w:rsidP="00E11248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Observation.</w:t>
            </w:r>
          </w:p>
          <w:p w14:paraId="60B1207B" w14:textId="77777777" w:rsidR="00E11248" w:rsidRPr="00D51EFA" w:rsidRDefault="00E11248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F740BB9" w14:textId="063806B9" w:rsidR="004C20A8" w:rsidRPr="00D51EFA" w:rsidRDefault="00E11248" w:rsidP="00E11248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>- Check the answers as a class.  </w:t>
            </w:r>
          </w:p>
          <w:p w14:paraId="21F2AE12" w14:textId="2E669A3C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Have some Ss read aloud the complete sentences. </w:t>
            </w:r>
          </w:p>
          <w:p w14:paraId="777ADE08" w14:textId="77777777" w:rsidR="00E11248" w:rsidRPr="00D51EFA" w:rsidRDefault="00E11248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C9DC281" w14:textId="3FA4E3AC" w:rsidR="004C20A8" w:rsidRPr="00D51EFA" w:rsidRDefault="00E1124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>- Correct Ss’ pronunciation if necessary.  </w:t>
            </w:r>
          </w:p>
          <w:p w14:paraId="3AEF3CD5" w14:textId="47C89661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Choose the correct answer A, B, or C.</w:t>
            </w:r>
          </w:p>
          <w:p w14:paraId="0A07F09E" w14:textId="77777777" w:rsidR="00E11248" w:rsidRPr="00D51EFA" w:rsidRDefault="00E11248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9FD353F" w14:textId="77777777" w:rsidR="00E11248" w:rsidRPr="00D51EFA" w:rsidRDefault="00E1124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>- T asks Ss to work individually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8180C8C" w14:textId="20DC5DAB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1248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Ss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choose the correct answer for each sentence.  </w:t>
            </w:r>
          </w:p>
          <w:p w14:paraId="47919CCD" w14:textId="77777777" w:rsidR="00E11248" w:rsidRPr="00D51EFA" w:rsidRDefault="00E11248" w:rsidP="00E11248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38394D4C" w14:textId="77777777" w:rsidR="00E11248" w:rsidRPr="00D51EFA" w:rsidRDefault="00E11248" w:rsidP="00E112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Student’s answers </w:t>
            </w:r>
          </w:p>
          <w:p w14:paraId="09573ADF" w14:textId="77777777" w:rsidR="00E11248" w:rsidRPr="00D51EFA" w:rsidRDefault="00E11248" w:rsidP="00E11248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Observation.</w:t>
            </w:r>
          </w:p>
          <w:p w14:paraId="1C8460AE" w14:textId="77777777" w:rsidR="00E11248" w:rsidRPr="00D51EFA" w:rsidRDefault="00E11248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DA634E4" w14:textId="7B7E5C6E" w:rsidR="004C20A8" w:rsidRPr="00D51EFA" w:rsidRDefault="00E11248" w:rsidP="00F5498F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Ss swap their answers with their partners. </w:t>
            </w:r>
          </w:p>
          <w:p w14:paraId="1123E81F" w14:textId="77777777" w:rsidR="00E11248" w:rsidRPr="00D51EFA" w:rsidRDefault="00E11248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C480D74" w14:textId="298CA9A8" w:rsidR="004C20A8" w:rsidRPr="00D51EFA" w:rsidRDefault="00E11248" w:rsidP="00F5498F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C20A8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 check the answers as a class. </w:t>
            </w:r>
          </w:p>
          <w:p w14:paraId="7A908E1B" w14:textId="3512E186" w:rsidR="004C20A8" w:rsidRPr="00D51EFA" w:rsidRDefault="004C20A8" w:rsidP="00E11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can also ask some Ss to read out their answers. Then have Ss read the sentences aloud as a class. Correct  Ss’ pronunciation if necessary.  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3D4A066C" w14:textId="77777777" w:rsidR="00CA7C1D" w:rsidRPr="00D51EFA" w:rsidRDefault="00CA7C1D" w:rsidP="00CA7C1D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 Use the correct form of the verbs in 1 to complete the sentences.</w:t>
            </w:r>
          </w:p>
          <w:p w14:paraId="78503916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38AAFB20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browsed </w:t>
            </w:r>
          </w:p>
          <w:p w14:paraId="1270D777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uploaded </w:t>
            </w:r>
          </w:p>
          <w:p w14:paraId="0E06A5BC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3. connects </w:t>
            </w:r>
          </w:p>
          <w:p w14:paraId="3010C4EF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4. checked </w:t>
            </w:r>
          </w:p>
          <w:p w14:paraId="4CB03638" w14:textId="0E5FE20A" w:rsidR="004C20A8" w:rsidRPr="00D51EFA" w:rsidRDefault="004C20A8" w:rsidP="00F5498F">
            <w:pPr>
              <w:pStyle w:val="Boldbefore"/>
              <w:spacing w:before="0"/>
              <w:jc w:val="both"/>
              <w:rPr>
                <w:rFonts w:ascii="Times New Roman" w:hAnsi="Times New Roman" w:cs="Times New Roman"/>
                <w:b w:val="0"/>
                <w:bCs/>
                <w:szCs w:val="24"/>
              </w:rPr>
            </w:pPr>
            <w:r w:rsidRPr="00D51EFA">
              <w:rPr>
                <w:rFonts w:ascii="Times New Roman" w:hAnsi="Times New Roman" w:cs="Times New Roman"/>
                <w:b w:val="0"/>
                <w:bCs/>
                <w:szCs w:val="24"/>
              </w:rPr>
              <w:t>5. logs on</w:t>
            </w:r>
          </w:p>
          <w:p w14:paraId="47390271" w14:textId="77777777" w:rsidR="00E11248" w:rsidRPr="00D51EFA" w:rsidRDefault="00E11248" w:rsidP="00F5498F">
            <w:pPr>
              <w:pStyle w:val="Boldbefore"/>
              <w:spacing w:before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615A7195" w14:textId="77777777" w:rsidR="00E11248" w:rsidRPr="00D51EFA" w:rsidRDefault="00E11248" w:rsidP="00F5498F">
            <w:pPr>
              <w:pStyle w:val="Boldbefore"/>
              <w:spacing w:before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394CD1C2" w14:textId="77777777" w:rsidR="00E11248" w:rsidRPr="00D51EFA" w:rsidRDefault="00E11248" w:rsidP="00F5498F">
            <w:pPr>
              <w:pStyle w:val="Boldbefore"/>
              <w:spacing w:before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7A908E26" w14:textId="65C45DBC" w:rsidR="004C20A8" w:rsidRPr="00D51EFA" w:rsidRDefault="00CA7C1D" w:rsidP="00F5498F">
            <w:pPr>
              <w:pStyle w:val="Boldbefore"/>
              <w:spacing w:before="0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szCs w:val="24"/>
              </w:rPr>
              <w:t>3: Choose the correct answer A, B, or C.</w:t>
            </w:r>
          </w:p>
          <w:p w14:paraId="0390AACA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5FF4A6A0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1. B</w:t>
            </w:r>
          </w:p>
          <w:p w14:paraId="47A93E83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2. C</w:t>
            </w:r>
          </w:p>
          <w:p w14:paraId="42D00121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3. A</w:t>
            </w:r>
          </w:p>
          <w:p w14:paraId="40C82B26" w14:textId="77777777" w:rsidR="004C20A8" w:rsidRPr="00D51EFA" w:rsidRDefault="004C20A8" w:rsidP="00F5498F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4. A</w:t>
            </w:r>
          </w:p>
          <w:p w14:paraId="7A908E32" w14:textId="145554F2" w:rsidR="004C20A8" w:rsidRPr="00D51EFA" w:rsidRDefault="004C20A8" w:rsidP="00F5498F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5. B </w:t>
            </w:r>
          </w:p>
          <w:p w14:paraId="28A88342" w14:textId="63C04F6B" w:rsidR="00E11248" w:rsidRPr="00D51EFA" w:rsidRDefault="00E11248" w:rsidP="00F5498F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3B0E8" w14:textId="7F96A9D7" w:rsidR="00E11248" w:rsidRPr="00D51EFA" w:rsidRDefault="00E11248" w:rsidP="00F5498F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E9D15" w14:textId="2FDD11C3" w:rsidR="00E11248" w:rsidRPr="00D51EFA" w:rsidRDefault="00E11248" w:rsidP="00F5498F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F253B" w14:textId="2D441589" w:rsidR="00E11248" w:rsidRPr="00D51EFA" w:rsidRDefault="00E11248" w:rsidP="00F5498F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AFF17" w14:textId="6318D26C" w:rsidR="00E11248" w:rsidRPr="00D51EFA" w:rsidRDefault="00E11248" w:rsidP="00F5498F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08E3A" w14:textId="59D1BB41" w:rsidR="004C20A8" w:rsidRPr="00D51EFA" w:rsidRDefault="004C20A8" w:rsidP="00F5498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E11248" w:rsidRPr="00D51EFA" w14:paraId="3FFAE0C4" w14:textId="77777777" w:rsidTr="00FF04D9">
        <w:trPr>
          <w:trHeight w:val="20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12EB8B47" w14:textId="77777777" w:rsidR="00E11248" w:rsidRPr="00D51EFA" w:rsidRDefault="00D47DB6" w:rsidP="00E1124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 APPLICATION (10’-IW, PW, GW)</w:t>
            </w:r>
          </w:p>
          <w:p w14:paraId="1E9F318F" w14:textId="2CF0EBD0" w:rsidR="002668AE" w:rsidRPr="00D51EFA" w:rsidRDefault="00950419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2668AE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5C3CF9F6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before="39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identify how to pronounce the sounds /ʊə/ and /ɔɪ/;  </w:t>
            </w:r>
          </w:p>
          <w:p w14:paraId="2A4E495B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practise pronouncing the sounds /ʊə/ and /ɔɪ/ in context </w:t>
            </w:r>
          </w:p>
          <w:p w14:paraId="1860EC9F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Contents:</w:t>
            </w:r>
          </w:p>
          <w:p w14:paraId="59624AF4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4: Listen and repeat the words. Pay attention to the sounds /ʊə/ and /ɔɪ/. Then put the words into the correct columns.</w:t>
            </w:r>
          </w:p>
          <w:p w14:paraId="2AE25F83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5: Listen and practise the sentences. Underline the words with /ʊə/ and circle the words with /ɔɪ/.</w:t>
            </w:r>
          </w:p>
          <w:p w14:paraId="4976FB82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749B78AC" w14:textId="77777777" w:rsidR="002668AE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Pronouncing the sounds 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/ʊə/ and /ɔɪ/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correctly;</w:t>
            </w:r>
          </w:p>
          <w:p w14:paraId="5BD61BF1" w14:textId="2C6C8594" w:rsidR="00D47DB6" w:rsidRPr="00D51EFA" w:rsidRDefault="002668AE" w:rsidP="002668A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E11248" w:rsidRPr="00D51EFA" w14:paraId="7594B080" w14:textId="77777777" w:rsidTr="00FF04D9">
        <w:trPr>
          <w:trHeight w:val="20"/>
        </w:trPr>
        <w:tc>
          <w:tcPr>
            <w:tcW w:w="6185" w:type="dxa"/>
            <w:shd w:val="clear" w:color="auto" w:fill="auto"/>
            <w:tcMar>
              <w:left w:w="85" w:type="dxa"/>
            </w:tcMar>
          </w:tcPr>
          <w:p w14:paraId="5F5842BB" w14:textId="5A4D3889" w:rsidR="00E11248" w:rsidRPr="00D51EFA" w:rsidRDefault="00E11248" w:rsidP="00E11248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4: Listen and repeat the words. Pay attention to the sounds /ʊə/ and /ɔɪ/. Then put the words into the correct columns.</w:t>
            </w:r>
          </w:p>
          <w:p w14:paraId="10097EF7" w14:textId="77777777" w:rsidR="002668AE" w:rsidRPr="00D51EFA" w:rsidRDefault="002668AE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804FBCA" w14:textId="7A94173B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Have Ss listen to the recording once first. Then ask Ss to read out the words.</w:t>
            </w:r>
          </w:p>
          <w:p w14:paraId="38360E3F" w14:textId="77777777" w:rsidR="002668AE" w:rsidRPr="00D51EFA" w:rsidRDefault="002668AE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5A096223" w14:textId="4729BA21" w:rsidR="00D47DB6" w:rsidRPr="00D51EFA" w:rsidRDefault="002668AE" w:rsidP="00D47DB6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D47DB6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07A3EDA9" w14:textId="36E11023" w:rsidR="002668AE" w:rsidRPr="00D51EFA" w:rsidRDefault="002668AE" w:rsidP="002668A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Student’s answers </w:t>
            </w:r>
          </w:p>
          <w:p w14:paraId="089873AE" w14:textId="77777777" w:rsidR="002668AE" w:rsidRPr="00D51EFA" w:rsidRDefault="002668AE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21C47C6E" w14:textId="60C80453" w:rsidR="002668AE" w:rsidRPr="00D51EFA" w:rsidRDefault="002668AE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11248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p</w:t>
            </w:r>
            <w:r w:rsidR="00E11248" w:rsidRPr="00D51EFA">
              <w:rPr>
                <w:rFonts w:ascii="Times New Roman" w:hAnsi="Times New Roman" w:cs="Times New Roman"/>
                <w:sz w:val="24"/>
                <w:szCs w:val="24"/>
              </w:rPr>
              <w:t>lay the recording for them to listen again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23C57E3" w14:textId="52555CD7" w:rsidR="00E11248" w:rsidRPr="00D51EFA" w:rsidRDefault="002668AE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Ss </w:t>
            </w:r>
            <w:r w:rsidR="00E11248" w:rsidRPr="00D51EFA">
              <w:rPr>
                <w:rFonts w:ascii="Times New Roman" w:hAnsi="Times New Roman" w:cs="Times New Roman"/>
                <w:sz w:val="24"/>
                <w:szCs w:val="24"/>
              </w:rPr>
              <w:t>repeat each word as a class, then as individuals.</w:t>
            </w:r>
          </w:p>
          <w:p w14:paraId="700481B1" w14:textId="0C68DD26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Play the recording as many times as possible.</w:t>
            </w:r>
          </w:p>
          <w:p w14:paraId="46BD4EB7" w14:textId="77777777" w:rsidR="00B66240" w:rsidRPr="00D51EFA" w:rsidRDefault="00B6624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7E16CE92" w14:textId="2D817FD4" w:rsidR="00B66240" w:rsidRPr="00D51EFA" w:rsidRDefault="00E11248" w:rsidP="00B6624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Have Ss complete the task. </w:t>
            </w:r>
          </w:p>
          <w:p w14:paraId="77F06885" w14:textId="2B2E6265" w:rsidR="00E11248" w:rsidRPr="00D51EFA" w:rsidRDefault="00B66240" w:rsidP="00B6624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E11248" w:rsidRPr="00D51EFA">
              <w:rPr>
                <w:rFonts w:ascii="Times New Roman" w:hAnsi="Times New Roman" w:cs="Times New Roman"/>
                <w:sz w:val="24"/>
                <w:szCs w:val="24"/>
              </w:rPr>
              <w:t>Check answers as a class.</w:t>
            </w:r>
          </w:p>
          <w:p w14:paraId="5CE6B505" w14:textId="5AEC6A2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5: Listen and practise the sentences. Underline the words with /ʊə/ and circle the words with /ɔɪ/.</w:t>
            </w:r>
          </w:p>
          <w:p w14:paraId="364E4A4B" w14:textId="77777777" w:rsidR="00B66240" w:rsidRPr="00D51EFA" w:rsidRDefault="00B6624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19BB60A7" w14:textId="286C3FAC" w:rsidR="00E11248" w:rsidRPr="00D51EFA" w:rsidRDefault="00B66240" w:rsidP="00E11248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11248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some Ss read the sentences first.  </w:t>
            </w:r>
          </w:p>
          <w:p w14:paraId="1D972737" w14:textId="77777777" w:rsidR="00B66240" w:rsidRPr="00D51EFA" w:rsidRDefault="00B66240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61E7B6D3" w14:textId="1C8CFA3A" w:rsidR="00B66240" w:rsidRPr="00D51EFA" w:rsidRDefault="00B66240" w:rsidP="00B66240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Ss’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6EBCAC80" w14:textId="24AB02E7" w:rsidR="00D47DB6" w:rsidRPr="00D51EFA" w:rsidRDefault="00B66240" w:rsidP="00D47D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D47DB6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23268AF5" w14:textId="77777777" w:rsidR="00B66240" w:rsidRPr="00D51EFA" w:rsidRDefault="00B66240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4477A65B" w14:textId="18ADA79B" w:rsidR="00E11248" w:rsidRPr="00D51EFA" w:rsidRDefault="00B66240" w:rsidP="00B66240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11248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Play the recording for Ss to </w:t>
            </w:r>
            <w:r w:rsidR="00E11248" w:rsidRPr="00D51EFA">
              <w:rPr>
                <w:rFonts w:ascii="Times New Roman" w:hAnsi="Times New Roman" w:cs="Times New Roman"/>
                <w:sz w:val="24"/>
                <w:szCs w:val="24"/>
              </w:rPr>
              <w:t>listen to, then</w:t>
            </w:r>
            <w:r w:rsidR="00E11248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repeat each sentence after the recording. </w:t>
            </w:r>
          </w:p>
          <w:p w14:paraId="3D35DA09" w14:textId="77777777" w:rsidR="00E11248" w:rsidRPr="00D51EFA" w:rsidRDefault="00E11248" w:rsidP="00E11248">
            <w:pPr>
              <w:ind w:right="9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Play the recording as many times as necessary.  </w:t>
            </w:r>
          </w:p>
          <w:p w14:paraId="55FA511A" w14:textId="5903AD8A" w:rsidR="00E11248" w:rsidRPr="00D51EFA" w:rsidRDefault="00E11248" w:rsidP="00E11248">
            <w:pPr>
              <w:ind w:right="18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them to underline the words with the sound /ʊə/ and circle the words with the sound /ɔɪ/.  </w:t>
            </w:r>
          </w:p>
          <w:p w14:paraId="66044BE1" w14:textId="77777777" w:rsidR="00B66240" w:rsidRPr="00D51EFA" w:rsidRDefault="00B6624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7F06375F" w14:textId="12A7649B" w:rsidR="00E11248" w:rsidRPr="00D51EFA" w:rsidRDefault="00E11248" w:rsidP="00E11248">
            <w:pPr>
              <w:ind w:right="18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Check the answers as a class. </w:t>
            </w:r>
          </w:p>
          <w:p w14:paraId="1974C8D2" w14:textId="2C872B0D" w:rsidR="00E11248" w:rsidRPr="00D51EFA" w:rsidRDefault="00E11248" w:rsidP="00E11248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Call some Ss to read the sentences individually.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1D556CD1" w14:textId="0ACB0EA7" w:rsidR="00E11248" w:rsidRPr="00D51EFA" w:rsidRDefault="00E11248" w:rsidP="00E1124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* 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PRONUNCIATION</w:t>
            </w:r>
          </w:p>
          <w:p w14:paraId="2AFDDE62" w14:textId="34E1BAD9" w:rsidR="00E11248" w:rsidRPr="00D51EFA" w:rsidRDefault="00E11248" w:rsidP="00E11248">
            <w:pPr>
              <w:ind w:right="-1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 Listen and repeat the words. Pay attention to the sounds /ʊə/ and /ɔɪ/. Then put the words into the correct columns.</w:t>
            </w:r>
          </w:p>
          <w:p w14:paraId="713C3C9A" w14:textId="77777777" w:rsidR="00E11248" w:rsidRPr="00D51EFA" w:rsidRDefault="00E11248" w:rsidP="00E112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2EEDE65E" w14:textId="77777777" w:rsidR="00E11248" w:rsidRPr="00D51EFA" w:rsidRDefault="00E11248" w:rsidP="00E11248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77AB78E4" w14:textId="77777777" w:rsidR="00E11248" w:rsidRPr="00D51EFA" w:rsidRDefault="00E11248" w:rsidP="00E11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0849AD61" w14:textId="7777777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/ʊə/: tourist, ensure, sure, tournament</w:t>
            </w:r>
          </w:p>
          <w:p w14:paraId="53F03ECC" w14:textId="2902BC61" w:rsidR="00E11248" w:rsidRPr="00D51EFA" w:rsidRDefault="00E11248" w:rsidP="00E11248">
            <w:pPr>
              <w:ind w:right="-1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/ɔɪ/: boy, toy, avoid, choice</w:t>
            </w:r>
          </w:p>
          <w:p w14:paraId="2ED6D0C9" w14:textId="77777777" w:rsidR="00B66240" w:rsidRPr="00D51EFA" w:rsidRDefault="00B66240" w:rsidP="00E11248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5202EC" w14:textId="77777777" w:rsidR="00B66240" w:rsidRPr="00D51EFA" w:rsidRDefault="00B66240" w:rsidP="00E11248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E1E3BB" w14:textId="77777777" w:rsidR="00B66240" w:rsidRPr="00D51EFA" w:rsidRDefault="00B66240" w:rsidP="00E11248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A5F219" w14:textId="50470043" w:rsidR="00E11248" w:rsidRPr="00D51EFA" w:rsidRDefault="00E11248" w:rsidP="00E11248">
            <w:pPr>
              <w:ind w:right="-1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5: Listen and practise the sentences. Underline the words with /ʊə/ and circle the words with /ɔɪ/.</w:t>
            </w:r>
          </w:p>
          <w:p w14:paraId="1E526DD4" w14:textId="7777777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hidden="0" allowOverlap="1" wp14:anchorId="7A4B196E" wp14:editId="2B9E1A29">
                      <wp:simplePos x="0" y="0"/>
                      <wp:positionH relativeFrom="column">
                        <wp:posOffset>678527</wp:posOffset>
                      </wp:positionH>
                      <wp:positionV relativeFrom="paragraph">
                        <wp:posOffset>224155</wp:posOffset>
                      </wp:positionV>
                      <wp:extent cx="440055" cy="229870"/>
                      <wp:effectExtent l="0" t="0" r="0" b="0"/>
                      <wp:wrapNone/>
                      <wp:docPr id="1039" name="Oval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" cy="2298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098A1F" w14:textId="77777777" w:rsidR="0071489E" w:rsidRDefault="0071489E" w:rsidP="00E11248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4B196E" id="Oval 1039" o:spid="_x0000_s1026" style="position:absolute;left:0;text-align:left;margin-left:53.45pt;margin-top:17.65pt;width:34.65pt;height:18.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" filled="f" strokecolor="#70ad47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E098A1F" w14:textId="77777777" w:rsidR="0071489E" w:rsidRDefault="0071489E" w:rsidP="00E11248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5B4C29B1" w14:textId="7777777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She is a noisy and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curious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girl.  </w:t>
            </w:r>
          </w:p>
          <w:p w14:paraId="13E856AD" w14:textId="7777777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hidden="0" allowOverlap="1" wp14:anchorId="725AACE7" wp14:editId="6B5E5D1A">
                      <wp:simplePos x="0" y="0"/>
                      <wp:positionH relativeFrom="column">
                        <wp:posOffset>514177</wp:posOffset>
                      </wp:positionH>
                      <wp:positionV relativeFrom="paragraph">
                        <wp:posOffset>19050</wp:posOffset>
                      </wp:positionV>
                      <wp:extent cx="483552" cy="228600"/>
                      <wp:effectExtent l="0" t="0" r="0" b="0"/>
                      <wp:wrapNone/>
                      <wp:docPr id="1036" name="Oval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552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04BB7A" w14:textId="77777777" w:rsidR="0071489E" w:rsidRDefault="0071489E" w:rsidP="00E11248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5AACE7" id="Oval 1036" o:spid="_x0000_s1027" style="position:absolute;left:0;text-align:left;margin-left:40.5pt;margin-top:1.5pt;width:38.05pt;height:1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" filled="f" strokecolor="#70ad47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F04BB7A" w14:textId="77777777" w:rsidR="0071489E" w:rsidRDefault="0071489E" w:rsidP="00E11248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They joined a</w:t>
            </w:r>
            <w:r w:rsidRPr="00D51EF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full-day city t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our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  </w:t>
            </w:r>
          </w:p>
          <w:p w14:paraId="5351E97D" w14:textId="7777777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hidden="0" allowOverlap="1" wp14:anchorId="17E2ACE9" wp14:editId="1E268FDB">
                      <wp:simplePos x="0" y="0"/>
                      <wp:positionH relativeFrom="column">
                        <wp:posOffset>1298114</wp:posOffset>
                      </wp:positionH>
                      <wp:positionV relativeFrom="paragraph">
                        <wp:posOffset>431396</wp:posOffset>
                      </wp:positionV>
                      <wp:extent cx="440055" cy="229870"/>
                      <wp:effectExtent l="0" t="0" r="0" b="0"/>
                      <wp:wrapNone/>
                      <wp:docPr id="1037" name="Oval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" cy="2298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990698" w14:textId="77777777" w:rsidR="0071489E" w:rsidRDefault="0071489E" w:rsidP="00E11248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E2ACE9" id="Oval 1037" o:spid="_x0000_s1028" style="position:absolute;left:0;text-align:left;margin-left:102.2pt;margin-top:33.95pt;width:34.65pt;height:18.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" filled="f" strokecolor="#70ad47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3990698" w14:textId="77777777" w:rsidR="0071489E" w:rsidRDefault="0071489E" w:rsidP="00E11248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hidden="0" allowOverlap="1" wp14:anchorId="7B6501D1" wp14:editId="48697D21">
                      <wp:simplePos x="0" y="0"/>
                      <wp:positionH relativeFrom="column">
                        <wp:posOffset>787977</wp:posOffset>
                      </wp:positionH>
                      <wp:positionV relativeFrom="paragraph">
                        <wp:posOffset>19050</wp:posOffset>
                      </wp:positionV>
                      <wp:extent cx="702627" cy="228600"/>
                      <wp:effectExtent l="0" t="0" r="0" b="0"/>
                      <wp:wrapNone/>
                      <wp:docPr id="1033" name="Oval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627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9ED5CE" w14:textId="77777777" w:rsidR="0071489E" w:rsidRDefault="0071489E" w:rsidP="00E11248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6501D1" id="Oval 1033" o:spid="_x0000_s1029" style="position:absolute;left:0;text-align:left;margin-left:62.05pt;margin-top:1.5pt;width:55.3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" filled="f" strokecolor="#70ad47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09ED5CE" w14:textId="77777777" w:rsidR="0071489E" w:rsidRDefault="0071489E" w:rsidP="00E11248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I found it enjoyable to watch the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tournament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  </w:t>
            </w:r>
          </w:p>
          <w:p w14:paraId="0877348F" w14:textId="77777777" w:rsidR="00E11248" w:rsidRPr="00D51EFA" w:rsidRDefault="00E11248" w:rsidP="00E1124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She’ll record our voices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during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 interview.  </w:t>
            </w:r>
          </w:p>
          <w:p w14:paraId="3048D809" w14:textId="602804C0" w:rsidR="00E11248" w:rsidRPr="00D51EFA" w:rsidRDefault="00E11248" w:rsidP="00E112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hidden="0" allowOverlap="1" wp14:anchorId="41DB114E" wp14:editId="11F23A26">
                      <wp:simplePos x="0" y="0"/>
                      <wp:positionH relativeFrom="column">
                        <wp:posOffset>1140171</wp:posOffset>
                      </wp:positionH>
                      <wp:positionV relativeFrom="paragraph">
                        <wp:posOffset>224155</wp:posOffset>
                      </wp:positionV>
                      <wp:extent cx="440055" cy="229870"/>
                      <wp:effectExtent l="0" t="0" r="0" b="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055" cy="22987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7CF87B" w14:textId="77777777" w:rsidR="0071489E" w:rsidRDefault="0071489E" w:rsidP="00E11248">
                                  <w:pPr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DB114E" id="Oval 12" o:spid="_x0000_s1030" style="position:absolute;margin-left:89.8pt;margin-top:17.65pt;width:34.65pt;height:18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" filled="f" strokecolor="#70ad47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87CF87B" w14:textId="77777777" w:rsidR="0071489E" w:rsidRDefault="0071489E" w:rsidP="00E11248">
                            <w:pPr>
                              <w:ind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He is not acting very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mature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is starting to annoy me.  </w:t>
            </w:r>
          </w:p>
        </w:tc>
      </w:tr>
      <w:tr w:rsidR="004C20A8" w:rsidRPr="00D51EFA" w14:paraId="7A908E4F" w14:textId="77777777" w:rsidTr="00FF04D9">
        <w:trPr>
          <w:trHeight w:val="20"/>
        </w:trPr>
        <w:tc>
          <w:tcPr>
            <w:tcW w:w="6185" w:type="dxa"/>
            <w:shd w:val="clear" w:color="auto" w:fill="auto"/>
            <w:tcMar>
              <w:left w:w="85" w:type="dxa"/>
            </w:tcMar>
          </w:tcPr>
          <w:p w14:paraId="2B085CFF" w14:textId="0F53D3CE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Game: Slap the board</w:t>
            </w:r>
          </w:p>
          <w:p w14:paraId="21EB2501" w14:textId="77777777" w:rsidR="004C20A8" w:rsidRPr="00D51EFA" w:rsidRDefault="004C20A8" w:rsidP="006E4BFB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 writes on the board 15 words with the sounds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/ʊə/ and /ɔɪ/.</w:t>
            </w:r>
          </w:p>
          <w:p w14:paraId="54F7698F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Teacher divides students into 2 teams. </w:t>
            </w:r>
          </w:p>
          <w:p w14:paraId="329976C1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When T reads out word by word, one student will run to the board and slap on the correct word with the correct sound. </w:t>
            </w:r>
          </w:p>
          <w:p w14:paraId="446DA1DB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The team with more correct answers will be the winner.</w:t>
            </w:r>
          </w:p>
          <w:p w14:paraId="3CE71CEF" w14:textId="77777777" w:rsidR="004C20A8" w:rsidRPr="00D51EFA" w:rsidRDefault="004C20A8" w:rsidP="00D623E4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Students play the game.</w:t>
            </w:r>
          </w:p>
          <w:p w14:paraId="094DD684" w14:textId="77777777" w:rsidR="004C20A8" w:rsidRPr="00D51EFA" w:rsidRDefault="004C20A8" w:rsidP="006E4BFB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invites the winner to read aloud their sentences.</w:t>
            </w:r>
          </w:p>
          <w:p w14:paraId="4E87386B" w14:textId="71285AA8" w:rsidR="004C20A8" w:rsidRPr="00D51EFA" w:rsidRDefault="004C20A8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gives feedback.</w:t>
            </w:r>
          </w:p>
          <w:p w14:paraId="22A5FAC4" w14:textId="77777777" w:rsidR="004C20A8" w:rsidRPr="00D51EFA" w:rsidRDefault="004C20A8" w:rsidP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5491F9CF" w14:textId="77777777" w:rsidR="004C20A8" w:rsidRPr="00D51EFA" w:rsidRDefault="004C20A8" w:rsidP="00311FE3">
            <w:pPr>
              <w:ind w:right="8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assigns the homework.</w:t>
            </w:r>
          </w:p>
          <w:p w14:paraId="7F295469" w14:textId="77777777" w:rsidR="004C20A8" w:rsidRPr="00D51EFA" w:rsidRDefault="004C20A8" w:rsidP="00311FE3">
            <w:pPr>
              <w:ind w:right="8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Ss copy their homework.</w:t>
            </w:r>
          </w:p>
          <w:p w14:paraId="7A908E4B" w14:textId="6F9834A8" w:rsidR="004C20A8" w:rsidRPr="00D51EFA" w:rsidRDefault="004C20A8" w:rsidP="002F65FA">
            <w:pPr>
              <w:ind w:right="8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 explains it carefully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7A908E4C" w14:textId="77777777" w:rsidR="004C20A8" w:rsidRPr="00D51EFA" w:rsidRDefault="004C20A8" w:rsidP="00D623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7A908E4D" w14:textId="77777777" w:rsidR="004C20A8" w:rsidRPr="00D51EFA" w:rsidRDefault="004C20A8" w:rsidP="00D623E4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1DEE16B6" w14:textId="77777777" w:rsidR="004C20A8" w:rsidRPr="00D51EFA" w:rsidRDefault="004C20A8" w:rsidP="00D623E4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words with the sounds 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/ʊə/ and /ɔɪ/:</w:t>
            </w:r>
          </w:p>
          <w:tbl>
            <w:tblPr>
              <w:tblW w:w="4310" w:type="dxa"/>
              <w:tblLayout w:type="fixed"/>
              <w:tblLook w:val="0000" w:firstRow="0" w:lastRow="0" w:firstColumn="0" w:lastColumn="0" w:noHBand="0" w:noVBand="0"/>
            </w:tblPr>
            <w:tblGrid>
              <w:gridCol w:w="1624"/>
              <w:gridCol w:w="2686"/>
            </w:tblGrid>
            <w:tr w:rsidR="004C20A8" w:rsidRPr="00D51EFA" w14:paraId="4CA314AD" w14:textId="77777777" w:rsidTr="00660562">
              <w:tc>
                <w:tcPr>
                  <w:tcW w:w="1624" w:type="dxa"/>
                </w:tcPr>
                <w:p w14:paraId="51E9F4E5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noisy</w:t>
                  </w:r>
                </w:p>
                <w:p w14:paraId="1764D88D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toy</w:t>
                  </w:r>
                </w:p>
                <w:p w14:paraId="12D44728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tourist</w:t>
                  </w:r>
                </w:p>
                <w:p w14:paraId="74BA8A44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tour</w:t>
                  </w:r>
                </w:p>
                <w:p w14:paraId="33575082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avoid</w:t>
                  </w:r>
                </w:p>
                <w:p w14:paraId="37B8642B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sure </w:t>
                  </w:r>
                </w:p>
                <w:p w14:paraId="37E79066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boy</w:t>
                  </w:r>
                </w:p>
                <w:p w14:paraId="499B7D89" w14:textId="27300D21" w:rsidR="004C20A8" w:rsidRPr="00D51EFA" w:rsidRDefault="004C20A8" w:rsidP="002F65FA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 soil</w:t>
                  </w:r>
                </w:p>
              </w:tc>
              <w:tc>
                <w:tcPr>
                  <w:tcW w:w="2686" w:type="dxa"/>
                </w:tcPr>
                <w:p w14:paraId="6D2BBA7F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mature</w:t>
                  </w:r>
                </w:p>
                <w:p w14:paraId="419E9026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annoy</w:t>
                  </w:r>
                </w:p>
                <w:p w14:paraId="7B0CDEF0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 voice</w:t>
                  </w:r>
                </w:p>
                <w:p w14:paraId="37D194EC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 enjoy</w:t>
                  </w:r>
                </w:p>
                <w:p w14:paraId="7E4B05C3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 tournament</w:t>
                  </w:r>
                </w:p>
                <w:p w14:paraId="1F28F67D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 ensure</w:t>
                  </w:r>
                </w:p>
                <w:p w14:paraId="0184DB93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E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 choice</w:t>
                  </w:r>
                </w:p>
                <w:p w14:paraId="60E858CA" w14:textId="77777777" w:rsidR="004C20A8" w:rsidRPr="00D51EFA" w:rsidRDefault="004C20A8" w:rsidP="00D623E4">
                  <w:pPr>
                    <w:ind w:hanging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29F1570" w14:textId="77777777" w:rsidR="004C20A8" w:rsidRPr="00D51EFA" w:rsidRDefault="004C20A8" w:rsidP="00311F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25C3916C" w14:textId="77777777" w:rsidR="004C20A8" w:rsidRPr="00D51EFA" w:rsidRDefault="004C20A8" w:rsidP="004C20A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left="170" w:hanging="1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Learn by heart vocabulary</w:t>
            </w:r>
          </w:p>
          <w:p w14:paraId="5AAE95A1" w14:textId="77777777" w:rsidR="004C20A8" w:rsidRPr="00D51EFA" w:rsidRDefault="004C20A8" w:rsidP="004C20A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ind w:left="170" w:hanging="17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Practice pronounces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sounds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/ʊə/ and /ɔɪ</w:t>
            </w:r>
          </w:p>
          <w:p w14:paraId="7A908E4E" w14:textId="76AF2092" w:rsidR="004C20A8" w:rsidRPr="00D51EFA" w:rsidRDefault="004C20A8" w:rsidP="004C20A8">
            <w:pPr>
              <w:ind w:left="199" w:hanging="199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Prepare: A closer look 2</w:t>
            </w:r>
          </w:p>
        </w:tc>
      </w:tr>
    </w:tbl>
    <w:p w14:paraId="7A908E77" w14:textId="77777777" w:rsidR="00594EB8" w:rsidRPr="00D51EFA" w:rsidRDefault="00594EB8" w:rsidP="00D623E4">
      <w:pPr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0B00E76" w14:textId="77777777" w:rsidR="00FF04D9" w:rsidRPr="00D51EFA" w:rsidRDefault="00FF04D9" w:rsidP="007148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1EFA">
        <w:rPr>
          <w:rFonts w:ascii="Times New Roman" w:hAnsi="Times New Roman" w:cs="Times New Roman"/>
          <w:b/>
          <w:bCs/>
          <w:sz w:val="24"/>
          <w:szCs w:val="24"/>
        </w:rPr>
        <w:t xml:space="preserve">V. FEEDBACK: </w:t>
      </w:r>
    </w:p>
    <w:p w14:paraId="3D279706" w14:textId="77777777" w:rsidR="00FF04D9" w:rsidRPr="00D51EFA" w:rsidRDefault="00FF04D9" w:rsidP="0071489E">
      <w:pPr>
        <w:ind w:right="-279" w:firstLine="284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With 8A …………………………..………………………………………………………………..…</w:t>
      </w:r>
    </w:p>
    <w:p w14:paraId="672BCA0F" w14:textId="77777777" w:rsidR="00921644" w:rsidRPr="00D51EFA" w:rsidRDefault="00921644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4DE03BAA" w14:textId="77777777" w:rsidR="0071489E" w:rsidRPr="00D51EFA" w:rsidRDefault="0071489E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3A6B84EF" w14:textId="74EE0284" w:rsidR="00921644" w:rsidRPr="00D51EFA" w:rsidRDefault="00921644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69E36ED2" w14:textId="32B336B1" w:rsidR="0030181E" w:rsidRPr="00D51EFA" w:rsidRDefault="0030181E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2046008A" w14:textId="388F789D" w:rsidR="00434256" w:rsidRPr="00D51EFA" w:rsidRDefault="00434256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7312E7A3" w14:textId="374D58CB" w:rsidR="00434256" w:rsidRPr="00D51EFA" w:rsidRDefault="00434256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2D5431E6" w14:textId="120B0958" w:rsidR="00434256" w:rsidRPr="00D51EFA" w:rsidRDefault="00434256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p w14:paraId="4C721EB4" w14:textId="5110BFE6" w:rsidR="00434256" w:rsidRPr="00D51EFA" w:rsidRDefault="00434256" w:rsidP="00D623E4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20"/>
        <w:gridCol w:w="2325"/>
        <w:gridCol w:w="2714"/>
        <w:gridCol w:w="2528"/>
      </w:tblGrid>
      <w:tr w:rsidR="004A24AC" w:rsidRPr="00D51EFA" w14:paraId="43270EAF" w14:textId="77777777" w:rsidTr="005E4D97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0836E3DC" w14:textId="6004E8F2" w:rsidR="004A24AC" w:rsidRPr="00D51EFA" w:rsidRDefault="004A24AC" w:rsidP="00FF04D9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lastRenderedPageBreak/>
              <w:t>Period : 18</w:t>
            </w:r>
          </w:p>
          <w:p w14:paraId="7A30B663" w14:textId="6F52DC6D" w:rsidR="004A24AC" w:rsidRPr="00D51EFA" w:rsidRDefault="004A24AC" w:rsidP="007148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94592" behindDoc="0" locked="0" layoutInCell="1" allowOverlap="1" wp14:anchorId="1B3BF2A3" wp14:editId="65D808BE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5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93568" behindDoc="0" locked="0" layoutInCell="1" allowOverlap="1" wp14:anchorId="2BD43D56" wp14:editId="0841DDB1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39D1DD64" w14:textId="34AEF985" w:rsidR="004A24AC" w:rsidRPr="00D51EFA" w:rsidRDefault="004A24AC" w:rsidP="0071489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3: A closer look 2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31-32</w:t>
            </w:r>
          </w:p>
        </w:tc>
      </w:tr>
      <w:tr w:rsidR="004A24AC" w:rsidRPr="00D51EFA" w14:paraId="0175F8A1" w14:textId="77777777" w:rsidTr="00E94899">
        <w:tc>
          <w:tcPr>
            <w:tcW w:w="2320" w:type="dxa"/>
            <w:tcBorders>
              <w:bottom w:val="dotted" w:sz="4" w:space="0" w:color="auto"/>
            </w:tcBorders>
            <w:vAlign w:val="center"/>
          </w:tcPr>
          <w:p w14:paraId="4C6B22BF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325" w:type="dxa"/>
            <w:tcBorders>
              <w:bottom w:val="dotted" w:sz="4" w:space="0" w:color="auto"/>
            </w:tcBorders>
            <w:vAlign w:val="center"/>
          </w:tcPr>
          <w:p w14:paraId="771B1848" w14:textId="521F5689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714" w:type="dxa"/>
            <w:tcBorders>
              <w:bottom w:val="dotted" w:sz="4" w:space="0" w:color="auto"/>
            </w:tcBorders>
            <w:vAlign w:val="center"/>
          </w:tcPr>
          <w:p w14:paraId="4520C4B1" w14:textId="6212678B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28" w:type="dxa"/>
            <w:tcBorders>
              <w:bottom w:val="dotted" w:sz="4" w:space="0" w:color="auto"/>
            </w:tcBorders>
            <w:vAlign w:val="center"/>
          </w:tcPr>
          <w:p w14:paraId="152682D6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48C86718" w14:textId="77777777" w:rsidTr="00E94899">
        <w:tc>
          <w:tcPr>
            <w:tcW w:w="23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CFE466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3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2024ED" w14:textId="1747B258" w:rsidR="004A24AC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71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79E177" w14:textId="657F8BB9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16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./10/2023</w:t>
            </w:r>
          </w:p>
        </w:tc>
        <w:tc>
          <w:tcPr>
            <w:tcW w:w="25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CB715A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EA03203" w14:textId="77777777" w:rsidR="0071489E" w:rsidRPr="00D51EFA" w:rsidRDefault="0071489E" w:rsidP="0030181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42AB75E1" w14:textId="77777777" w:rsidR="0071489E" w:rsidRPr="00D51EFA" w:rsidRDefault="0071489E" w:rsidP="0030181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186E1B6A" w14:textId="77777777" w:rsidR="00D51EFA" w:rsidRPr="00D51EFA" w:rsidRDefault="00D51EFA" w:rsidP="0030181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152FE9CC" w14:textId="77777777" w:rsidR="0030181E" w:rsidRPr="00D51EFA" w:rsidRDefault="0030181E" w:rsidP="0030181E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66CBA5DC" w14:textId="77777777" w:rsidR="0030181E" w:rsidRPr="00D51EFA" w:rsidRDefault="0030181E" w:rsidP="0030181E">
      <w:pPr>
        <w:widowControl/>
        <w:suppressAutoHyphens/>
        <w:autoSpaceDE/>
        <w:autoSpaceDN/>
        <w:spacing w:before="37" w:line="1" w:lineRule="atLeast"/>
        <w:ind w:leftChars="-1" w:left="-2" w:firstLineChars="177" w:firstLine="425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- review the knowledge of simple sentences</w:t>
      </w:r>
    </w:p>
    <w:p w14:paraId="2DA6E455" w14:textId="77777777" w:rsidR="0030181E" w:rsidRPr="00D51EFA" w:rsidRDefault="0030181E" w:rsidP="0030181E">
      <w:pPr>
        <w:widowControl/>
        <w:suppressAutoHyphens/>
        <w:autoSpaceDE/>
        <w:autoSpaceDN/>
        <w:spacing w:before="37" w:line="1" w:lineRule="atLeast"/>
        <w:ind w:leftChars="-1" w:left="-2" w:firstLineChars="177" w:firstLine="425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- distinguish between simple sentences and compound sentences</w:t>
      </w:r>
    </w:p>
    <w:p w14:paraId="76924A92" w14:textId="77777777" w:rsidR="0030181E" w:rsidRPr="00D51EFA" w:rsidRDefault="0030181E" w:rsidP="0030181E">
      <w:pPr>
        <w:widowControl/>
        <w:suppressAutoHyphens/>
        <w:autoSpaceDE/>
        <w:autoSpaceDN/>
        <w:spacing w:before="37" w:line="1" w:lineRule="atLeast"/>
        <w:ind w:leftChars="-1" w:left="-2" w:firstLineChars="177" w:firstLine="425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 xml:space="preserve">- </w:t>
      </w: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identify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 xml:space="preserve"> words that connect independent clauses</w:t>
      </w:r>
    </w:p>
    <w:p w14:paraId="6543BDFF" w14:textId="77777777" w:rsidR="0030181E" w:rsidRPr="00D51EFA" w:rsidRDefault="0030181E" w:rsidP="0030181E">
      <w:pPr>
        <w:widowControl/>
        <w:suppressAutoHyphens/>
        <w:autoSpaceDE/>
        <w:autoSpaceDN/>
        <w:spacing w:before="37" w:line="1" w:lineRule="atLeast"/>
        <w:ind w:leftChars="-1" w:left="-2" w:firstLineChars="177" w:firstLine="425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 xml:space="preserve">- apply the 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highlight w:val="white"/>
          <w:lang w:val="en-US"/>
        </w:rPr>
        <w:t>coordinating conjunctions or conjunctive adverbs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 xml:space="preserve"> to combine two sentences</w:t>
      </w:r>
    </w:p>
    <w:p w14:paraId="4F4ECC1D" w14:textId="77777777" w:rsidR="0030181E" w:rsidRPr="00D51EFA" w:rsidRDefault="0030181E" w:rsidP="0030181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</w:p>
    <w:p w14:paraId="1CF95665" w14:textId="77777777" w:rsidR="0030181E" w:rsidRPr="00D51EFA" w:rsidRDefault="0030181E" w:rsidP="0030181E">
      <w:pPr>
        <w:widowControl/>
        <w:autoSpaceDE/>
        <w:autoSpaceDN/>
        <w:ind w:left="227" w:hanging="227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sz w:val="24"/>
          <w:szCs w:val="24"/>
        </w:rPr>
        <w:t>upload (v)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browse (v)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notification (n)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log on to (v)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check (n)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account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7E6E6537" w14:textId="4F9C2EA6" w:rsidR="0030181E" w:rsidRPr="00D51EFA" w:rsidRDefault="0030181E" w:rsidP="0030181E">
      <w:pPr>
        <w:ind w:hanging="2"/>
        <w:rPr>
          <w:rFonts w:ascii="Times New Roman" w:hAnsi="Times New Roman" w:cs="Times New Roman"/>
          <w:sz w:val="26"/>
          <w:szCs w:val="26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="00D51EFA"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sentences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Pr="00D51EFA">
        <w:rPr>
          <w:rFonts w:ascii="Times New Roman" w:hAnsi="Times New Roman" w:cs="Times New Roman"/>
          <w:i/>
          <w:sz w:val="26"/>
          <w:szCs w:val="26"/>
        </w:rPr>
        <w:t>for, and, but, or, so</w:t>
      </w:r>
      <w:r w:rsidRPr="00D51EFA">
        <w:rPr>
          <w:rFonts w:ascii="Times New Roman" w:hAnsi="Times New Roman" w:cs="Times New Roman"/>
          <w:i/>
          <w:sz w:val="26"/>
          <w:szCs w:val="26"/>
          <w:lang w:val="en-US"/>
        </w:rPr>
        <w:t xml:space="preserve">/ </w:t>
      </w:r>
      <w:r w:rsidRPr="00D51EFA">
        <w:rPr>
          <w:rFonts w:ascii="Times New Roman" w:hAnsi="Times New Roman" w:cs="Times New Roman"/>
          <w:i/>
          <w:sz w:val="26"/>
          <w:szCs w:val="26"/>
        </w:rPr>
        <w:t>however, therefore, otherwise</w:t>
      </w:r>
      <w:r w:rsidRPr="00D51EFA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14:paraId="157E388D" w14:textId="6C2DDF25" w:rsidR="0030181E" w:rsidRPr="00D51EFA" w:rsidRDefault="0030181E" w:rsidP="0030181E">
      <w:pPr>
        <w:widowControl/>
        <w:autoSpaceDE/>
        <w:autoSpaceDN/>
        <w:ind w:left="227" w:hanging="227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/ʊə/</w:t>
      </w:r>
      <w:r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and /ɔɪ/.</w:t>
      </w:r>
    </w:p>
    <w:p w14:paraId="264C492C" w14:textId="77777777" w:rsidR="0030181E" w:rsidRPr="00D51EFA" w:rsidRDefault="0030181E" w:rsidP="0030181E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579FEF8E" w14:textId="77777777" w:rsidR="0030181E" w:rsidRPr="00D51EFA" w:rsidRDefault="0030181E" w:rsidP="0030181E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2DB5FADF" w14:textId="35D8EC02" w:rsidR="0030181E" w:rsidRPr="00D51EFA" w:rsidRDefault="0030181E" w:rsidP="0030181E">
      <w:pPr>
        <w:widowControl/>
        <w:autoSpaceDE/>
        <w:autoSpaceDN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the form and use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="00D51EFA"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sentences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9660026" w14:textId="77777777" w:rsidR="0030181E" w:rsidRPr="00D51EFA" w:rsidRDefault="0030181E" w:rsidP="0030181E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1920820E" w14:textId="77777777" w:rsidR="0030181E" w:rsidRPr="00D51EFA" w:rsidRDefault="0030181E" w:rsidP="0030181E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0F2A1B2C" w14:textId="77777777" w:rsidR="0030181E" w:rsidRPr="00D51EFA" w:rsidRDefault="0030181E" w:rsidP="0030181E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5D61106B" w14:textId="77777777" w:rsidR="0030181E" w:rsidRPr="00D51EFA" w:rsidRDefault="0030181E" w:rsidP="0030181E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6FBFC3DE" w14:textId="77777777" w:rsidR="0030181E" w:rsidRPr="00D51EFA" w:rsidRDefault="0030181E" w:rsidP="0030181E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2ACA042D" w14:textId="77777777" w:rsidR="0030181E" w:rsidRPr="00D51EFA" w:rsidRDefault="0030181E" w:rsidP="0030181E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fluently.</w:t>
      </w:r>
    </w:p>
    <w:p w14:paraId="230EF4D0" w14:textId="3538E54D" w:rsidR="0030181E" w:rsidRPr="00D51EFA" w:rsidRDefault="0030181E" w:rsidP="0030181E">
      <w:pP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Pr="00D51EFA">
        <w:rPr>
          <w:rFonts w:ascii="Times New Roman" w:hAnsi="Times New Roman" w:cs="Times New Roman"/>
          <w:sz w:val="24"/>
          <w:szCs w:val="24"/>
        </w:rPr>
        <w:t>- Raise ss’ awareness of social media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51EFA">
        <w:rPr>
          <w:rFonts w:ascii="Times New Roman" w:hAnsi="Times New Roman" w:cs="Times New Roman"/>
          <w:sz w:val="24"/>
          <w:szCs w:val="24"/>
        </w:rPr>
        <w:t>Have a good attitude to school pressure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 have the good attitude to working in groups, individual work, pair work, cooperative learning.</w:t>
      </w:r>
    </w:p>
    <w:p w14:paraId="0FD28776" w14:textId="77777777" w:rsidR="0030181E" w:rsidRPr="00D51EFA" w:rsidRDefault="0030181E" w:rsidP="0030181E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1AA380AD" w14:textId="77777777" w:rsidR="0030181E" w:rsidRPr="00D51EFA" w:rsidRDefault="0030181E" w:rsidP="0030181E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0D8C3947" w14:textId="77777777" w:rsidR="0030181E" w:rsidRPr="00D51EFA" w:rsidRDefault="0030181E" w:rsidP="0030181E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577E16C2" w14:textId="3CD030DC" w:rsidR="0030181E" w:rsidRPr="00D51EFA" w:rsidRDefault="0030181E" w:rsidP="0030181E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p w14:paraId="19EF3BC5" w14:textId="77777777" w:rsidR="00FF04D9" w:rsidRPr="00D51EFA" w:rsidRDefault="00FF04D9" w:rsidP="0030181E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12"/>
          <w:szCs w:val="12"/>
          <w:lang w:val="en-US" w:eastAsia="vi-VN"/>
        </w:rPr>
      </w:pPr>
    </w:p>
    <w:tbl>
      <w:tblPr>
        <w:tblW w:w="98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618"/>
        <w:gridCol w:w="4253"/>
      </w:tblGrid>
      <w:tr w:rsidR="00950D81" w:rsidRPr="00D51EFA" w14:paraId="6D6DFB4C" w14:textId="77777777" w:rsidTr="007E3AF8">
        <w:trPr>
          <w:trHeight w:val="20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p w14:paraId="50576A77" w14:textId="3C6EE48E" w:rsidR="00950D81" w:rsidRPr="00D51EFA" w:rsidRDefault="00950D81" w:rsidP="00500F7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WARM-UP (7’-IW,PW,GW)</w:t>
            </w:r>
          </w:p>
          <w:p w14:paraId="19B081E3" w14:textId="7EBED23E" w:rsidR="00641AEA" w:rsidRPr="00D51EFA" w:rsidRDefault="00950419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641AEA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2373B024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create an active atmosphere in the class before the lesson;  </w:t>
            </w:r>
          </w:p>
          <w:p w14:paraId="28392447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33319169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Game: Board race</w:t>
            </w:r>
          </w:p>
          <w:p w14:paraId="0FA425EA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274F4166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Having a chance to speak English and focus on the topic of the lesson.</w:t>
            </w:r>
          </w:p>
          <w:p w14:paraId="7ABE3115" w14:textId="77DA4A1A" w:rsidR="00950D81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950D81" w:rsidRPr="00D51EFA" w14:paraId="7A908E8C" w14:textId="77777777" w:rsidTr="007E3AF8">
        <w:trPr>
          <w:trHeight w:val="20"/>
        </w:trPr>
        <w:tc>
          <w:tcPr>
            <w:tcW w:w="5618" w:type="dxa"/>
            <w:shd w:val="clear" w:color="auto" w:fill="auto"/>
            <w:tcMar>
              <w:left w:w="85" w:type="dxa"/>
            </w:tcMar>
          </w:tcPr>
          <w:p w14:paraId="7A908E8A" w14:textId="48D07D0C" w:rsidR="00950D81" w:rsidRPr="00D51EFA" w:rsidRDefault="00950D81" w:rsidP="00500F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4253" w:type="dxa"/>
            <w:shd w:val="clear" w:color="auto" w:fill="auto"/>
            <w:tcMar>
              <w:left w:w="85" w:type="dxa"/>
            </w:tcMar>
          </w:tcPr>
          <w:p w14:paraId="7A908E8B" w14:textId="75599C77" w:rsidR="00950D81" w:rsidRPr="00D51EFA" w:rsidRDefault="00950D81" w:rsidP="00500F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950D81" w:rsidRPr="00D51EFA" w14:paraId="7A908EAA" w14:textId="77777777" w:rsidTr="007E3AF8">
        <w:trPr>
          <w:trHeight w:val="20"/>
        </w:trPr>
        <w:tc>
          <w:tcPr>
            <w:tcW w:w="5618" w:type="dxa"/>
            <w:shd w:val="clear" w:color="auto" w:fill="auto"/>
            <w:tcMar>
              <w:left w:w="85" w:type="dxa"/>
            </w:tcMar>
          </w:tcPr>
          <w:p w14:paraId="55389E8C" w14:textId="3E3B1D66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Game: BOARD RACE</w:t>
            </w:r>
          </w:p>
          <w:p w14:paraId="729F95C4" w14:textId="77777777" w:rsidR="00500F71" w:rsidRPr="00D51EFA" w:rsidRDefault="00500F71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78273D05" w14:textId="5626D983" w:rsidR="00950D81" w:rsidRPr="00D51EFA" w:rsidRDefault="00500F7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Give Ss a few minutes to revise the simple sentences.  </w:t>
            </w:r>
          </w:p>
          <w:p w14:paraId="2B734C29" w14:textId="77777777" w:rsidR="007E3AF8" w:rsidRPr="00D51EFA" w:rsidRDefault="007E3AF8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E5A612" w14:textId="77777777" w:rsidR="00500F71" w:rsidRPr="00D51EFA" w:rsidRDefault="00500F71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03A1D913" w14:textId="5A20F87F" w:rsidR="00500F71" w:rsidRPr="00D51EFA" w:rsidRDefault="00500F7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work in two teams.</w:t>
            </w:r>
          </w:p>
          <w:p w14:paraId="5D5CB0EC" w14:textId="3DEA18EC" w:rsidR="00500F71" w:rsidRPr="00D51EFA" w:rsidRDefault="00950D81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receive slips of paper with simple sentences or compound sentences.</w:t>
            </w:r>
          </w:p>
          <w:p w14:paraId="3890FF70" w14:textId="77777777" w:rsidR="00500F71" w:rsidRPr="00D51EFA" w:rsidRDefault="00500F71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1985EBD6" w14:textId="71D6F319" w:rsidR="00500F71" w:rsidRPr="00D51EFA" w:rsidRDefault="00500F71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Pick out all the simple sentences and run as fast as possible to stick them on the board,  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nderline the subjects and </w:t>
            </w:r>
            <w:r w:rsidR="00950D81" w:rsidRPr="00D51EFA">
              <w:rPr>
                <w:rFonts w:ascii="Times New Roman" w:hAnsi="Times New Roman" w:cs="Times New Roman"/>
                <w:sz w:val="24"/>
                <w:szCs w:val="24"/>
              </w:rPr>
              <w:t>circle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 verbs of those simple sentences.  </w:t>
            </w:r>
          </w:p>
          <w:p w14:paraId="145CD2B1" w14:textId="5E38E9CF" w:rsidR="00950D81" w:rsidRPr="00D51EFA" w:rsidRDefault="00950D81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 team with the more correct answers will be the winner</w:t>
            </w:r>
          </w:p>
          <w:p w14:paraId="54437E40" w14:textId="77777777" w:rsidR="00500F71" w:rsidRPr="00D51EFA" w:rsidRDefault="00500F71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480B9D1A" w14:textId="3C4F4B52" w:rsidR="00950D81" w:rsidRPr="00D51EFA" w:rsidRDefault="00500F71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Ask each team to read out loud the sentences they have selected. Correct their pronunciation if necessary. </w:t>
            </w:r>
          </w:p>
          <w:p w14:paraId="0096CF42" w14:textId="77777777" w:rsidR="00950D81" w:rsidRPr="00D51EFA" w:rsidRDefault="00950D81" w:rsidP="00500F71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 The team with the most correct sentences wins.  </w:t>
            </w:r>
          </w:p>
          <w:p w14:paraId="7A908E9E" w14:textId="1102F8BF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look at A CLOSER LOOK 2 on page 31. </w:t>
            </w:r>
          </w:p>
        </w:tc>
        <w:tc>
          <w:tcPr>
            <w:tcW w:w="4253" w:type="dxa"/>
            <w:shd w:val="clear" w:color="auto" w:fill="auto"/>
            <w:tcMar>
              <w:left w:w="85" w:type="dxa"/>
            </w:tcMar>
          </w:tcPr>
          <w:p w14:paraId="7A908E9F" w14:textId="77777777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Observation</w:t>
            </w:r>
          </w:p>
          <w:p w14:paraId="7A908EA0" w14:textId="77777777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&amp; answers</w:t>
            </w:r>
          </w:p>
          <w:p w14:paraId="3E7DC80C" w14:textId="1C2B8999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She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is a noisy and curious girl.  </w:t>
            </w:r>
          </w:p>
          <w:p w14:paraId="7A7042E2" w14:textId="5679DD4C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2.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They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joined a</w:t>
            </w:r>
            <w:r w:rsidRPr="00D51EFA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full-day city tour.  </w:t>
            </w:r>
          </w:p>
          <w:p w14:paraId="3FC2BFBA" w14:textId="31E26CEF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3.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I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found it enjoyable to watch the tournament.  </w:t>
            </w:r>
          </w:p>
          <w:p w14:paraId="2D422481" w14:textId="17DA6F09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4.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She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’ll record our voices during the interview.  </w:t>
            </w:r>
          </w:p>
          <w:p w14:paraId="5D7F2BD9" w14:textId="134D4EF3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Minh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has some problems with his schoolwork.</w:t>
            </w:r>
          </w:p>
          <w:p w14:paraId="72C20C81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6. Mark is hard-working; therefore, he usually gets high scores on exams.</w:t>
            </w:r>
          </w:p>
          <w:p w14:paraId="1966A78D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7. Mai bought many books, for she likes reading.</w:t>
            </w:r>
          </w:p>
          <w:p w14:paraId="7A908EA9" w14:textId="3E429525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8. He is a club member, but he never participates in any of the activities.</w:t>
            </w:r>
          </w:p>
        </w:tc>
      </w:tr>
      <w:tr w:rsidR="00950D81" w:rsidRPr="00D51EFA" w14:paraId="3B710C06" w14:textId="77777777" w:rsidTr="007E3AF8">
        <w:trPr>
          <w:trHeight w:val="20"/>
        </w:trPr>
        <w:tc>
          <w:tcPr>
            <w:tcW w:w="987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1D888517" w14:textId="77777777" w:rsidR="00950D81" w:rsidRPr="00D51EFA" w:rsidRDefault="00950D81" w:rsidP="00500F71">
            <w:pPr>
              <w:ind w:left="289" w:hanging="28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2.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KNOWLEDGE FORMATION ACTIVITIES (10 minutes)</w:t>
            </w:r>
          </w:p>
          <w:p w14:paraId="19667662" w14:textId="51F28E26" w:rsidR="00641AEA" w:rsidRPr="00D51EFA" w:rsidRDefault="00950419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641AEA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0AD85BD5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review Ss’ knowledge of the simple sentences.  </w:t>
            </w:r>
          </w:p>
          <w:p w14:paraId="29479FC5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raise Ss’ awareness of the simple sentences and compound sentences. </w:t>
            </w:r>
          </w:p>
          <w:p w14:paraId="3BC9148B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2C25F961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-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Review simple sentences</w:t>
            </w:r>
          </w:p>
          <w:p w14:paraId="47DCD2C2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Learn 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how a compound sentence is formed and conjunctions</w:t>
            </w:r>
          </w:p>
          <w:p w14:paraId="7D8E321E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53259A57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Recall the form of the simple sentences</w:t>
            </w:r>
          </w:p>
          <w:p w14:paraId="649ED5BE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Know how a compound sentence is made up.</w:t>
            </w:r>
          </w:p>
          <w:p w14:paraId="3C7AC792" w14:textId="77777777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left="-2" w:firstLineChars="62" w:firstLine="149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Know some coordinating conjunctions and conjunctive adverbs.</w:t>
            </w:r>
          </w:p>
          <w:p w14:paraId="5BDCA9F5" w14:textId="74A1F16A" w:rsidR="00641AEA" w:rsidRPr="00D51EFA" w:rsidRDefault="00641AE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950D81" w:rsidRPr="00D51EFA" w14:paraId="7A908EBB" w14:textId="77777777" w:rsidTr="007E3AF8">
        <w:trPr>
          <w:trHeight w:val="20"/>
        </w:trPr>
        <w:tc>
          <w:tcPr>
            <w:tcW w:w="5618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493B97EE" w14:textId="77777777" w:rsidR="00500F71" w:rsidRPr="00D51EFA" w:rsidRDefault="00950D81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00F71"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6EBB0904" w14:textId="54A39504" w:rsidR="00950D81" w:rsidRPr="00D51EFA" w:rsidRDefault="00500F7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gives 2 sentences and asks ss to find their subject and verb.</w:t>
            </w:r>
          </w:p>
          <w:p w14:paraId="55C80D06" w14:textId="77777777" w:rsidR="00500F71" w:rsidRPr="00D51EFA" w:rsidRDefault="00950D81" w:rsidP="00500F71">
            <w:pPr>
              <w:ind w:right="7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them to check how many subjects and verbs are in each of the sentences.</w:t>
            </w:r>
          </w:p>
          <w:p w14:paraId="1855DA2A" w14:textId="7422B5D4" w:rsidR="00950D81" w:rsidRPr="00D51EFA" w:rsidRDefault="00500F71" w:rsidP="00500F71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09F2C8A" w14:textId="77777777" w:rsidR="00950D81" w:rsidRPr="00D51EFA" w:rsidRDefault="00950D81" w:rsidP="00500F71">
            <w:pPr>
              <w:ind w:right="3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Tell them to read the 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Remember!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box in pairs before giving further explanation.  </w:t>
            </w:r>
          </w:p>
          <w:p w14:paraId="657C7536" w14:textId="71668BE2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Then T explains to ss what a simple sentence or a compound sentence is.</w:t>
            </w:r>
          </w:p>
          <w:p w14:paraId="061160D4" w14:textId="3BEB3F44" w:rsidR="00500F71" w:rsidRPr="00D51EFA" w:rsidRDefault="00500F71" w:rsidP="00500F71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2A9729A" w14:textId="4AE6E06E" w:rsidR="00950D81" w:rsidRPr="00D51EFA" w:rsidRDefault="00950D81" w:rsidP="00500F71">
            <w:pPr>
              <w:ind w:right="3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Ss underline the two independent clauses in Eg 2, circle the words in between the two independent clauses. Tell them that there are words other than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and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but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we use to connect two independent clauses in compound sentences.  </w:t>
            </w:r>
          </w:p>
          <w:p w14:paraId="18D372EC" w14:textId="77777777" w:rsidR="00500F71" w:rsidRPr="00D51EFA" w:rsidRDefault="00500F71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99E83EA" w14:textId="02EC80FC" w:rsidR="00950D81" w:rsidRPr="00D51EFA" w:rsidRDefault="00500F71" w:rsidP="00500F71">
            <w:pPr>
              <w:ind w:right="3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Ss to read aloud as a class the words </w:t>
            </w:r>
            <w:r w:rsidR="00950D81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</w:t>
            </w:r>
            <w:r w:rsidR="00950D81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or, and, but, or, so, however, therefore, otherwise. </w:t>
            </w:r>
            <w:r w:rsidR="00950D81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14:paraId="01379F86" w14:textId="77777777" w:rsidR="00950D81" w:rsidRPr="00D51EFA" w:rsidRDefault="00950D81" w:rsidP="00500F71">
            <w:pPr>
              <w:ind w:right="3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- Explain the meanings of these words if necessary. Tell Ss that they can also call these words 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connectors.</w:t>
            </w:r>
          </w:p>
          <w:p w14:paraId="30245579" w14:textId="77777777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- Remind Ss to use a semicolon (;) before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however, therefore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and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otherwise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, and the other connectors are followed by a comma (,)</w:t>
            </w:r>
          </w:p>
          <w:p w14:paraId="7A908EB1" w14:textId="013D8502" w:rsidR="007E3AF8" w:rsidRPr="00D51EFA" w:rsidRDefault="007E3AF8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029216F0" w14:textId="3986AA2A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Grammar: Simple sentences and compound sentences. </w:t>
            </w:r>
          </w:p>
          <w:p w14:paraId="1FF7CF4F" w14:textId="4A7B9864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notes </w:t>
            </w:r>
          </w:p>
          <w:p w14:paraId="7A908EB2" w14:textId="00D8CB91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3E0DB937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Eg1: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Minh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has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some problems with his </w:t>
            </w:r>
          </w:p>
          <w:p w14:paraId="2F8747EA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S       V</w:t>
            </w:r>
          </w:p>
          <w:p w14:paraId="73DE9E64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Schoolwork.</w:t>
            </w:r>
          </w:p>
          <w:p w14:paraId="3E6F5FFC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1C2118D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Eg2: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Mark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is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hard-working;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therefore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1D28213F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S1   V1                      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connectors</w:t>
            </w:r>
          </w:p>
          <w:p w14:paraId="27902B41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he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usually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gets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high scores on exams.</w:t>
            </w:r>
          </w:p>
          <w:p w14:paraId="60D82D62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S2               V2</w:t>
            </w:r>
          </w:p>
          <w:p w14:paraId="60520176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* A simple sentence is made up of one independent clause.</w:t>
            </w:r>
          </w:p>
          <w:p w14:paraId="450EE52F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* A compound sentence is made up of two or more independent clauses</w:t>
            </w:r>
          </w:p>
          <w:p w14:paraId="677B0354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* Connectors</w:t>
            </w:r>
          </w:p>
          <w:p w14:paraId="753BA3C0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coordinating conjunctions: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for, and, but, or, so</w:t>
            </w:r>
          </w:p>
          <w:p w14:paraId="7A908EBA" w14:textId="0D0CB580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conjunctive adverbs: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however, therefore, otherwise.</w:t>
            </w:r>
          </w:p>
        </w:tc>
      </w:tr>
      <w:tr w:rsidR="00950D81" w:rsidRPr="00D51EFA" w14:paraId="5B54E681" w14:textId="77777777" w:rsidTr="007E3AF8">
        <w:trPr>
          <w:trHeight w:val="20"/>
        </w:trPr>
        <w:tc>
          <w:tcPr>
            <w:tcW w:w="987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54A62C1C" w14:textId="77777777" w:rsidR="00950D81" w:rsidRPr="00D51EFA" w:rsidRDefault="00950D81" w:rsidP="00500F71">
            <w:pPr>
              <w:ind w:left="289" w:hanging="28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3. PRACTICE ACTIVITIES (20’ - IW, PW, GW)</w:t>
            </w:r>
          </w:p>
          <w:p w14:paraId="05F71A99" w14:textId="0CA09611" w:rsidR="003860AA" w:rsidRPr="00D51EFA" w:rsidRDefault="00950419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3860AA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73C40CB0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review Ss’ knowledge of simple sentences.  </w:t>
            </w:r>
          </w:p>
          <w:p w14:paraId="4327A31D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raise Ss’ awareness of simple sentences and compound sentences. </w:t>
            </w:r>
          </w:p>
          <w:p w14:paraId="62A96E05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distinguish between words that connect independent clauses. </w:t>
            </w:r>
          </w:p>
          <w:p w14:paraId="18EE9188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1351CE79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-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Task 1: Tick the simple sentences.</w:t>
            </w:r>
          </w:p>
          <w:p w14:paraId="446AB70C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Task 2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: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Write S for simple sentences and C for compound sentences. </w:t>
            </w:r>
          </w:p>
          <w:p w14:paraId="4CFD1EF3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Task 3: Choose the correct answer A, B, or C.</w:t>
            </w:r>
          </w:p>
          <w:p w14:paraId="25993715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4: Combine the two sentences to make compound sentences, using the words from the box.</w:t>
            </w:r>
          </w:p>
          <w:p w14:paraId="01E2DC33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77265383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Recall the form of the simple sentences</w:t>
            </w:r>
          </w:p>
          <w:p w14:paraId="145EB145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Know the differences between 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simple sentences and compound sentences. 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ab/>
            </w:r>
          </w:p>
          <w:p w14:paraId="0FC36508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Know the differences 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between words that connect independent clauses. </w:t>
            </w:r>
          </w:p>
          <w:p w14:paraId="3368ECE5" w14:textId="5607A9E3" w:rsidR="003860AA" w:rsidRPr="00D51EFA" w:rsidRDefault="003860AA" w:rsidP="00500F71">
            <w:pPr>
              <w:ind w:left="289" w:hanging="28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950D81" w:rsidRPr="00D51EFA" w14:paraId="7A908EEB" w14:textId="77777777" w:rsidTr="007E3AF8">
        <w:trPr>
          <w:trHeight w:val="20"/>
        </w:trPr>
        <w:tc>
          <w:tcPr>
            <w:tcW w:w="5618" w:type="dxa"/>
            <w:tcBorders>
              <w:top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4D33ABB2" w14:textId="380560EA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1: Tick the simple sentences.</w:t>
            </w:r>
          </w:p>
          <w:p w14:paraId="6E666D08" w14:textId="77777777" w:rsidR="00E46223" w:rsidRPr="00D51EFA" w:rsidRDefault="00E46223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E19EA78" w14:textId="25F3167F" w:rsidR="00950D81" w:rsidRPr="00D51EFA" w:rsidRDefault="00E46223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individually to tick the simple sentences.  </w:t>
            </w:r>
          </w:p>
          <w:p w14:paraId="18A90D85" w14:textId="77777777" w:rsidR="00E46223" w:rsidRPr="00D51EFA" w:rsidRDefault="00E46223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3198859" w14:textId="747B85AE" w:rsidR="006B647F" w:rsidRPr="00D51EFA" w:rsidRDefault="00E46223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take turns to give their answers.</w:t>
            </w:r>
          </w:p>
          <w:p w14:paraId="0555D475" w14:textId="77777777" w:rsidR="006B647F" w:rsidRPr="00D51EFA" w:rsidRDefault="006B647F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0344C827" w14:textId="0B2A4A75" w:rsidR="00950D81" w:rsidRPr="00D51EFA" w:rsidRDefault="006B647F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several Ss to read aloud the full sentences. </w:t>
            </w:r>
          </w:p>
          <w:p w14:paraId="40A34455" w14:textId="2B38F31C" w:rsidR="00950D81" w:rsidRPr="00D51EFA" w:rsidRDefault="00950D81" w:rsidP="00500F71">
            <w:pPr>
              <w:ind w:right="34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Then T asks some Ss to underline the subjects and circle the verbs of simple sentences.  </w:t>
            </w:r>
          </w:p>
          <w:p w14:paraId="5AD02F9D" w14:textId="77777777" w:rsidR="006B647F" w:rsidRPr="00D51EFA" w:rsidRDefault="006B647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5AF007CE" w14:textId="225206E9" w:rsidR="006B647F" w:rsidRPr="00D51EFA" w:rsidRDefault="006B647F" w:rsidP="006B647F">
            <w:pPr>
              <w:ind w:right="34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1A39E9B0" w14:textId="4F37D025" w:rsidR="00950D81" w:rsidRPr="00D51EFA" w:rsidRDefault="006B647F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their pronunciation if necessary. </w:t>
            </w:r>
          </w:p>
          <w:p w14:paraId="524EB0D1" w14:textId="5C386302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Task 2</w:t>
            </w: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Write S for simple sentences and C for compound sentences. </w:t>
            </w:r>
          </w:p>
          <w:p w14:paraId="0D7A69E1" w14:textId="77777777" w:rsidR="006B647F" w:rsidRPr="00D51EFA" w:rsidRDefault="006B647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AC6CD18" w14:textId="2A0DE44F" w:rsidR="00950D81" w:rsidRPr="00D51EFA" w:rsidRDefault="006B647F" w:rsidP="006B647F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Have Ss work in pairs to write S for simple sentences and C for compound sentences. </w:t>
            </w:r>
          </w:p>
          <w:p w14:paraId="1B8DA844" w14:textId="77777777" w:rsidR="006B647F" w:rsidRPr="00D51EFA" w:rsidRDefault="006B647F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77B6E87C" w14:textId="6AC4CC9E" w:rsidR="00950D81" w:rsidRPr="00D51EFA" w:rsidRDefault="006B647F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some Ss to read out the sentences and say S or C.  </w:t>
            </w:r>
          </w:p>
          <w:p w14:paraId="069CA9EF" w14:textId="77777777" w:rsidR="006B647F" w:rsidRPr="00D51EFA" w:rsidRDefault="006B647F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3F01C3EC" w14:textId="70772BFD" w:rsidR="00950D81" w:rsidRPr="00D51EFA" w:rsidRDefault="006B647F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Correct their pronunciation mistakes if necessary.  </w:t>
            </w:r>
          </w:p>
          <w:p w14:paraId="05E9CB88" w14:textId="77777777" w:rsidR="006B647F" w:rsidRPr="00D51EFA" w:rsidRDefault="006B647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B121C8F" w14:textId="7531D8AD" w:rsidR="00950D81" w:rsidRPr="00D51EFA" w:rsidRDefault="006B647F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</w:t>
            </w:r>
          </w:p>
          <w:p w14:paraId="2FE22402" w14:textId="115C7DE6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Choose the correct answer A, B, or C.</w:t>
            </w:r>
          </w:p>
          <w:p w14:paraId="729C3617" w14:textId="77777777" w:rsidR="00435B05" w:rsidRPr="00D51EFA" w:rsidRDefault="00435B0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7845948" w14:textId="7AC2D8BF" w:rsidR="00950D81" w:rsidRPr="00D51EFA" w:rsidRDefault="00435B05" w:rsidP="00435B05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Ss work individually to choose the correct answer A, B, or C.  </w:t>
            </w:r>
          </w:p>
          <w:p w14:paraId="6B61EC68" w14:textId="0989A20A" w:rsidR="00950D81" w:rsidRPr="00D51EFA" w:rsidRDefault="00950D81" w:rsidP="00500F71">
            <w:pPr>
              <w:ind w:right="1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Remind them of the meanings of the connectors and the punctuation (the comma and semicolon) for the connectors.  </w:t>
            </w:r>
          </w:p>
          <w:p w14:paraId="5C87A55F" w14:textId="77777777" w:rsidR="00435B05" w:rsidRPr="00D51EFA" w:rsidRDefault="00435B05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6B7360A" w14:textId="68A5EEC2" w:rsidR="00950D81" w:rsidRPr="00D51EFA" w:rsidRDefault="00950D81" w:rsidP="00435B05">
            <w:pPr>
              <w:ind w:right="1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some Ss to read out the complete sentences. </w:t>
            </w:r>
          </w:p>
          <w:p w14:paraId="62B64AFD" w14:textId="5DA0D29B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</w:t>
            </w:r>
          </w:p>
          <w:p w14:paraId="52DE1672" w14:textId="7CEFE230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4: Combine the two sentences to make compound sentences, using the words from the box.</w:t>
            </w:r>
          </w:p>
          <w:p w14:paraId="19C551F9" w14:textId="77777777" w:rsidR="007E3AF8" w:rsidRPr="00D51EFA" w:rsidRDefault="007E3AF8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CCC6B" w14:textId="77777777" w:rsidR="00435B05" w:rsidRPr="00D51EFA" w:rsidRDefault="00435B0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17A4077" w14:textId="77777777" w:rsidR="00435B05" w:rsidRPr="00D51EFA" w:rsidRDefault="00950D81" w:rsidP="00435B05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Ss work in groups of four for five minutes</w:t>
            </w:r>
            <w:r w:rsidR="00435B05"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008BB851" w14:textId="77777777" w:rsidR="00435B05" w:rsidRPr="00D51EFA" w:rsidRDefault="00435B05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1BD1FE03" w14:textId="0F599010" w:rsidR="00950D81" w:rsidRPr="00D51EFA" w:rsidRDefault="00435B05" w:rsidP="00435B05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W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rite on their posters complete compound sentences using the words in the box. </w:t>
            </w:r>
          </w:p>
          <w:p w14:paraId="615AB928" w14:textId="185F0FF1" w:rsidR="00435B05" w:rsidRPr="00D51EFA" w:rsidRDefault="00950D81" w:rsidP="00500F71">
            <w:pPr>
              <w:ind w:right="8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Remind them to use commas and semicolons when necessary. </w:t>
            </w:r>
          </w:p>
          <w:p w14:paraId="0B213CEE" w14:textId="77777777" w:rsidR="00435B05" w:rsidRPr="00D51EFA" w:rsidRDefault="00435B05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620A673E" w14:textId="152B2AEA" w:rsidR="00950D81" w:rsidRPr="00D51EFA" w:rsidRDefault="00435B05" w:rsidP="00500F71">
            <w:pPr>
              <w:ind w:right="8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Ss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swap answers with other groups.</w:t>
            </w:r>
          </w:p>
          <w:p w14:paraId="533812E1" w14:textId="341A0C2E" w:rsidR="00435B05" w:rsidRPr="00D51EFA" w:rsidRDefault="00950D81" w:rsidP="00500F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Have the class read out the sentences. </w:t>
            </w:r>
          </w:p>
          <w:p w14:paraId="51505B76" w14:textId="77777777" w:rsidR="00435B05" w:rsidRPr="00D51EFA" w:rsidRDefault="00435B0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47BF82B0" w14:textId="12D18D4B" w:rsidR="00435B05" w:rsidRPr="00D51EFA" w:rsidRDefault="00435B05" w:rsidP="00435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8ED2" w14:textId="0398CF8D" w:rsidR="00950D81" w:rsidRPr="00D51EFA" w:rsidRDefault="00435B05" w:rsidP="00500F7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their spelling and grammar mistakes when necessary.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38AF6630" w14:textId="3BF00C64" w:rsidR="005E5092" w:rsidRPr="00D51EFA" w:rsidRDefault="005E5092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1: Tick the simple sentences.</w:t>
            </w:r>
          </w:p>
          <w:p w14:paraId="7A908ED3" w14:textId="3D9FDB5D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7A908ED4" w14:textId="77777777" w:rsidR="00950D81" w:rsidRPr="00D51EFA" w:rsidRDefault="00950D81" w:rsidP="00500F71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3E7B13B4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1, 2, 4</w:t>
            </w:r>
          </w:p>
          <w:p w14:paraId="7BFFA052" w14:textId="62B9728F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7F6CB768" w14:textId="08C4FA5C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07C54C5B" w14:textId="370EE3A0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13F3D2D" w14:textId="730039AD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6AB19ADB" w14:textId="3A8EAAE3" w:rsidR="006B647F" w:rsidRPr="00D51EFA" w:rsidRDefault="006B647F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0E3E8C74" w14:textId="109EE448" w:rsidR="006B647F" w:rsidRPr="00D51EFA" w:rsidRDefault="006B647F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AA86317" w14:textId="68EE4763" w:rsidR="006B647F" w:rsidRPr="00D51EFA" w:rsidRDefault="006B647F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18359F99" w14:textId="77777777" w:rsidR="006B647F" w:rsidRPr="00D51EFA" w:rsidRDefault="006B647F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98BA7ED" w14:textId="5DB6051E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2AEF2E76" w14:textId="07DC4F1E" w:rsidR="00950D81" w:rsidRPr="00D51EFA" w:rsidRDefault="005E5092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1E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Write S for simple sentences and C for compound sentences. </w:t>
            </w:r>
          </w:p>
          <w:p w14:paraId="37BC5D84" w14:textId="77777777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29914113" w14:textId="3FE22BDC" w:rsidR="00950D81" w:rsidRPr="00D51EFA" w:rsidRDefault="00950D81" w:rsidP="00500F71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2C5A148D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16D33FE4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S</w:t>
            </w:r>
          </w:p>
          <w:p w14:paraId="4146B910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S </w:t>
            </w:r>
          </w:p>
          <w:p w14:paraId="51366D3C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 C</w:t>
            </w:r>
          </w:p>
          <w:p w14:paraId="30096925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 S</w:t>
            </w:r>
          </w:p>
          <w:p w14:paraId="4D83F972" w14:textId="14524E80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5. C  </w:t>
            </w:r>
          </w:p>
          <w:p w14:paraId="349A3C79" w14:textId="1C0EBBBC" w:rsidR="006B647F" w:rsidRPr="00D51EFA" w:rsidRDefault="006B647F" w:rsidP="00500F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44E399" w14:textId="77777777" w:rsidR="006B647F" w:rsidRPr="00D51EFA" w:rsidRDefault="006B647F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1EE290C8" w14:textId="27811219" w:rsidR="00950D81" w:rsidRPr="00D51EFA" w:rsidRDefault="005E5092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 Choose the correct answer A, B, or C.</w:t>
            </w:r>
          </w:p>
          <w:p w14:paraId="02BB00D3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5B1B5486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C </w:t>
            </w:r>
          </w:p>
          <w:p w14:paraId="42868986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B </w:t>
            </w:r>
          </w:p>
          <w:p w14:paraId="3E56B94A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A </w:t>
            </w:r>
          </w:p>
          <w:p w14:paraId="200F1D08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A </w:t>
            </w:r>
          </w:p>
          <w:p w14:paraId="6BC97514" w14:textId="7ED98AE1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C  </w:t>
            </w:r>
          </w:p>
          <w:p w14:paraId="77C9482A" w14:textId="612D665B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25BC9278" w14:textId="77777777" w:rsidR="00435B05" w:rsidRPr="00D51EFA" w:rsidRDefault="00435B05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66808B4D" w14:textId="77777777" w:rsidR="005E5092" w:rsidRPr="00D51EFA" w:rsidRDefault="005E5092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4: Combine the two sentences to make compound sentences, using the words </w:t>
            </w: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from the box.</w:t>
            </w:r>
          </w:p>
          <w:p w14:paraId="1763D1DD" w14:textId="2AA45E49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6B76DAB5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Phong has to study harder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otherwise,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he may fail the exam.  </w:t>
            </w:r>
          </w:p>
          <w:p w14:paraId="49B14046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She is very sensitive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so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don’t comment on her new hairstyle. / She is very sensitive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therefore,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don’t comment on her new hairstyle.  </w:t>
            </w:r>
          </w:p>
          <w:p w14:paraId="2FFB9446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Mi wants to have more friends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but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she doesn’t connect well with others.  </w:t>
            </w:r>
          </w:p>
          <w:p w14:paraId="617408E9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Students can work in groups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or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they can work in pairs.  </w:t>
            </w:r>
          </w:p>
          <w:p w14:paraId="7A908EEA" w14:textId="791A6F8D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My friend likes showing off her new things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; therefore,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she often posts pictures on social media. / My friend likes showing off her new things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so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she often posts pictures on social media.  </w:t>
            </w:r>
          </w:p>
        </w:tc>
      </w:tr>
      <w:tr w:rsidR="00950D81" w:rsidRPr="00D51EFA" w14:paraId="0BF3EF24" w14:textId="77777777" w:rsidTr="007E3AF8">
        <w:trPr>
          <w:trHeight w:val="20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48EBD700" w14:textId="77777777" w:rsidR="00950D81" w:rsidRPr="00D51EFA" w:rsidRDefault="00950D81" w:rsidP="00500F71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4. APPLICATION (5’-IW, PW, GW)</w:t>
            </w:r>
          </w:p>
          <w:p w14:paraId="1AA3E7E1" w14:textId="16C936BD" w:rsidR="003860AA" w:rsidRPr="00D51EFA" w:rsidRDefault="00950419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3860AA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1D036427" w14:textId="34995BE7" w:rsidR="003860AA" w:rsidRPr="00D51EFA" w:rsidRDefault="00DF68E6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 </w:t>
            </w:r>
            <w:r w:rsidR="003860AA"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enable Ss to make compound sentences correctly.  </w:t>
            </w:r>
          </w:p>
          <w:p w14:paraId="2625F599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194BC8B9" w14:textId="61540859" w:rsidR="003860AA" w:rsidRPr="00D51EFA" w:rsidRDefault="00DF68E6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  </w:t>
            </w:r>
            <w:r w:rsidR="003860AA"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5. GAME: Which group has the most sentences?</w:t>
            </w:r>
            <w:r w:rsidR="003860AA"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  </w:t>
            </w:r>
          </w:p>
          <w:p w14:paraId="0B602864" w14:textId="77777777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02FA4D3D" w14:textId="37C358CD" w:rsidR="003860AA" w:rsidRPr="00D51EFA" w:rsidRDefault="00DF68E6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  </w:t>
            </w:r>
            <w:r w:rsidR="003860AA"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Students are able to m</w:t>
            </w:r>
            <w:r w:rsidR="003860AA"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ake compound sentences correctly.  </w:t>
            </w:r>
          </w:p>
          <w:p w14:paraId="3ED4FCD3" w14:textId="44D5228B" w:rsidR="003860AA" w:rsidRPr="00D51EFA" w:rsidRDefault="003860AA" w:rsidP="00500F71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950D81" w:rsidRPr="00D51EFA" w14:paraId="7A908EF7" w14:textId="77777777" w:rsidTr="007E3AF8">
        <w:trPr>
          <w:trHeight w:val="20"/>
        </w:trPr>
        <w:tc>
          <w:tcPr>
            <w:tcW w:w="5618" w:type="dxa"/>
            <w:shd w:val="clear" w:color="auto" w:fill="auto"/>
            <w:tcMar>
              <w:left w:w="85" w:type="dxa"/>
            </w:tcMar>
          </w:tcPr>
          <w:p w14:paraId="4F115E79" w14:textId="77777777" w:rsidR="00950D81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Task 5. GAME: Which group has the most sentences?</w:t>
            </w:r>
          </w:p>
          <w:p w14:paraId="4DC45F2E" w14:textId="021981A0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 in groups. Each group makes as many compound sentences as possible. The group with the most correct sentence is the winner. </w:t>
            </w:r>
          </w:p>
          <w:p w14:paraId="17B048F5" w14:textId="77777777" w:rsidR="00AF1D47" w:rsidRPr="00D51EFA" w:rsidRDefault="00AF1D47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77D5EE11" w14:textId="60EBA223" w:rsidR="00950D81" w:rsidRPr="00D51EFA" w:rsidRDefault="00AF1D47" w:rsidP="00AF1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Instruct Ss to play the game in groups.  </w:t>
            </w:r>
          </w:p>
          <w:p w14:paraId="75E5AA61" w14:textId="7D1B8452" w:rsidR="00AF1D47" w:rsidRPr="00D51EFA" w:rsidRDefault="00950D81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Ss work for two minutes to write compound sentences using given words on their strips of paper (the words on the slips of paper given to Ss can be f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or, and, but, or, so, however, therefore, otherwise).</w:t>
            </w:r>
          </w:p>
          <w:p w14:paraId="0C1D3874" w14:textId="77777777" w:rsidR="00AF1D47" w:rsidRPr="00D51EFA" w:rsidRDefault="00AF1D47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651AF437" w14:textId="3553CABD" w:rsidR="00950D81" w:rsidRPr="00D51EFA" w:rsidRDefault="00AF1D47" w:rsidP="00500F71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="00950D81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 may instruct Ss to write their compound sentences on A1-size paper.  </w:t>
            </w:r>
          </w:p>
          <w:p w14:paraId="062C9A50" w14:textId="77777777" w:rsidR="00AF1D47" w:rsidRPr="00D51EFA" w:rsidRDefault="00AF1D47" w:rsidP="00AF1D47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5617CD80" w14:textId="4AF48700" w:rsidR="00950D81" w:rsidRPr="00D51EFA" w:rsidRDefault="00950D81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Invite groups to read out their compound sentences or to stick the A2-size paper with compound sentences they have written on the board.  </w:t>
            </w:r>
          </w:p>
          <w:p w14:paraId="2111C1B3" w14:textId="77777777" w:rsidR="00AF1D47" w:rsidRPr="00D51EFA" w:rsidRDefault="00AF1D47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1C023F01" w14:textId="77777777" w:rsidR="00AF1D47" w:rsidRPr="00D51EFA" w:rsidRDefault="00AF1D47" w:rsidP="00AF1D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21EBDD80" w14:textId="1D37CC34" w:rsidR="00AF1D47" w:rsidRPr="00D51EFA" w:rsidRDefault="00AF1D47" w:rsidP="00AF1D47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their spelling and grammar mistakes when necessary.</w:t>
            </w:r>
          </w:p>
          <w:p w14:paraId="18DB7110" w14:textId="77777777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 group with the most correct sentences is the winner.  </w:t>
            </w:r>
          </w:p>
          <w:p w14:paraId="45D19385" w14:textId="77777777" w:rsidR="003860AA" w:rsidRPr="00D51EFA" w:rsidRDefault="003860AA" w:rsidP="00500F7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14153527" w14:textId="77777777" w:rsidR="003860AA" w:rsidRPr="00D51EFA" w:rsidRDefault="003860AA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assigns the homework.</w:t>
            </w:r>
          </w:p>
          <w:p w14:paraId="0CA4D8DC" w14:textId="77777777" w:rsidR="003860AA" w:rsidRPr="00D51EFA" w:rsidRDefault="003860AA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copy their homework.</w:t>
            </w:r>
          </w:p>
          <w:p w14:paraId="7A908EF3" w14:textId="2B203289" w:rsidR="003860AA" w:rsidRPr="00D51EFA" w:rsidRDefault="003860AA" w:rsidP="00500F71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explains it carefully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tcMar>
              <w:left w:w="85" w:type="dxa"/>
            </w:tcMar>
          </w:tcPr>
          <w:p w14:paraId="2BC273DE" w14:textId="0721E98A" w:rsidR="003860AA" w:rsidRPr="00D51EFA" w:rsidRDefault="003860AA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5. GAME: Which group has the most sentences?</w:t>
            </w:r>
          </w:p>
          <w:p w14:paraId="7A908EF4" w14:textId="7466EDEC" w:rsidR="00950D81" w:rsidRPr="00D51EFA" w:rsidRDefault="00950D81" w:rsidP="00500F7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7A908EF5" w14:textId="20665D3E" w:rsidR="00950D81" w:rsidRPr="00D51EFA" w:rsidRDefault="00950D81" w:rsidP="00500F71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1213C7C0" w14:textId="4A0340A1" w:rsidR="003860AA" w:rsidRPr="00D51EFA" w:rsidRDefault="003860AA" w:rsidP="00500F71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9D32F62" wp14:editId="0A5B7890">
                  <wp:extent cx="2340283" cy="1561514"/>
                  <wp:effectExtent l="0" t="0" r="317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048" cy="156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53DC1" w14:textId="77777777" w:rsidR="00950D81" w:rsidRPr="00D51EFA" w:rsidRDefault="00950D81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177D3270" w14:textId="77777777" w:rsidR="003860AA" w:rsidRPr="00D51EFA" w:rsidRDefault="003860AA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065B3D69" w14:textId="16B6B508" w:rsidR="003860AA" w:rsidRPr="00D51EFA" w:rsidRDefault="003860AA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7A4B9FBC" w14:textId="423BF977" w:rsidR="003860AA" w:rsidRPr="00D51EFA" w:rsidRDefault="003860AA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11DE21FA" w14:textId="41E6895C" w:rsidR="003860AA" w:rsidRPr="00D51EFA" w:rsidRDefault="003860AA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44306856" w14:textId="101F83E3" w:rsidR="007E3AF8" w:rsidRPr="00D51EFA" w:rsidRDefault="007E3AF8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24134A5F" w14:textId="1318ED1D" w:rsidR="007E3AF8" w:rsidRPr="00D51EFA" w:rsidRDefault="007E3AF8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3E4D39C4" w14:textId="33ADF1F1" w:rsidR="007E3AF8" w:rsidRPr="00D51EFA" w:rsidRDefault="007E3AF8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332766F2" w14:textId="09A514D4" w:rsidR="007E3AF8" w:rsidRPr="00D51EFA" w:rsidRDefault="007E3AF8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1D1CC45C" w14:textId="77777777" w:rsidR="007E3AF8" w:rsidRPr="00D51EFA" w:rsidRDefault="007E3AF8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55985E53" w14:textId="77777777" w:rsidR="00E061D3" w:rsidRPr="00D51EFA" w:rsidRDefault="00E061D3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  <w:p w14:paraId="177B1ED6" w14:textId="77777777" w:rsidR="00E061D3" w:rsidRPr="00D51EFA" w:rsidRDefault="00E061D3" w:rsidP="00500F7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7F595601" w14:textId="77777777" w:rsidR="003860AA" w:rsidRPr="00D51EFA" w:rsidRDefault="003860AA" w:rsidP="00500F71">
            <w:pPr>
              <w:widowControl/>
              <w:autoSpaceDE/>
              <w:autoSpaceDN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Practice the grammar point</w:t>
            </w:r>
          </w:p>
          <w:p w14:paraId="7A908EF6" w14:textId="1F582796" w:rsidR="003860AA" w:rsidRPr="00D51EFA" w:rsidRDefault="003860AA" w:rsidP="00500F7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Prepare: Communication</w:t>
            </w:r>
          </w:p>
        </w:tc>
      </w:tr>
    </w:tbl>
    <w:p w14:paraId="7A908F01" w14:textId="3A016565" w:rsidR="00594EB8" w:rsidRPr="00D51EFA" w:rsidRDefault="00C7767D" w:rsidP="00D623E4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D51EFA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 </w:t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75"/>
        <w:gridCol w:w="2741"/>
        <w:gridCol w:w="2203"/>
        <w:gridCol w:w="2568"/>
      </w:tblGrid>
      <w:tr w:rsidR="004A24AC" w:rsidRPr="00D51EFA" w14:paraId="2892247C" w14:textId="77777777" w:rsidTr="00603404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79263F80" w14:textId="643592C6" w:rsidR="004A24AC" w:rsidRPr="00D51EFA" w:rsidRDefault="004A24AC" w:rsidP="007E3AF8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 xml:space="preserve">Period : </w:t>
            </w:r>
            <w:r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>19</w:t>
            </w:r>
          </w:p>
          <w:p w14:paraId="361CB147" w14:textId="73A5D1DD" w:rsidR="004A24AC" w:rsidRPr="00D51EFA" w:rsidRDefault="004A24AC" w:rsidP="007148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00736" behindDoc="0" locked="0" layoutInCell="1" allowOverlap="1" wp14:anchorId="2877B5F8" wp14:editId="138CBD85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7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699712" behindDoc="0" locked="0" layoutInCell="1" allowOverlap="1" wp14:anchorId="194F434D" wp14:editId="10D5AC5B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05C9C4DE" w14:textId="7D397A6F" w:rsidR="004A24AC" w:rsidRPr="00D51EFA" w:rsidRDefault="004A24AC" w:rsidP="0071489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4: Communication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32-33</w:t>
            </w:r>
          </w:p>
        </w:tc>
      </w:tr>
      <w:tr w:rsidR="004A24AC" w:rsidRPr="00D51EFA" w14:paraId="7F55652F" w14:textId="77777777" w:rsidTr="00932657">
        <w:tc>
          <w:tcPr>
            <w:tcW w:w="2375" w:type="dxa"/>
            <w:tcBorders>
              <w:bottom w:val="dotted" w:sz="4" w:space="0" w:color="auto"/>
            </w:tcBorders>
            <w:vAlign w:val="center"/>
          </w:tcPr>
          <w:p w14:paraId="098E667E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741" w:type="dxa"/>
            <w:tcBorders>
              <w:bottom w:val="dotted" w:sz="4" w:space="0" w:color="auto"/>
            </w:tcBorders>
            <w:vAlign w:val="center"/>
          </w:tcPr>
          <w:p w14:paraId="36FEA127" w14:textId="4109646C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203" w:type="dxa"/>
            <w:tcBorders>
              <w:bottom w:val="dotted" w:sz="4" w:space="0" w:color="auto"/>
            </w:tcBorders>
            <w:vAlign w:val="center"/>
          </w:tcPr>
          <w:p w14:paraId="39274026" w14:textId="059C35DD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68" w:type="dxa"/>
            <w:tcBorders>
              <w:bottom w:val="dotted" w:sz="4" w:space="0" w:color="auto"/>
            </w:tcBorders>
            <w:vAlign w:val="center"/>
          </w:tcPr>
          <w:p w14:paraId="6179238B" w14:textId="74D20C1A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494FF52C" w14:textId="77777777" w:rsidTr="00932657">
        <w:tc>
          <w:tcPr>
            <w:tcW w:w="23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17A62D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7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4EC79E" w14:textId="205E5908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2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7B4044" w14:textId="54CB1874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18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/10/2023</w:t>
            </w:r>
          </w:p>
        </w:tc>
        <w:tc>
          <w:tcPr>
            <w:tcW w:w="25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4CC5E1" w14:textId="31D4D1A4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072C21EC" w14:textId="77777777" w:rsidR="00F2232E" w:rsidRDefault="00F2232E" w:rsidP="00F01592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75E29EF4" w14:textId="77777777" w:rsidR="00F2232E" w:rsidRDefault="00F2232E" w:rsidP="00F01592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0058620D" w14:textId="431E20F1" w:rsidR="00F01592" w:rsidRPr="00D51EFA" w:rsidRDefault="00F01592" w:rsidP="00F01592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7805A134" w14:textId="77777777" w:rsidR="00C84C07" w:rsidRPr="00D51EFA" w:rsidRDefault="00C84C07" w:rsidP="00C84C07">
      <w:pPr>
        <w:widowControl/>
        <w:suppressAutoHyphens/>
        <w:autoSpaceDE/>
        <w:autoSpaceDN/>
        <w:ind w:leftChars="-1" w:left="-2" w:firstLineChars="118" w:firstLine="28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- Identify how to 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 xml:space="preserve">make requests </w:t>
      </w: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in English.</w:t>
      </w:r>
    </w:p>
    <w:p w14:paraId="0B063BA9" w14:textId="77777777" w:rsidR="00C84C07" w:rsidRPr="00D51EFA" w:rsidRDefault="00C84C07" w:rsidP="00C84C07">
      <w:pPr>
        <w:widowControl/>
        <w:suppressAutoHyphens/>
        <w:autoSpaceDE/>
        <w:autoSpaceDN/>
        <w:ind w:leftChars="-1" w:left="-2" w:firstLineChars="118" w:firstLine="28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- Understand some everyday English phrases and expressions 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about the different social media that are popular among teens, how often and what they use these media for.  </w:t>
      </w:r>
    </w:p>
    <w:p w14:paraId="092B67F0" w14:textId="77777777" w:rsidR="00C84C07" w:rsidRPr="00D51EFA" w:rsidRDefault="00C84C07" w:rsidP="00C84C07">
      <w:pPr>
        <w:widowControl/>
        <w:suppressAutoHyphens/>
        <w:autoSpaceDE/>
        <w:autoSpaceDN/>
        <w:ind w:leftChars="-1" w:left="-2" w:firstLineChars="118" w:firstLine="28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 xml:space="preserve">- </w:t>
      </w: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P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ractise reading for specific information.  </w:t>
      </w:r>
    </w:p>
    <w:p w14:paraId="18498B30" w14:textId="77777777" w:rsidR="00F01592" w:rsidRPr="00D51EFA" w:rsidRDefault="00F01592" w:rsidP="00F01592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</w:p>
    <w:p w14:paraId="586D6E41" w14:textId="77777777" w:rsidR="00F01592" w:rsidRPr="00D51EFA" w:rsidRDefault="00F01592" w:rsidP="00F01592">
      <w:pPr>
        <w:widowControl/>
        <w:autoSpaceDE/>
        <w:autoSpaceDN/>
        <w:ind w:left="227" w:hanging="227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sz w:val="24"/>
          <w:szCs w:val="24"/>
        </w:rPr>
        <w:t>upload (v)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browse (v)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notification (n)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log on to (v)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check (n)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51EFA">
        <w:rPr>
          <w:rFonts w:ascii="Times New Roman" w:hAnsi="Times New Roman" w:cs="Times New Roman"/>
          <w:sz w:val="24"/>
          <w:szCs w:val="24"/>
        </w:rPr>
        <w:t>account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00FEE4B6" w14:textId="33E6ED9F" w:rsidR="00A00974" w:rsidRPr="00D51EFA" w:rsidRDefault="00F01592" w:rsidP="00A00974">
      <w:pPr>
        <w:ind w:hanging="2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="00A00974"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Making requests: - Can you…, please? - Could you…(, please)?</w:t>
      </w:r>
    </w:p>
    <w:p w14:paraId="1606D684" w14:textId="7FEEA362" w:rsidR="00F01592" w:rsidRPr="00D51EFA" w:rsidRDefault="00F01592" w:rsidP="00A00974">
      <w:pPr>
        <w:ind w:hanging="2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>/ʊə</w:t>
      </w:r>
      <w:r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</w:t>
      </w:r>
      <w:r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and /ɔɪ/.</w:t>
      </w:r>
    </w:p>
    <w:p w14:paraId="1F603B3B" w14:textId="77777777" w:rsidR="00F01592" w:rsidRPr="00D51EFA" w:rsidRDefault="00F01592" w:rsidP="00F01592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49CCFF87" w14:textId="77777777" w:rsidR="00F01592" w:rsidRPr="00D51EFA" w:rsidRDefault="00F01592" w:rsidP="00F01592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0D8E4249" w14:textId="77777777" w:rsidR="00F17894" w:rsidRPr="00D51EFA" w:rsidRDefault="00F01592" w:rsidP="00F01592">
      <w:pPr>
        <w:widowControl/>
        <w:autoSpaceDE/>
        <w:autoSpaceDN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</w:t>
      </w:r>
      <w:r w:rsidR="00F17894"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to </w:t>
      </w:r>
      <w:r w:rsidR="00F17894"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Make requests.</w:t>
      </w:r>
    </w:p>
    <w:p w14:paraId="6CBDCF9D" w14:textId="65732639" w:rsidR="00F01592" w:rsidRPr="00D51EFA" w:rsidRDefault="00F01592" w:rsidP="00F01592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48D2A45C" w14:textId="77777777" w:rsidR="00F01592" w:rsidRPr="00D51EFA" w:rsidRDefault="00F01592" w:rsidP="00F01592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53F82DAB" w14:textId="77777777" w:rsidR="00F01592" w:rsidRPr="00D51EFA" w:rsidRDefault="00F01592" w:rsidP="00F01592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72FCE790" w14:textId="77777777" w:rsidR="00F01592" w:rsidRPr="00D51EFA" w:rsidRDefault="00F01592" w:rsidP="00F0159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6B4C7579" w14:textId="77777777" w:rsidR="00F01592" w:rsidRPr="00D51EFA" w:rsidRDefault="00F01592" w:rsidP="00F01592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6F438E07" w14:textId="77777777" w:rsidR="00F01592" w:rsidRPr="00D51EFA" w:rsidRDefault="00F01592" w:rsidP="00F01592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fluently.</w:t>
      </w:r>
    </w:p>
    <w:p w14:paraId="0DAC921D" w14:textId="121740A6" w:rsidR="00F01592" w:rsidRPr="00D51EFA" w:rsidRDefault="00F01592" w:rsidP="00A00974">
      <w:pPr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="00A00974"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Raise ss’ awareness of social media popular among teens; Have a good attitude when making polite requests.</w:t>
      </w:r>
      <w:r w:rsidR="00A00974"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 have the good attitude to working in groups, individual work, pair work, cooperative learning.</w:t>
      </w:r>
    </w:p>
    <w:p w14:paraId="306E27D8" w14:textId="77777777" w:rsidR="00F01592" w:rsidRPr="00D51EFA" w:rsidRDefault="00F01592" w:rsidP="00F01592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0CFB63FC" w14:textId="77777777" w:rsidR="00F01592" w:rsidRPr="00D51EFA" w:rsidRDefault="00F01592" w:rsidP="00F01592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23377E36" w14:textId="77777777" w:rsidR="00F01592" w:rsidRPr="00D51EFA" w:rsidRDefault="00F01592" w:rsidP="00F01592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22F191EB" w14:textId="77777777" w:rsidR="00F01592" w:rsidRPr="00D51EFA" w:rsidRDefault="00F01592" w:rsidP="00F01592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p w14:paraId="7A908F27" w14:textId="6FEAF803" w:rsidR="00594EB8" w:rsidRPr="00D51EFA" w:rsidRDefault="00594EB8" w:rsidP="00D623E4">
      <w:pPr>
        <w:rPr>
          <w:rFonts w:ascii="Times New Roman" w:eastAsia="Calibri" w:hAnsi="Times New Roman" w:cs="Times New Roman"/>
          <w:sz w:val="8"/>
          <w:szCs w:val="8"/>
          <w:lang w:val="en-US"/>
        </w:rPr>
      </w:pPr>
    </w:p>
    <w:tbl>
      <w:tblPr>
        <w:tblW w:w="9781" w:type="dxa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237"/>
        <w:gridCol w:w="3544"/>
      </w:tblGrid>
      <w:tr w:rsidR="00280002" w:rsidRPr="00D51EFA" w14:paraId="56D2C9D0" w14:textId="77777777" w:rsidTr="00280002">
        <w:trPr>
          <w:trHeight w:val="358"/>
        </w:trPr>
        <w:tc>
          <w:tcPr>
            <w:tcW w:w="9781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p w14:paraId="4CBA9331" w14:textId="77777777" w:rsidR="00280002" w:rsidRPr="00D51EFA" w:rsidRDefault="00280002" w:rsidP="0028000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WARM-UP (7’-IW,PW,GW)</w:t>
            </w:r>
          </w:p>
          <w:p w14:paraId="3B26A117" w14:textId="4BBF187D" w:rsidR="00280002" w:rsidRPr="00D51EFA" w:rsidRDefault="00950419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280002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53FEC213" w14:textId="4624DDA1" w:rsidR="00280002" w:rsidRPr="00D51EFA" w:rsidRDefault="00280002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 - To create an active atmosphere in the class before the lesson;  </w:t>
            </w:r>
          </w:p>
          <w:p w14:paraId="6F68411F" w14:textId="77777777" w:rsidR="00280002" w:rsidRPr="00D51EFA" w:rsidRDefault="00280002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0D972386" w14:textId="6589ED67" w:rsidR="00280002" w:rsidRPr="00D51EFA" w:rsidRDefault="00280002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Chatting between teacher and students</w:t>
            </w:r>
          </w:p>
          <w:p w14:paraId="7A3A7676" w14:textId="77777777" w:rsidR="00280002" w:rsidRPr="00D51EFA" w:rsidRDefault="00280002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2FDF8235" w14:textId="179CF787" w:rsidR="00280002" w:rsidRPr="00D51EFA" w:rsidRDefault="00280002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Have a chance to speak English and focus on the topic of the lesson.</w:t>
            </w:r>
          </w:p>
          <w:p w14:paraId="692BF7EA" w14:textId="4B2E9535" w:rsidR="00280002" w:rsidRPr="00D51EFA" w:rsidRDefault="00280002" w:rsidP="00280002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280002" w:rsidRPr="00D51EFA" w14:paraId="7A908F2B" w14:textId="77777777" w:rsidTr="00280002">
        <w:trPr>
          <w:trHeight w:val="358"/>
        </w:trPr>
        <w:tc>
          <w:tcPr>
            <w:tcW w:w="6237" w:type="dxa"/>
            <w:shd w:val="clear" w:color="auto" w:fill="auto"/>
            <w:tcMar>
              <w:left w:w="85" w:type="dxa"/>
            </w:tcMar>
          </w:tcPr>
          <w:p w14:paraId="7A908F29" w14:textId="76631151" w:rsidR="00280002" w:rsidRPr="00D51EFA" w:rsidRDefault="00280002" w:rsidP="002800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3544" w:type="dxa"/>
            <w:shd w:val="clear" w:color="auto" w:fill="auto"/>
            <w:tcMar>
              <w:left w:w="85" w:type="dxa"/>
            </w:tcMar>
          </w:tcPr>
          <w:p w14:paraId="7A908F2A" w14:textId="720DC1FE" w:rsidR="00280002" w:rsidRPr="00D51EFA" w:rsidRDefault="00280002" w:rsidP="0028000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280002" w:rsidRPr="00D51EFA" w14:paraId="7A908F39" w14:textId="77777777" w:rsidTr="00280002">
        <w:trPr>
          <w:trHeight w:val="706"/>
        </w:trPr>
        <w:tc>
          <w:tcPr>
            <w:tcW w:w="6237" w:type="dxa"/>
            <w:shd w:val="clear" w:color="auto" w:fill="auto"/>
            <w:tcMar>
              <w:left w:w="85" w:type="dxa"/>
            </w:tcMar>
          </w:tcPr>
          <w:p w14:paraId="795E6C05" w14:textId="334EFCEA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Chatting: </w:t>
            </w:r>
          </w:p>
          <w:p w14:paraId="0974B8C9" w14:textId="77777777" w:rsidR="00280002" w:rsidRPr="00D51EFA" w:rsidRDefault="00280002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662EB16" w14:textId="5DE1B7FB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asks ss some questions:</w:t>
            </w:r>
          </w:p>
          <w:p w14:paraId="0BE17ACB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+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What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do you say when you want sb to pass you a pen?</w:t>
            </w:r>
          </w:p>
          <w:p w14:paraId="64308261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+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What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do you say when you want sb to tell you more about the music club?</w:t>
            </w:r>
          </w:p>
          <w:p w14:paraId="29731441" w14:textId="4B5EF90D" w:rsidR="00280002" w:rsidRPr="00D51EFA" w:rsidRDefault="00280002" w:rsidP="007E3AF8">
            <w:pPr>
              <w:ind w:hanging="2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+ What will we do if we want to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politely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ask somebody to do sth?</w:t>
            </w:r>
          </w:p>
          <w:p w14:paraId="125D5EC2" w14:textId="77777777" w:rsidR="00280002" w:rsidRPr="00D51EFA" w:rsidRDefault="00280002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3EDCBA69" w14:textId="20C9F2E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Ss’ o</w:t>
            </w:r>
            <w:r w:rsidRPr="00D51EF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bservation</w:t>
            </w:r>
          </w:p>
          <w:p w14:paraId="3060065C" w14:textId="77777777" w:rsidR="0042485F" w:rsidRPr="00D51EFA" w:rsidRDefault="0042485F" w:rsidP="0042485F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34E81BD9" w14:textId="669F56F2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Questions &amp; answers</w:t>
            </w:r>
          </w:p>
          <w:p w14:paraId="51671A9C" w14:textId="77777777" w:rsidR="0042485F" w:rsidRPr="00D51EFA" w:rsidRDefault="0042485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7EF84096" w14:textId="7B74A76A" w:rsidR="00280002" w:rsidRPr="00D51EFA" w:rsidRDefault="0042485F" w:rsidP="00424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0002"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80002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r w:rsidR="00280002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 leads in the new lesson</w:t>
            </w:r>
            <w:r w:rsidR="00280002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: If we want to </w:t>
            </w:r>
            <w:r w:rsidR="00280002"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politely</w:t>
            </w:r>
            <w:r w:rsidR="00280002"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ask somebody to do sth, we make requests. There are two ways of making requests that we will learn in Lesson 4. Communication. </w:t>
            </w:r>
          </w:p>
          <w:p w14:paraId="7A908F34" w14:textId="14D2B826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look at COMMUNICATION on page 32.  </w:t>
            </w:r>
          </w:p>
        </w:tc>
        <w:tc>
          <w:tcPr>
            <w:tcW w:w="3544" w:type="dxa"/>
            <w:shd w:val="clear" w:color="auto" w:fill="auto"/>
            <w:tcMar>
              <w:left w:w="85" w:type="dxa"/>
            </w:tcMar>
          </w:tcPr>
          <w:p w14:paraId="5C016C4B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Suggested answers:</w:t>
            </w:r>
          </w:p>
          <w:p w14:paraId="3DA45077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Can/ Could you pass me the pen?</w:t>
            </w:r>
          </w:p>
          <w:p w14:paraId="63AFA930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Can/ Could you tell me more about the music club?</w:t>
            </w:r>
          </w:p>
          <w:p w14:paraId="64FA8CF9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08F38" w14:textId="59CAFAB2" w:rsidR="00280002" w:rsidRPr="00D51EFA" w:rsidRDefault="00280002" w:rsidP="00280002">
            <w:pPr>
              <w:ind w:left="199" w:hanging="19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0002" w:rsidRPr="00D51EFA" w14:paraId="0F22687D" w14:textId="77777777" w:rsidTr="00280002">
        <w:trPr>
          <w:trHeight w:val="983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21DE5BFA" w14:textId="77777777" w:rsidR="00280002" w:rsidRPr="00D51EFA" w:rsidRDefault="00280002" w:rsidP="0028000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2.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KNOWLEDGE FORMATION (15’-IW, PW, GW)</w:t>
            </w:r>
          </w:p>
          <w:p w14:paraId="269907CA" w14:textId="1C0A9AF1" w:rsidR="0042485F" w:rsidRPr="00D51EFA" w:rsidRDefault="00950419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42485F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57CC8BA6" w14:textId="0A922A1D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 - To introduce two ways to make requests</w:t>
            </w:r>
          </w:p>
          <w:p w14:paraId="5D165324" w14:textId="1C08B5EF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 - To help Ss practise making requests.  </w:t>
            </w:r>
          </w:p>
          <w:p w14:paraId="3C80853D" w14:textId="77777777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298443FD" w14:textId="6E9D92D4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 -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Task 1: Listen and read the dialogue below. Pay attention to the highlighted sentences.</w:t>
            </w:r>
          </w:p>
          <w:p w14:paraId="5230F7AF" w14:textId="3495AB40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  - Task 2: Work in pairs. Make similar conservations, using the cues below.</w:t>
            </w:r>
          </w:p>
          <w:p w14:paraId="3B9AC5F2" w14:textId="77777777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3BA8B8CB" w14:textId="773CC029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  - Know two ways of making requests.</w:t>
            </w:r>
          </w:p>
          <w:p w14:paraId="3864D3E9" w14:textId="2B4D0443" w:rsidR="0042485F" w:rsidRPr="00D51EFA" w:rsidRDefault="0042485F" w:rsidP="0042485F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280002" w:rsidRPr="00D51EFA" w14:paraId="7A908F4C" w14:textId="77777777" w:rsidTr="00280002">
        <w:trPr>
          <w:trHeight w:val="4250"/>
        </w:trPr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2813C26B" w14:textId="24665189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1: Listen and read the dialogue below. Pay attention to the highlighted sentences.</w:t>
            </w:r>
          </w:p>
          <w:p w14:paraId="3D017D9F" w14:textId="77777777" w:rsidR="0042485F" w:rsidRPr="00D51EFA" w:rsidRDefault="0042485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4CB44463" w14:textId="14D2A514" w:rsidR="0042485F" w:rsidRPr="00D51EFA" w:rsidRDefault="00280002" w:rsidP="0042485F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Play the recording</w:t>
            </w:r>
            <w:r w:rsidR="0042485F"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20A17E2B" w14:textId="1A57FA01" w:rsidR="0042485F" w:rsidRPr="00D51EFA" w:rsidRDefault="0042485F" w:rsidP="0042485F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="00280002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Ss listen and read the dialogue between a student and a school club leader. </w:t>
            </w:r>
          </w:p>
          <w:p w14:paraId="6334AD39" w14:textId="77777777" w:rsidR="0042485F" w:rsidRPr="00D51EFA" w:rsidRDefault="0042485F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76E65E5D" w14:textId="39B6A0A1" w:rsidR="0042485F" w:rsidRPr="00D51EFA" w:rsidRDefault="0042485F" w:rsidP="004248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Ss’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5259D9F0" w14:textId="357666F1" w:rsidR="00280002" w:rsidRPr="00D51EFA" w:rsidRDefault="0042485F" w:rsidP="0042485F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="00280002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Ss pay attention to the highlighted sentences. </w:t>
            </w:r>
          </w:p>
          <w:p w14:paraId="6BD41BF2" w14:textId="77777777" w:rsidR="0042485F" w:rsidRPr="00D51EFA" w:rsidRDefault="0042485F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5C0AAA4C" w14:textId="4BE19D0F" w:rsidR="00280002" w:rsidRPr="00D51EFA" w:rsidRDefault="00280002" w:rsidP="00280002">
            <w:pPr>
              <w:ind w:right="1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Emphasise the ways to make requests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(in the contents column).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  <w:p w14:paraId="203404D8" w14:textId="2953243D" w:rsidR="00280002" w:rsidRPr="00D51EFA" w:rsidRDefault="00280002" w:rsidP="00280002">
            <w:pPr>
              <w:ind w:right="8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Tell Ss that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Can you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and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Could you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are similar in meaning, and only different in the degree of formality.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Could you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is more formal than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Can you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C374E18" w14:textId="77777777" w:rsidR="0042485F" w:rsidRPr="00D51EFA" w:rsidRDefault="0042485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19B98A4E" w14:textId="41151016" w:rsidR="00280002" w:rsidRPr="00D51EFA" w:rsidRDefault="0042485F" w:rsidP="0042485F">
            <w:pPr>
              <w:ind w:right="8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80002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Ss practise the dialogue. </w:t>
            </w:r>
          </w:p>
          <w:p w14:paraId="73787FA2" w14:textId="77777777" w:rsidR="0042485F" w:rsidRPr="00D51EFA" w:rsidRDefault="0042485F" w:rsidP="0042485F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</w:t>
            </w:r>
          </w:p>
          <w:p w14:paraId="191653DF" w14:textId="1905E8FE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2: Work in pairs. Make similar conservations, using the cues below.</w:t>
            </w:r>
          </w:p>
          <w:p w14:paraId="63ADBAA6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Ss to work in pairs to make similar dialogues. </w:t>
            </w:r>
          </w:p>
          <w:p w14:paraId="1ADE683F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Tell them to use the contexts given and the sample requests. </w:t>
            </w:r>
          </w:p>
          <w:p w14:paraId="7A908F47" w14:textId="6151E89D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Give feedback on their dialogues.  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4EDB8E42" w14:textId="2092FBCA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 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EVERYDAY ENGLISH</w:t>
            </w:r>
          </w:p>
          <w:p w14:paraId="41D236FF" w14:textId="37F6D286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 Listen and read the dialogue below. Pay attention to the highlighted sentences.</w:t>
            </w:r>
          </w:p>
          <w:p w14:paraId="5827ED13" w14:textId="77777777" w:rsidR="00280002" w:rsidRPr="00D51EFA" w:rsidRDefault="00280002" w:rsidP="00280002">
            <w:pPr>
              <w:ind w:right="1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1.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Can you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tell me more about the music club, please?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14:paraId="0EBED483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2.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Could you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show me the way to the college, please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?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14:paraId="08A5FAF9" w14:textId="77777777" w:rsidR="00280002" w:rsidRPr="00D51EFA" w:rsidRDefault="00280002" w:rsidP="00280002">
            <w:pPr>
              <w:ind w:left="199" w:hanging="1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421E6A18" w14:textId="77777777" w:rsidR="00280002" w:rsidRPr="00D51EFA" w:rsidRDefault="00280002" w:rsidP="00280002">
            <w:pPr>
              <w:ind w:left="199" w:hanging="1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21A26ED" w14:textId="77777777" w:rsidR="00280002" w:rsidRPr="00D51EFA" w:rsidRDefault="00280002" w:rsidP="00280002">
            <w:pPr>
              <w:ind w:left="199" w:hanging="19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60FCF621" w14:textId="7777777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1FF31CDB" w14:textId="2BE6E45D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3D39E4C" w14:textId="7777777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3132A3C" w14:textId="70C55958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E016999" w14:textId="773CEA52" w:rsidR="0042485F" w:rsidRPr="00D51EFA" w:rsidRDefault="0042485F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76F64086" w14:textId="4F42D969" w:rsidR="0042485F" w:rsidRPr="00D51EFA" w:rsidRDefault="0042485F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29B709A" w14:textId="77777777" w:rsidR="0042485F" w:rsidRPr="00D51EFA" w:rsidRDefault="0042485F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3C333D9" w14:textId="2579DDE8" w:rsidR="0042485F" w:rsidRPr="00D51EFA" w:rsidRDefault="0042485F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 Work in pairs. Make similar conservations, using the cues below.</w:t>
            </w:r>
          </w:p>
          <w:p w14:paraId="581BF9CF" w14:textId="7777777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60473C45" w14:textId="552635E2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&amp; answers</w:t>
            </w:r>
          </w:p>
          <w:p w14:paraId="27DFFCC2" w14:textId="77777777" w:rsidR="00280002" w:rsidRPr="00D51EFA" w:rsidRDefault="00280002" w:rsidP="00280002">
            <w:pPr>
              <w:ind w:right="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Can you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 xml:space="preserve">lend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me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your book that you finished reading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, please?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</w:p>
          <w:p w14:paraId="56F06236" w14:textId="77777777" w:rsidR="00280002" w:rsidRPr="00D51EFA" w:rsidRDefault="00280002" w:rsidP="00280002">
            <w:pPr>
              <w:ind w:right="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Request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some advice on how to do your science project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  <w:p w14:paraId="7A908F4B" w14:textId="5EF4933F" w:rsidR="00280002" w:rsidRPr="00D51EFA" w:rsidRDefault="00280002" w:rsidP="00280002">
            <w:pPr>
              <w:ind w:left="199" w:hanging="19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  <w:t>Could you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 xml:space="preserve"> tell me h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ow to start a science project?</w:t>
            </w:r>
          </w:p>
        </w:tc>
      </w:tr>
      <w:tr w:rsidR="00280002" w:rsidRPr="00D51EFA" w14:paraId="7A908F76" w14:textId="77777777" w:rsidTr="00280002">
        <w:trPr>
          <w:trHeight w:val="998"/>
        </w:trPr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2DD26217" w14:textId="4982ED78" w:rsidR="006F785A" w:rsidRPr="00D51EFA" w:rsidRDefault="006F785A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DCEBE3" w14:textId="77777777" w:rsidR="00D31FD7" w:rsidRPr="00D51EFA" w:rsidRDefault="00D31FD7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1450AF" w14:textId="42B4D168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Read some posts on a forum about different social media and match the names of the posters with their activities.</w:t>
            </w:r>
          </w:p>
          <w:p w14:paraId="79B3FDFE" w14:textId="6FDE8F09" w:rsidR="00280002" w:rsidRPr="00D51EFA" w:rsidRDefault="00280002" w:rsidP="0042485F">
            <w:pPr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69ED1E" wp14:editId="0DFB5145">
                  <wp:extent cx="839764" cy="12052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72" cy="122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548141F" wp14:editId="51FF9560">
                  <wp:extent cx="638762" cy="1120983"/>
                  <wp:effectExtent l="0" t="0" r="952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81" cy="114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9656C87" wp14:editId="17A63F3A">
                  <wp:extent cx="797853" cy="1197915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81" cy="123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4AF70" w14:textId="77777777" w:rsidR="0042485F" w:rsidRPr="00D51EFA" w:rsidRDefault="0042485F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181967" w14:textId="77777777" w:rsidR="0042485F" w:rsidRPr="00D51EFA" w:rsidRDefault="0042485F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1C329D39" w14:textId="78934C92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some Ss to read the posts aloud.  </w:t>
            </w:r>
          </w:p>
          <w:p w14:paraId="5CC659B0" w14:textId="2D2C4FE0" w:rsidR="00280002" w:rsidRPr="00D51EFA" w:rsidRDefault="00280002" w:rsidP="00280002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Ss work in pairs to read the posts to match the name of the four teenagers and their activities (1 - 5).  </w:t>
            </w:r>
          </w:p>
          <w:p w14:paraId="4B3A9AB6" w14:textId="77777777" w:rsidR="006F785A" w:rsidRPr="00D51EFA" w:rsidRDefault="006F785A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170C111F" w14:textId="33643725" w:rsidR="006F785A" w:rsidRPr="00D51EFA" w:rsidRDefault="006F785A" w:rsidP="006F78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Student’s observation</w:t>
            </w:r>
          </w:p>
          <w:p w14:paraId="08231D75" w14:textId="77777777" w:rsidR="006F785A" w:rsidRPr="00D51EFA" w:rsidRDefault="00280002" w:rsidP="00280002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some pairs to read out their answers. </w:t>
            </w:r>
          </w:p>
          <w:p w14:paraId="149B4063" w14:textId="77777777" w:rsidR="006F785A" w:rsidRPr="00D51EFA" w:rsidRDefault="006F785A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2301D6C8" w14:textId="77777777" w:rsidR="006F785A" w:rsidRPr="00D51EFA" w:rsidRDefault="006F785A" w:rsidP="006F785A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ome Ss to retell information from the posts or to role-play a conversation. </w:t>
            </w:r>
          </w:p>
          <w:p w14:paraId="3CBA4E28" w14:textId="0D4FC18B" w:rsidR="006F785A" w:rsidRPr="00D51EFA" w:rsidRDefault="006F785A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47C0A053" w14:textId="16928FE5" w:rsidR="006F785A" w:rsidRPr="00D51EFA" w:rsidRDefault="006F785A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406BA7CE" w14:textId="0FA7041C" w:rsidR="00280002" w:rsidRPr="00D51EFA" w:rsidRDefault="006F785A" w:rsidP="00280002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="00280002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if necessary.  </w:t>
            </w:r>
          </w:p>
          <w:p w14:paraId="27942772" w14:textId="6E7F416D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4: Work in pairs. Ask and answer questions about what social media the teens in 3 use, why, and how often they use them.</w:t>
            </w:r>
          </w:p>
          <w:p w14:paraId="6D77B119" w14:textId="77777777" w:rsidR="00280002" w:rsidRPr="00D51EFA" w:rsidRDefault="00280002" w:rsidP="00280002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Ss work in pairs to ask and answer questions about which social media each of the four teenagers  uses, what for and how often they use the media.  </w:t>
            </w:r>
          </w:p>
          <w:p w14:paraId="23D1F85B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them to follow the example in the Student’s Book.  </w:t>
            </w:r>
          </w:p>
          <w:p w14:paraId="7A908F5F" w14:textId="757F31F5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Invite some pairs to role-play, asking and answering questions in front of the class. Correct any grammar  or pronunciation mistakes if necessary.  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0DBA64AC" w14:textId="77777777" w:rsidR="006F785A" w:rsidRPr="00D51EFA" w:rsidRDefault="006F785A" w:rsidP="006F78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SOCIAL MEDIA POPULAR AMONG TEENS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(25 mins)</w:t>
            </w:r>
          </w:p>
          <w:p w14:paraId="7C7C9E88" w14:textId="2C5A34C9" w:rsidR="0042485F" w:rsidRPr="00D51EFA" w:rsidRDefault="0042485F" w:rsidP="0028000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 Read some posts on a forum about different social media and match the names of the posters with their activities.</w:t>
            </w:r>
          </w:p>
          <w:p w14:paraId="0BEC2B1C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7E3E76A2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Ann: 2 </w:t>
            </w:r>
          </w:p>
          <w:p w14:paraId="3D5A1E29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Tom: 4,5 </w:t>
            </w:r>
          </w:p>
          <w:p w14:paraId="4543E7BB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Trang: 1 </w:t>
            </w:r>
          </w:p>
          <w:p w14:paraId="09D52BFA" w14:textId="591DCCCB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Nam: 3  </w:t>
            </w:r>
          </w:p>
          <w:p w14:paraId="1F547BA2" w14:textId="7777777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4D2CA24" w14:textId="36E9BD56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401169FA" w14:textId="771B7E93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74D3B6AC" w14:textId="7913ECA0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0C69B7FB" w14:textId="4EC3C36B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472CB24B" w14:textId="18C0B998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49CC799" w14:textId="7DA20814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4C1CDCC1" w14:textId="0A4DAAC3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609CBBBA" w14:textId="77DAB3F2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1C3641E7" w14:textId="688AFF7A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3777CCE1" w14:textId="09FB9A40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145939CE" w14:textId="3E0B6249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55C66B2D" w14:textId="380A8353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065CE92A" w14:textId="356993DA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71E9E348" w14:textId="1421A5DC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14:paraId="4615DABB" w14:textId="77777777" w:rsidR="006F785A" w:rsidRPr="00D51EFA" w:rsidRDefault="006F785A" w:rsidP="006F785A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 Work in pairs. Ask and answer questions about what social media the teens in 3 use, why, and how often they use them.</w:t>
            </w:r>
          </w:p>
          <w:p w14:paraId="67CFB15C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Model dialogue:</w:t>
            </w:r>
          </w:p>
          <w:p w14:paraId="25D3F7FB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Tom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What social media does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Ann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use?</w:t>
            </w:r>
          </w:p>
          <w:p w14:paraId="4FDD1EB1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She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YouTube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0EF4337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Tom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What does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she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 it for?</w:t>
            </w:r>
          </w:p>
          <w:p w14:paraId="25F289CC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She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uploads her videos and watches other people’s videos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49D117A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Tom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How often does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she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 it?</w:t>
            </w:r>
          </w:p>
          <w:p w14:paraId="7A908F75" w14:textId="058CA17C" w:rsidR="00280002" w:rsidRPr="00D51EFA" w:rsidRDefault="00280002" w:rsidP="00280002">
            <w:pPr>
              <w:ind w:right="-96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Every day.</w:t>
            </w:r>
          </w:p>
        </w:tc>
      </w:tr>
      <w:tr w:rsidR="00280002" w:rsidRPr="00D51EFA" w14:paraId="5110BADD" w14:textId="77777777" w:rsidTr="00280002">
        <w:trPr>
          <w:trHeight w:val="107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20D7FA54" w14:textId="77777777" w:rsidR="00280002" w:rsidRPr="00D51EFA" w:rsidRDefault="00280002" w:rsidP="0028000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4. APPLICATION (7’-IW,PW,GW)</w:t>
            </w:r>
          </w:p>
          <w:p w14:paraId="0A1CBA29" w14:textId="79E8A8CC" w:rsidR="004570D3" w:rsidRPr="00D51EFA" w:rsidRDefault="00950419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4570D3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0056E1E2" w14:textId="77777777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right="7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practise asking and answering questions about which social media teens often use, how often and why they use these media.  </w:t>
            </w:r>
          </w:p>
          <w:p w14:paraId="20245ADE" w14:textId="77777777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274DACEA" w14:textId="0CC266C6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5: Work in groups. Discuss the following questions and then report your group’s result to the class.</w:t>
            </w:r>
          </w:p>
          <w:p w14:paraId="18ED73DA" w14:textId="405DAEC0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Home Assignment.</w:t>
            </w:r>
          </w:p>
          <w:p w14:paraId="69EF650C" w14:textId="77777777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640794E0" w14:textId="77777777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Ss practise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reading for specific information.</w:t>
            </w:r>
          </w:p>
          <w:p w14:paraId="11E740FA" w14:textId="6505E300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Ss are able to about which social media they often use, how often and why they use these media.</w:t>
            </w:r>
          </w:p>
          <w:p w14:paraId="2DE25C61" w14:textId="23EAF0C2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Take note home assignment.</w:t>
            </w:r>
          </w:p>
          <w:p w14:paraId="6FB46400" w14:textId="77777777" w:rsidR="004570D3" w:rsidRPr="00D51EFA" w:rsidRDefault="004570D3" w:rsidP="004570D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  <w:p w14:paraId="677D6821" w14:textId="18DE3D0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0002" w:rsidRPr="00D51EFA" w14:paraId="7A908F90" w14:textId="77777777" w:rsidTr="00280002">
        <w:trPr>
          <w:trHeight w:val="2819"/>
        </w:trPr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7FABDC26" w14:textId="07230AB6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Task 5: Work in groups. Discuss the following questions and then report your group’s result to the class.</w:t>
            </w:r>
          </w:p>
          <w:p w14:paraId="27D07880" w14:textId="77777777" w:rsidR="004570D3" w:rsidRPr="00D51EFA" w:rsidRDefault="004570D3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1E7D9BC6" w14:textId="4C178882" w:rsidR="004570D3" w:rsidRPr="00D51EFA" w:rsidRDefault="00280002" w:rsidP="004570D3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Have Ss work in groups</w:t>
            </w:r>
            <w:r w:rsidR="004570D3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F29929D" w14:textId="1CCB408F" w:rsidR="00280002" w:rsidRPr="00D51EFA" w:rsidRDefault="004570D3" w:rsidP="004570D3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</w:t>
            </w:r>
            <w:r w:rsidR="00280002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iscuss the answers to the three questions about social media.  </w:t>
            </w:r>
          </w:p>
          <w:p w14:paraId="26462764" w14:textId="77777777" w:rsidR="004570D3" w:rsidRPr="00D51EFA" w:rsidRDefault="004570D3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45B5C85E" w14:textId="77777777" w:rsidR="004570D3" w:rsidRPr="00D51EFA" w:rsidRDefault="004570D3" w:rsidP="004570D3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0002" w:rsidRPr="00D51E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 t</w:t>
            </w:r>
            <w:r w:rsidR="00280002" w:rsidRPr="00D51EFA">
              <w:rPr>
                <w:rFonts w:ascii="Times New Roman" w:hAnsi="Times New Roman" w:cs="Times New Roman"/>
                <w:sz w:val="24"/>
                <w:szCs w:val="24"/>
              </w:rPr>
              <w:t>ell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280002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them that they can give more than one reason to explain their choice.</w:t>
            </w:r>
          </w:p>
          <w:p w14:paraId="022CCCCD" w14:textId="77777777" w:rsidR="004570D3" w:rsidRPr="00D51EFA" w:rsidRDefault="004570D3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5ADB1702" w14:textId="6E325575" w:rsidR="00280002" w:rsidRPr="00D51EFA" w:rsidRDefault="004570D3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0002" w:rsidRPr="00D51EFA">
              <w:rPr>
                <w:rFonts w:ascii="Times New Roman" w:hAnsi="Times New Roman" w:cs="Times New Roman"/>
                <w:sz w:val="24"/>
                <w:szCs w:val="24"/>
              </w:rPr>
              <w:t>- Ask them to use the information from the posts in 3 as cues.  </w:t>
            </w:r>
          </w:p>
          <w:p w14:paraId="4164A165" w14:textId="1C0549DD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Invite group representatives to report their group’s answers.</w:t>
            </w:r>
          </w:p>
          <w:p w14:paraId="79FCE4EC" w14:textId="77777777" w:rsidR="004570D3" w:rsidRPr="00D51EFA" w:rsidRDefault="004570D3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75E71F6D" w14:textId="12B69B0A" w:rsidR="004570D3" w:rsidRPr="00D51EFA" w:rsidRDefault="004570D3" w:rsidP="004570D3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3EADA158" w14:textId="77777777" w:rsidR="004570D3" w:rsidRPr="00D51EFA" w:rsidRDefault="004570D3" w:rsidP="004570D3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if necessary.  </w:t>
            </w:r>
          </w:p>
          <w:p w14:paraId="357274DC" w14:textId="7777777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51EFA">
              <w:rPr>
                <w:rFonts w:ascii="Times New Roman" w:hAnsi="Times New Roman" w:cs="Times New Roman"/>
                <w:b/>
                <w:bCs/>
              </w:rPr>
              <w:t>* Home assignment</w:t>
            </w:r>
          </w:p>
          <w:p w14:paraId="02F9D9F7" w14:textId="77777777" w:rsidR="00280002" w:rsidRPr="00D51EFA" w:rsidRDefault="00280002" w:rsidP="002800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assigns the homework.</w:t>
            </w:r>
          </w:p>
          <w:p w14:paraId="462B9B7E" w14:textId="77777777" w:rsidR="00280002" w:rsidRPr="00D51EFA" w:rsidRDefault="00280002" w:rsidP="002800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Ss copy their homework.</w:t>
            </w:r>
          </w:p>
          <w:p w14:paraId="7A908F80" w14:textId="11F9048C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explains it carefully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095F1460" w14:textId="77777777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908F81" w14:textId="77C63152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7A908F82" w14:textId="77777777" w:rsidR="00280002" w:rsidRPr="00D51EFA" w:rsidRDefault="00280002" w:rsidP="00280002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775F5255" w14:textId="77777777" w:rsidR="00280002" w:rsidRPr="00D51EFA" w:rsidRDefault="00280002" w:rsidP="00280002">
            <w:pPr>
              <w:ind w:right="-96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14:paraId="1EE688F5" w14:textId="77777777" w:rsidR="00280002" w:rsidRPr="00D51EFA" w:rsidRDefault="00280002" w:rsidP="00280002">
            <w:pPr>
              <w:ind w:right="34"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1. What social media do you use?</w:t>
            </w:r>
          </w:p>
          <w:p w14:paraId="0D20DF12" w14:textId="77777777" w:rsidR="00280002" w:rsidRPr="00D51EFA" w:rsidRDefault="00280002" w:rsidP="00280002">
            <w:pPr>
              <w:ind w:right="34"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2. How often do you use it?</w:t>
            </w:r>
          </w:p>
          <w:p w14:paraId="17D06912" w14:textId="77777777" w:rsidR="00280002" w:rsidRPr="00D51EFA" w:rsidRDefault="00280002" w:rsidP="00280002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3. What do you use social media for?</w:t>
            </w:r>
          </w:p>
          <w:p w14:paraId="222A809D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0CC9997F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3E4BA9D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B689CC5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05C45F29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C7DDDE8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601F928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5F93309F" w14:textId="77777777" w:rsidR="004570D3" w:rsidRPr="00D51EFA" w:rsidRDefault="004570D3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07C0237B" w14:textId="04C047E8" w:rsidR="00280002" w:rsidRPr="00D51EFA" w:rsidRDefault="00280002" w:rsidP="0028000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51EFA">
              <w:rPr>
                <w:rFonts w:ascii="Times New Roman" w:hAnsi="Times New Roman" w:cs="Times New Roman"/>
                <w:b/>
                <w:bCs/>
              </w:rPr>
              <w:t>* Home assignment</w:t>
            </w:r>
          </w:p>
          <w:p w14:paraId="18C21406" w14:textId="77777777" w:rsidR="00280002" w:rsidRPr="00D51EFA" w:rsidRDefault="00280002" w:rsidP="00280002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Practice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making requests and list some popular social media among teens.</w:t>
            </w:r>
          </w:p>
          <w:p w14:paraId="7A908F8F" w14:textId="6886FBB3" w:rsidR="00280002" w:rsidRPr="00D51EFA" w:rsidRDefault="00280002" w:rsidP="00280002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Prepare: Skills 1</w:t>
            </w:r>
          </w:p>
        </w:tc>
      </w:tr>
    </w:tbl>
    <w:p w14:paraId="4845A49E" w14:textId="77777777" w:rsidR="00280002" w:rsidRPr="00D51EFA" w:rsidRDefault="00280002" w:rsidP="007148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1EFA">
        <w:rPr>
          <w:rFonts w:ascii="Times New Roman" w:hAnsi="Times New Roman" w:cs="Times New Roman"/>
          <w:b/>
          <w:bCs/>
          <w:sz w:val="24"/>
          <w:szCs w:val="24"/>
        </w:rPr>
        <w:t xml:space="preserve">V. FEEDBACK: </w:t>
      </w:r>
    </w:p>
    <w:p w14:paraId="32C922CE" w14:textId="77777777" w:rsidR="00280002" w:rsidRPr="00D51EFA" w:rsidRDefault="00280002" w:rsidP="0071489E">
      <w:pPr>
        <w:ind w:right="-279" w:firstLine="284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With 8A …………………………..………………………………………………………………..…</w:t>
      </w:r>
    </w:p>
    <w:p w14:paraId="7A908FB1" w14:textId="2E612077" w:rsidR="00594EB8" w:rsidRPr="00D51EFA" w:rsidRDefault="00594EB8" w:rsidP="00D623E4">
      <w:pPr>
        <w:pStyle w:val="Title"/>
        <w:spacing w:line="240" w:lineRule="auto"/>
        <w:jc w:val="left"/>
        <w:rPr>
          <w:rFonts w:ascii="Times New Roman" w:eastAsia="Calibri" w:hAnsi="Times New Roman"/>
          <w:sz w:val="26"/>
          <w:szCs w:val="26"/>
        </w:rPr>
      </w:pPr>
    </w:p>
    <w:p w14:paraId="5F273DD6" w14:textId="7F7C14F4" w:rsidR="00FE6C45" w:rsidRPr="00D51EFA" w:rsidRDefault="00FE6C45" w:rsidP="00D623E4">
      <w:pPr>
        <w:pStyle w:val="Title"/>
        <w:spacing w:line="240" w:lineRule="auto"/>
        <w:jc w:val="left"/>
        <w:rPr>
          <w:rFonts w:ascii="Times New Roman" w:eastAsia="Calibri" w:hAnsi="Times New Roman"/>
          <w:sz w:val="26"/>
          <w:szCs w:val="26"/>
        </w:rPr>
      </w:pPr>
    </w:p>
    <w:p w14:paraId="563CC927" w14:textId="63DB07AB" w:rsidR="00A1164A" w:rsidRPr="00D51EFA" w:rsidRDefault="00A1164A">
      <w:pPr>
        <w:widowControl/>
        <w:autoSpaceDE/>
        <w:autoSpaceDN/>
        <w:spacing w:after="200" w:line="276" w:lineRule="auto"/>
        <w:rPr>
          <w:rFonts w:ascii="Times New Roman" w:eastAsia="Calibri" w:hAnsi="Times New Roman" w:cs="Times New Roman"/>
          <w:b/>
          <w:bCs/>
          <w:color w:val="FF0000"/>
          <w:sz w:val="26"/>
          <w:szCs w:val="26"/>
          <w:lang w:val="en-US"/>
        </w:rPr>
      </w:pPr>
      <w:r w:rsidRPr="00D51EFA">
        <w:rPr>
          <w:rFonts w:ascii="Times New Roman" w:eastAsia="Calibri" w:hAnsi="Times New Roman" w:cs="Times New Roman"/>
          <w:sz w:val="26"/>
          <w:szCs w:val="26"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25"/>
        <w:gridCol w:w="2332"/>
        <w:gridCol w:w="2698"/>
        <w:gridCol w:w="2532"/>
      </w:tblGrid>
      <w:tr w:rsidR="004A24AC" w:rsidRPr="00D51EFA" w14:paraId="186A8942" w14:textId="77777777" w:rsidTr="00793FC5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3BB2F530" w14:textId="16BF2218" w:rsidR="004A24AC" w:rsidRPr="00D51EFA" w:rsidRDefault="004A24AC" w:rsidP="007E3AF8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lastRenderedPageBreak/>
              <w:t>Period :</w:t>
            </w:r>
            <w:r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>20</w:t>
            </w:r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 xml:space="preserve"> </w:t>
            </w:r>
          </w:p>
          <w:p w14:paraId="68388CBC" w14:textId="158542C3" w:rsidR="004A24AC" w:rsidRPr="00D51EFA" w:rsidRDefault="004A24AC" w:rsidP="007148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06880" behindDoc="0" locked="0" layoutInCell="1" allowOverlap="1" wp14:anchorId="1CE1B340" wp14:editId="19A65DDE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20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05856" behindDoc="0" locked="0" layoutInCell="1" allowOverlap="1" wp14:anchorId="1E6BC94B" wp14:editId="28160C34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5C7BE770" w14:textId="2EDEC233" w:rsidR="004A24AC" w:rsidRPr="00D51EFA" w:rsidRDefault="004A24AC" w:rsidP="0071489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5: Skills 1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33-34</w:t>
            </w:r>
          </w:p>
        </w:tc>
      </w:tr>
      <w:tr w:rsidR="004A24AC" w:rsidRPr="00D51EFA" w14:paraId="10D336E2" w14:textId="77777777" w:rsidTr="00302807">
        <w:tc>
          <w:tcPr>
            <w:tcW w:w="2325" w:type="dxa"/>
            <w:tcBorders>
              <w:bottom w:val="dotted" w:sz="4" w:space="0" w:color="auto"/>
            </w:tcBorders>
            <w:vAlign w:val="center"/>
          </w:tcPr>
          <w:p w14:paraId="4A206D16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332" w:type="dxa"/>
            <w:tcBorders>
              <w:bottom w:val="dotted" w:sz="4" w:space="0" w:color="auto"/>
            </w:tcBorders>
            <w:vAlign w:val="center"/>
          </w:tcPr>
          <w:p w14:paraId="0099859E" w14:textId="5D10A5B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698" w:type="dxa"/>
            <w:tcBorders>
              <w:bottom w:val="dotted" w:sz="4" w:space="0" w:color="auto"/>
            </w:tcBorders>
            <w:vAlign w:val="center"/>
          </w:tcPr>
          <w:p w14:paraId="5905C31A" w14:textId="3045CB6B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32" w:type="dxa"/>
            <w:tcBorders>
              <w:bottom w:val="dotted" w:sz="4" w:space="0" w:color="auto"/>
            </w:tcBorders>
            <w:vAlign w:val="center"/>
          </w:tcPr>
          <w:p w14:paraId="4D1A9BAE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50B783DA" w14:textId="77777777" w:rsidTr="00302807">
        <w:tc>
          <w:tcPr>
            <w:tcW w:w="23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ED3952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3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7CC5C6" w14:textId="62B24900" w:rsidR="004A24AC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6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BCC1A0" w14:textId="1CA7A54A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19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/10/2023</w:t>
            </w:r>
          </w:p>
        </w:tc>
        <w:tc>
          <w:tcPr>
            <w:tcW w:w="25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5CF1DC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4EC4269" w14:textId="77777777" w:rsidR="00F2232E" w:rsidRDefault="00F2232E" w:rsidP="00A1164A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7C1A5AA3" w14:textId="77777777" w:rsidR="00F2232E" w:rsidRDefault="00F2232E" w:rsidP="00A1164A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5D8CC138" w14:textId="36BC97DA" w:rsidR="00A1164A" w:rsidRPr="00D51EFA" w:rsidRDefault="00A1164A" w:rsidP="00A1164A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5AA556B7" w14:textId="77777777" w:rsidR="00E03B24" w:rsidRPr="00D51EFA" w:rsidRDefault="00E03B24" w:rsidP="00E03B24">
      <w:pPr>
        <w:widowControl/>
        <w:suppressAutoHyphens/>
        <w:autoSpaceDE/>
        <w:autoSpaceDN/>
        <w:ind w:leftChars="-1" w:left="-2" w:firstLineChars="118" w:firstLine="28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- Recognise reading skills for specific information and general information about school clubs.</w:t>
      </w:r>
    </w:p>
    <w:p w14:paraId="13FC993A" w14:textId="77777777" w:rsidR="00E03B24" w:rsidRPr="00D51EFA" w:rsidRDefault="00E03B24" w:rsidP="00E03B24">
      <w:pPr>
        <w:widowControl/>
        <w:suppressAutoHyphens/>
        <w:autoSpaceDE/>
        <w:autoSpaceDN/>
        <w:ind w:leftChars="-1" w:left="-2" w:firstLineChars="118" w:firstLine="28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- Remember the lexical items related to school clubs.</w:t>
      </w:r>
    </w:p>
    <w:p w14:paraId="5C8F0B61" w14:textId="77777777" w:rsidR="00E03B24" w:rsidRPr="00D51EFA" w:rsidRDefault="00E03B24" w:rsidP="00E03B24">
      <w:pPr>
        <w:widowControl/>
        <w:suppressAutoHyphens/>
        <w:autoSpaceDE/>
        <w:autoSpaceDN/>
        <w:ind w:leftChars="-1" w:left="-2" w:firstLineChars="118" w:firstLine="283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- Recognise how to make a conversation to ask and answer 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about school clubs</w:t>
      </w:r>
    </w:p>
    <w:p w14:paraId="2A2B6D4A" w14:textId="77777777" w:rsidR="00A1164A" w:rsidRPr="00D51EFA" w:rsidRDefault="00A1164A" w:rsidP="00A1164A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</w:p>
    <w:p w14:paraId="5F0C8526" w14:textId="25116AAD" w:rsidR="00A1164A" w:rsidRPr="00D51EFA" w:rsidRDefault="00A1164A" w:rsidP="00A1164A">
      <w:pPr>
        <w:widowControl/>
        <w:autoSpaceDE/>
        <w:autoSpaceDN/>
        <w:ind w:left="227" w:hanging="227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="00B60391"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concentrate (v), craft (n), focused (adj), beforehand (adv), practical (adj).</w:t>
      </w:r>
    </w:p>
    <w:p w14:paraId="7E5CF7C4" w14:textId="77777777" w:rsidR="00A1164A" w:rsidRPr="00D51EFA" w:rsidRDefault="00A1164A" w:rsidP="00A1164A">
      <w:pPr>
        <w:ind w:hanging="2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Making requests: - Can you…, please? - Could you…(, please)?</w:t>
      </w:r>
    </w:p>
    <w:p w14:paraId="4F9A08CC" w14:textId="77777777" w:rsidR="00A1164A" w:rsidRPr="00D51EFA" w:rsidRDefault="00A1164A" w:rsidP="00A1164A">
      <w:pPr>
        <w:ind w:hanging="2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>/ʊə</w:t>
      </w:r>
      <w:r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</w:t>
      </w:r>
      <w:r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and /ɔɪ/.</w:t>
      </w:r>
    </w:p>
    <w:p w14:paraId="635057D8" w14:textId="77777777" w:rsidR="00A1164A" w:rsidRPr="00D51EFA" w:rsidRDefault="00A1164A" w:rsidP="00A1164A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1C46DC3A" w14:textId="77777777" w:rsidR="00A1164A" w:rsidRPr="00D51EFA" w:rsidRDefault="00A1164A" w:rsidP="00A1164A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657B5FFB" w14:textId="5A9C6A03" w:rsidR="00A1164A" w:rsidRPr="00D51EFA" w:rsidRDefault="00A1164A" w:rsidP="00A1164A">
      <w:pPr>
        <w:widowControl/>
        <w:autoSpaceDE/>
        <w:autoSpaceDN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to </w:t>
      </w:r>
      <w:r w:rsidR="00B60391"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m</w:t>
      </w:r>
      <w:r w:rsidRPr="00D51EFA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val="en-US"/>
        </w:rPr>
        <w:t>ake requests.</w:t>
      </w:r>
    </w:p>
    <w:p w14:paraId="491E01E4" w14:textId="77777777" w:rsidR="00A1164A" w:rsidRPr="00D51EFA" w:rsidRDefault="00A1164A" w:rsidP="00A1164A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1F3B5C46" w14:textId="77777777" w:rsidR="00A1164A" w:rsidRPr="00D51EFA" w:rsidRDefault="00A1164A" w:rsidP="00A1164A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434FB81B" w14:textId="77777777" w:rsidR="00A1164A" w:rsidRPr="00D51EFA" w:rsidRDefault="00A1164A" w:rsidP="00A1164A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6456B302" w14:textId="77777777" w:rsidR="00A1164A" w:rsidRPr="00D51EFA" w:rsidRDefault="00A1164A" w:rsidP="00A1164A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6D1E2D57" w14:textId="77777777" w:rsidR="00A1164A" w:rsidRPr="00D51EFA" w:rsidRDefault="00A1164A" w:rsidP="00A1164A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39BE45BC" w14:textId="77777777" w:rsidR="00A1164A" w:rsidRPr="00D51EFA" w:rsidRDefault="00A1164A" w:rsidP="00A1164A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fluently.</w:t>
      </w:r>
    </w:p>
    <w:p w14:paraId="53862320" w14:textId="77777777" w:rsidR="00A1164A" w:rsidRPr="00D51EFA" w:rsidRDefault="00A1164A" w:rsidP="00A1164A">
      <w:pPr>
        <w:ind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Raise ss’ awareness of social media popular among teens; Have a good attitude when making polite requests.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 have the good attitude to working in groups, individual work, pair work, cooperative learning.</w:t>
      </w:r>
    </w:p>
    <w:p w14:paraId="5BFE56B1" w14:textId="77777777" w:rsidR="00A1164A" w:rsidRPr="00D51EFA" w:rsidRDefault="00A1164A" w:rsidP="00A1164A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4750BCDC" w14:textId="77777777" w:rsidR="00A1164A" w:rsidRPr="00D51EFA" w:rsidRDefault="00A1164A" w:rsidP="00A1164A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7F6A27B9" w14:textId="77777777" w:rsidR="00A1164A" w:rsidRPr="00D51EFA" w:rsidRDefault="00A1164A" w:rsidP="00A1164A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2682E250" w14:textId="77777777" w:rsidR="00A1164A" w:rsidRPr="00D51EFA" w:rsidRDefault="00A1164A" w:rsidP="00A1164A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p w14:paraId="0630E584" w14:textId="77777777" w:rsidR="00A1164A" w:rsidRPr="00D51EFA" w:rsidRDefault="00A1164A" w:rsidP="00A1164A">
      <w:pPr>
        <w:rPr>
          <w:rFonts w:ascii="Times New Roman" w:eastAsia="Calibri" w:hAnsi="Times New Roman" w:cs="Times New Roman"/>
          <w:sz w:val="8"/>
          <w:szCs w:val="8"/>
          <w:lang w:val="en-US"/>
        </w:rPr>
      </w:pPr>
    </w:p>
    <w:tbl>
      <w:tblPr>
        <w:tblW w:w="98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44"/>
        <w:gridCol w:w="3827"/>
      </w:tblGrid>
      <w:tr w:rsidR="00D31FD7" w:rsidRPr="00D51EFA" w14:paraId="284973AF" w14:textId="77777777" w:rsidTr="00D31FD7">
        <w:trPr>
          <w:trHeight w:val="358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p w14:paraId="3F4ACC0C" w14:textId="7D90BB5D" w:rsidR="00D31FD7" w:rsidRPr="00D51EFA" w:rsidRDefault="00D31FD7" w:rsidP="00B6039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1. WARM-UP (5’-IW, PW, GW)</w:t>
            </w:r>
          </w:p>
          <w:p w14:paraId="695380FA" w14:textId="436F9647" w:rsidR="00D31FD7" w:rsidRPr="00D51EFA" w:rsidRDefault="00950419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D31FD7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4387DEE5" w14:textId="1AEB0EBB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- To create an active atmosphere in the class before the lesson </w:t>
            </w:r>
          </w:p>
          <w:p w14:paraId="4E7EDC7E" w14:textId="1434FF87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 - To remind Ss of some activities and school clubs teens often take part in</w:t>
            </w:r>
          </w:p>
          <w:p w14:paraId="73DDBDCA" w14:textId="77777777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1CC6DD6E" w14:textId="2D0FAB08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Brainstorming</w:t>
            </w:r>
          </w:p>
          <w:p w14:paraId="14297FEF" w14:textId="554150AC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-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P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ictures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describing</w:t>
            </w:r>
          </w:p>
          <w:p w14:paraId="171DA56E" w14:textId="77777777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676029E0" w14:textId="0B059FAA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Be able to speak English and focus on the topic of the lesson.</w:t>
            </w:r>
          </w:p>
          <w:p w14:paraId="5CBBB632" w14:textId="2A24239A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D31FD7" w:rsidRPr="00D51EFA" w14:paraId="7A908FC6" w14:textId="77777777" w:rsidTr="0071489E">
        <w:trPr>
          <w:trHeight w:val="358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7A908FC4" w14:textId="6E506B52" w:rsidR="00D31FD7" w:rsidRPr="00D51EFA" w:rsidRDefault="00D31FD7" w:rsidP="00D31F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7A908FC5" w14:textId="00D21E46" w:rsidR="00D31FD7" w:rsidRPr="00D51EFA" w:rsidRDefault="00D31FD7" w:rsidP="00D31FD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D31FD7" w:rsidRPr="00D51EFA" w14:paraId="7A908FE3" w14:textId="77777777" w:rsidTr="00FC73D5">
        <w:trPr>
          <w:trHeight w:val="1191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37C00369" w14:textId="741EF4DF" w:rsidR="00D31FD7" w:rsidRPr="00D51EFA" w:rsidRDefault="00D31FD7" w:rsidP="00FC73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Brainstorming (Task 1)</w:t>
            </w:r>
          </w:p>
          <w:p w14:paraId="0D63DB74" w14:textId="6A00A69B" w:rsidR="00D31FD7" w:rsidRPr="00D51EFA" w:rsidRDefault="00D31FD7" w:rsidP="00FC73D5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399724A" wp14:editId="1F31C034">
                  <wp:extent cx="1569272" cy="104628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06" cy="106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73D5"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</w:t>
            </w:r>
            <w:r w:rsidRPr="00D51EF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EBA4F2C" wp14:editId="66A0592A">
                  <wp:extent cx="1566476" cy="104628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62" cy="106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109E0" w14:textId="77777777" w:rsidR="00FC73D5" w:rsidRPr="00D51EFA" w:rsidRDefault="00FC73D5" w:rsidP="00FC73D5">
            <w:pPr>
              <w:ind w:right="9"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25FD3CF8" w14:textId="77777777" w:rsidR="00FC73D5" w:rsidRPr="00D51EFA" w:rsidRDefault="00FC73D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C4FA677" w14:textId="72CEB972" w:rsidR="00D31FD7" w:rsidRPr="00D51EFA" w:rsidRDefault="00FC73D5" w:rsidP="00FC73D5">
            <w:pPr>
              <w:ind w:right="9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="00D31FD7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Ask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31FD7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 to list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school clubs teens often take part in.</w:t>
            </w:r>
          </w:p>
          <w:p w14:paraId="76B1FC78" w14:textId="3539EAFA" w:rsidR="00D31FD7" w:rsidRPr="00D51EFA" w:rsidRDefault="00D31FD7" w:rsidP="00FC73D5">
            <w:pPr>
              <w:ind w:right="9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Have the class work in pairs to describe the pictures and say what club the teenagers in the pictures are taking part in.</w:t>
            </w:r>
          </w:p>
          <w:p w14:paraId="620FEA85" w14:textId="77777777" w:rsidR="00FC73D5" w:rsidRPr="00D51EFA" w:rsidRDefault="00FC73D5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6501D246" w14:textId="2B8408D2" w:rsidR="00FC73D5" w:rsidRPr="00D51EFA" w:rsidRDefault="00FC73D5" w:rsidP="00FC73D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Student’s observation</w:t>
            </w:r>
          </w:p>
          <w:p w14:paraId="11ECAE89" w14:textId="77777777" w:rsidR="00FC73D5" w:rsidRPr="00D51EFA" w:rsidRDefault="00FC73D5" w:rsidP="00FC73D5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some pairs to read out their answers. </w:t>
            </w:r>
          </w:p>
          <w:p w14:paraId="07529814" w14:textId="77777777" w:rsidR="00FC73D5" w:rsidRPr="00D51EFA" w:rsidRDefault="00FC73D5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252F6E3F" w14:textId="78CEEAF7" w:rsidR="00D31FD7" w:rsidRPr="00D51EFA" w:rsidRDefault="00FC73D5" w:rsidP="00FC73D5">
            <w:pPr>
              <w:ind w:right="9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discuss the reasons they want to join a school club like these.</w:t>
            </w:r>
          </w:p>
          <w:p w14:paraId="58AF2903" w14:textId="77777777" w:rsidR="00FC73D5" w:rsidRPr="00D51EFA" w:rsidRDefault="00FC73D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7A908FDE" w14:textId="72A342EC" w:rsidR="00D31FD7" w:rsidRPr="00D51EFA" w:rsidRDefault="00D31FD7" w:rsidP="00FC73D5">
            <w:pPr>
              <w:ind w:right="9" w:hanging="2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look at SKILLS 1 on page 33.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6FDB5305" w14:textId="77777777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908FDF" w14:textId="62A505C5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7A908FE0" w14:textId="77777777" w:rsidR="00D31FD7" w:rsidRPr="00D51EFA" w:rsidRDefault="00D31FD7" w:rsidP="004977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&amp; answers</w:t>
            </w:r>
          </w:p>
          <w:p w14:paraId="0120E9C4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Suggested answers:</w:t>
            </w:r>
          </w:p>
          <w:p w14:paraId="66B4AB2A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Badminton/ basketball club, English club, chess club, arts club,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football club, …</w:t>
            </w:r>
          </w:p>
          <w:p w14:paraId="3C17557B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- 2 clubs in the pictures: Chess club, arts and craft club</w:t>
            </w:r>
          </w:p>
          <w:p w14:paraId="7A908FE2" w14:textId="066FCA63" w:rsidR="00D31FD7" w:rsidRPr="00D51EFA" w:rsidRDefault="00D31FD7" w:rsidP="00497733">
            <w:pPr>
              <w:ind w:left="199" w:hanging="1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1FD7" w:rsidRPr="00D51EFA" w14:paraId="2B7C918C" w14:textId="77777777" w:rsidTr="00D31FD7">
        <w:trPr>
          <w:trHeight w:val="1186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2D41B9E5" w14:textId="77777777" w:rsidR="00D31FD7" w:rsidRPr="00D51EFA" w:rsidRDefault="00D31FD7" w:rsidP="0049773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2.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KNOWLEDGE FORMATION (5’ - IW)</w:t>
            </w:r>
          </w:p>
          <w:p w14:paraId="4D854FFF" w14:textId="2D9C0744" w:rsidR="00D31FD7" w:rsidRPr="00D51EFA" w:rsidRDefault="00950419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D31FD7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0E5AC042" w14:textId="3BE6F135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- To introduce some new words and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set the context for the reading</w:t>
            </w:r>
          </w:p>
          <w:p w14:paraId="4E66E443" w14:textId="1BC8183E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  <w:r w:rsidR="00CC5F03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Vocabulary pre-teaching </w:t>
            </w:r>
          </w:p>
          <w:p w14:paraId="3512D0DF" w14:textId="75F937AA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  <w:r w:rsidR="00CC5F03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Know more new words</w:t>
            </w:r>
          </w:p>
          <w:p w14:paraId="55EE2133" w14:textId="7E37C0A8" w:rsidR="00D31FD7" w:rsidRPr="00D51EFA" w:rsidRDefault="00D31FD7" w:rsidP="00D31FD7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D31FD7" w:rsidRPr="00D51EFA" w14:paraId="7A909022" w14:textId="77777777" w:rsidTr="00D31FD7">
        <w:trPr>
          <w:trHeight w:val="1186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2DD822FF" w14:textId="7C4B517D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 pre-teaching </w:t>
            </w:r>
          </w:p>
          <w:p w14:paraId="518FE33C" w14:textId="77777777" w:rsidR="00FC73D5" w:rsidRPr="00D51EFA" w:rsidRDefault="00FC73D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6BE9BB0D" w14:textId="5DDA9D2B" w:rsidR="00D31FD7" w:rsidRPr="00D51EFA" w:rsidRDefault="00FC73D5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- Teacher introduces the vocabulary.</w:t>
            </w:r>
          </w:p>
          <w:p w14:paraId="4EECB4D8" w14:textId="77777777" w:rsidR="00FC73D5" w:rsidRPr="00D51EFA" w:rsidRDefault="00FC73D5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69E2AA3E" w14:textId="77777777" w:rsidR="00FC73D5" w:rsidRPr="00D51EFA" w:rsidRDefault="00FC73D5" w:rsidP="00FC73D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Student’s observation</w:t>
            </w:r>
          </w:p>
          <w:p w14:paraId="754DBB72" w14:textId="77777777" w:rsidR="00FC73D5" w:rsidRPr="00D51EFA" w:rsidRDefault="00FC73D5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00B9CC0D" w14:textId="421CF76E" w:rsidR="00D31FD7" w:rsidRPr="00D51EFA" w:rsidRDefault="00FC73D5" w:rsidP="00FC73D5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- Teacher explains the meaning of the new vocabulary by pictures.</w:t>
            </w:r>
          </w:p>
          <w:p w14:paraId="6281E60A" w14:textId="77777777" w:rsidR="00D31FD7" w:rsidRPr="00D51EFA" w:rsidRDefault="00D31FD7" w:rsidP="00FC7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reveals that these five words will appear in the reading text and asks students to open their textbook to discover further.</w:t>
            </w:r>
          </w:p>
          <w:p w14:paraId="4D89A7C5" w14:textId="77777777" w:rsidR="00FC73D5" w:rsidRPr="00D51EFA" w:rsidRDefault="00FC73D5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2856FA2A" w14:textId="3421376C" w:rsidR="008601A0" w:rsidRPr="00D51EFA" w:rsidRDefault="008601A0" w:rsidP="008601A0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8FFA" w14:textId="6D8C22D5" w:rsidR="00FC73D5" w:rsidRPr="00D51EFA" w:rsidRDefault="008601A0" w:rsidP="008601A0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if necessary.  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079616DB" w14:textId="77777777" w:rsidR="00D31FD7" w:rsidRPr="00D51EFA" w:rsidRDefault="00D31FD7" w:rsidP="00497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* Vocabulary:</w:t>
            </w:r>
          </w:p>
          <w:p w14:paraId="23F78DC0" w14:textId="77777777" w:rsidR="00D31FD7" w:rsidRPr="00D51EFA" w:rsidRDefault="00D31FD7" w:rsidP="00497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1. concentrate (v)</w:t>
            </w:r>
          </w:p>
          <w:p w14:paraId="6B05CF72" w14:textId="77777777" w:rsidR="00D31FD7" w:rsidRPr="00D51EFA" w:rsidRDefault="00D31FD7" w:rsidP="00497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2. focused (adj)</w:t>
            </w:r>
          </w:p>
          <w:p w14:paraId="58F43A4E" w14:textId="77777777" w:rsidR="00D31FD7" w:rsidRPr="00D51EFA" w:rsidRDefault="00D31FD7" w:rsidP="00497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3. craft (n)</w:t>
            </w:r>
          </w:p>
          <w:p w14:paraId="2C6D9FC6" w14:textId="77777777" w:rsidR="00D31FD7" w:rsidRPr="00D51EFA" w:rsidRDefault="00D31FD7" w:rsidP="00497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4. beforehand (adv)</w:t>
            </w:r>
          </w:p>
          <w:p w14:paraId="7A909021" w14:textId="5C1457C1" w:rsidR="00D31FD7" w:rsidRPr="00D51EFA" w:rsidRDefault="00D31FD7" w:rsidP="00497733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5. practical (adj)</w:t>
            </w:r>
          </w:p>
        </w:tc>
      </w:tr>
      <w:tr w:rsidR="00D31FD7" w:rsidRPr="00D51EFA" w14:paraId="755A44A0" w14:textId="77777777" w:rsidTr="00CC5F03">
        <w:trPr>
          <w:trHeight w:val="276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4D57EFD2" w14:textId="77777777" w:rsidR="00D31FD7" w:rsidRPr="00D51EFA" w:rsidRDefault="00D31FD7" w:rsidP="00B60391">
            <w:pPr>
              <w:ind w:right="-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PRACTICE (20’- IW, PW, GW)</w:t>
            </w:r>
          </w:p>
          <w:p w14:paraId="4198280D" w14:textId="165B562C" w:rsidR="00CC5F03" w:rsidRPr="00D51EFA" w:rsidRDefault="00950419" w:rsidP="00CC5F0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CC5F03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4F0C3285" w14:textId="4B20B1B7" w:rsidR="00CC5F03" w:rsidRPr="00D51EFA" w:rsidRDefault="00CC5F03" w:rsidP="00CC5F0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- To improve Ss’ skill of reading for general information and details.</w:t>
            </w:r>
          </w:p>
          <w:p w14:paraId="21FAF528" w14:textId="77777777" w:rsidR="00CC5F03" w:rsidRPr="00D51EFA" w:rsidRDefault="00CC5F03" w:rsidP="00CC5F0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777CC1E7" w14:textId="7957EF64" w:rsidR="00CC5F03" w:rsidRPr="00D51EFA" w:rsidRDefault="00CC5F03" w:rsidP="00CC5F0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2: Read the conversation and tick T (True) or F (False) for each sentence.</w:t>
            </w:r>
          </w:p>
          <w:p w14:paraId="0827BE7F" w14:textId="77777777" w:rsidR="00CC5F03" w:rsidRPr="00D51EFA" w:rsidRDefault="00CC5F03" w:rsidP="00CC5F0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- Task 3: Read the conversation again and choose the correct answer A, B, or C.</w:t>
            </w:r>
          </w:p>
          <w:p w14:paraId="2BADF84C" w14:textId="2C0F4A3B" w:rsidR="00CC5F03" w:rsidRPr="00D51EFA" w:rsidRDefault="00CC5F03" w:rsidP="00CC5F0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c. Product: 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Know more new words</w:t>
            </w:r>
          </w:p>
          <w:p w14:paraId="2606FE66" w14:textId="4C1B347B" w:rsidR="00CC5F03" w:rsidRPr="00D51EFA" w:rsidRDefault="00CC5F03" w:rsidP="00CC5F03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D31FD7" w:rsidRPr="00D51EFA" w14:paraId="7A909037" w14:textId="77777777" w:rsidTr="00D31FD7">
        <w:trPr>
          <w:trHeight w:val="557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32B339AF" w14:textId="43D1A20F" w:rsidR="00D31FD7" w:rsidRPr="00D51EFA" w:rsidRDefault="00D31FD7" w:rsidP="00B60391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* WHILE-READING</w:t>
            </w:r>
          </w:p>
          <w:p w14:paraId="29BEAAB7" w14:textId="3D87C245" w:rsidR="00D31FD7" w:rsidRPr="00D51EFA" w:rsidRDefault="00D31FD7" w:rsidP="00B60391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2: Read the conversation and tick T (True) or F (False) for each sentence.</w:t>
            </w:r>
          </w:p>
          <w:p w14:paraId="114FA2DE" w14:textId="77777777" w:rsidR="008601A0" w:rsidRPr="00D51EFA" w:rsidRDefault="008601A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51CD426" w14:textId="0CDD5100" w:rsidR="00D31FD7" w:rsidRPr="00D51EFA" w:rsidRDefault="008601A0" w:rsidP="008601A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work individually to read the conversation and to decide if the statements below the conversation are true or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false. </w:t>
            </w:r>
          </w:p>
          <w:p w14:paraId="16ED162E" w14:textId="77777777" w:rsidR="008601A0" w:rsidRPr="00D51EFA" w:rsidRDefault="008601A0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3E037532" w14:textId="20789451" w:rsidR="00D31FD7" w:rsidRPr="00D51EFA" w:rsidRDefault="008601A0" w:rsidP="008601A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Ss read and tick T (True) or F (False).  </w:t>
            </w:r>
          </w:p>
          <w:p w14:paraId="25B3CC44" w14:textId="4CDEA458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underline the evidence to support each statement.    </w:t>
            </w:r>
          </w:p>
          <w:p w14:paraId="2B2371B7" w14:textId="77777777" w:rsidR="008601A0" w:rsidRPr="00D51EFA" w:rsidRDefault="008601A0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DB02304" w14:textId="64D521C1" w:rsidR="00D31FD7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Ss work in pairs to swap answers or to check answers together.  </w:t>
            </w:r>
          </w:p>
          <w:p w14:paraId="5CDDCA98" w14:textId="77777777" w:rsidR="008601A0" w:rsidRPr="00D51EFA" w:rsidRDefault="00D31FD7" w:rsidP="008601A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601A0"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ome Ss to read out loud the statements and say true or false. </w:t>
            </w:r>
          </w:p>
          <w:p w14:paraId="0D0E6ED7" w14:textId="6C3BECDC" w:rsidR="00D31FD7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show the parts in the reading where they found the answers.</w:t>
            </w:r>
          </w:p>
          <w:p w14:paraId="1EA61697" w14:textId="77777777" w:rsidR="008601A0" w:rsidRPr="00D51EFA" w:rsidRDefault="008601A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4BD5148" w14:textId="42D42825" w:rsidR="008601A0" w:rsidRPr="00D51EFA" w:rsidRDefault="008601A0" w:rsidP="008601A0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51FAB2A0" w14:textId="4DE41A5C" w:rsidR="008601A0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if necessary.  </w:t>
            </w:r>
          </w:p>
          <w:p w14:paraId="12A7FE48" w14:textId="1EEECCF3" w:rsidR="00D31FD7" w:rsidRPr="00D51EFA" w:rsidRDefault="00D31FD7" w:rsidP="008601A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Read the conversation again and choose the correct answer A, B, or C.</w:t>
            </w:r>
          </w:p>
          <w:p w14:paraId="24C02046" w14:textId="77777777" w:rsidR="008601A0" w:rsidRPr="00D51EFA" w:rsidRDefault="008601A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1B34D9D7" w14:textId="77777777" w:rsidR="008601A0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- Have Ss work individually for seven minutes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FCC2F9B" w14:textId="4A62EB0E" w:rsidR="00D31FD7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ircle the correct answers. </w:t>
            </w:r>
          </w:p>
          <w:p w14:paraId="76A30B78" w14:textId="77777777" w:rsidR="008601A0" w:rsidRPr="00D51EFA" w:rsidRDefault="008601A0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374B3802" w14:textId="67FBE36B" w:rsidR="00D31FD7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- Remind them to underline the keywords in the questions and the evidence for the answers.  </w:t>
            </w:r>
          </w:p>
          <w:p w14:paraId="373AE508" w14:textId="77777777" w:rsidR="008601A0" w:rsidRPr="00D51EFA" w:rsidRDefault="00D31FD7" w:rsidP="0049773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take turns giving the answers. </w:t>
            </w:r>
          </w:p>
          <w:p w14:paraId="3D7A0016" w14:textId="77777777" w:rsidR="008601A0" w:rsidRPr="00D51EFA" w:rsidRDefault="008601A0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4E8778DB" w14:textId="77777777" w:rsidR="00D31FD7" w:rsidRPr="00D51EFA" w:rsidRDefault="008601A0" w:rsidP="008601A0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sz w:val="24"/>
                <w:szCs w:val="24"/>
              </w:rPr>
              <w:t>Ask them to show the parts in the reading where they found the answers.</w:t>
            </w:r>
          </w:p>
          <w:p w14:paraId="1A536897" w14:textId="77777777" w:rsidR="008601A0" w:rsidRPr="00D51EFA" w:rsidRDefault="008601A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0CE02ACC" w14:textId="7B14014E" w:rsidR="008601A0" w:rsidRPr="00D51EFA" w:rsidRDefault="008601A0" w:rsidP="008601A0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902A" w14:textId="7F47A864" w:rsidR="008601A0" w:rsidRPr="00D51EFA" w:rsidRDefault="008601A0" w:rsidP="008601A0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if necessary.  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2DAB57DA" w14:textId="7EDBB866" w:rsidR="00D31FD7" w:rsidRPr="00D51EFA" w:rsidRDefault="00D31FD7" w:rsidP="00B60391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READING</w:t>
            </w:r>
          </w:p>
          <w:p w14:paraId="4E3E1FC2" w14:textId="1FEAFDC1" w:rsidR="00D31FD7" w:rsidRPr="00D51EFA" w:rsidRDefault="00D31FD7" w:rsidP="00B60391">
            <w:pPr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 Read the conversation and tick T (True) or F (False) for each sentence.</w:t>
            </w:r>
          </w:p>
          <w:p w14:paraId="151597BA" w14:textId="77777777" w:rsidR="00D31FD7" w:rsidRPr="00D51EFA" w:rsidRDefault="00D31FD7" w:rsidP="00B60391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90902B" w14:textId="4A16B28A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7A90902C" w14:textId="07BD3F01" w:rsidR="00D31FD7" w:rsidRPr="00D51EFA" w:rsidRDefault="00D31FD7" w:rsidP="00497733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Observation</w:t>
            </w:r>
          </w:p>
          <w:p w14:paraId="00339504" w14:textId="77777777" w:rsidR="00D31FD7" w:rsidRPr="00D51EFA" w:rsidRDefault="00D31FD7" w:rsidP="00497733">
            <w:pPr>
              <w:ind w:right="1" w:hanging="2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white"/>
              </w:rPr>
              <w:t>Answer key:</w:t>
            </w:r>
          </w:p>
          <w:p w14:paraId="55E86F34" w14:textId="77777777" w:rsidR="00D31FD7" w:rsidRPr="00D51EFA" w:rsidRDefault="00D31FD7" w:rsidP="00497733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1. T</w:t>
            </w:r>
          </w:p>
          <w:p w14:paraId="50FEF2EF" w14:textId="77777777" w:rsidR="00D31FD7" w:rsidRPr="00D51EFA" w:rsidRDefault="00D31FD7" w:rsidP="00497733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T </w:t>
            </w:r>
          </w:p>
          <w:p w14:paraId="5FBAA944" w14:textId="77777777" w:rsidR="00D31FD7" w:rsidRPr="00D51EFA" w:rsidRDefault="00D31FD7" w:rsidP="00497733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3. F: when he was five =&gt; 5 years ago </w:t>
            </w:r>
          </w:p>
          <w:p w14:paraId="16FC8BDE" w14:textId="77777777" w:rsidR="00D31FD7" w:rsidRPr="00D51EFA" w:rsidRDefault="00D31FD7" w:rsidP="00497733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4. T</w:t>
            </w:r>
          </w:p>
          <w:p w14:paraId="1B58F1EE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3BA063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0BB2B7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19E09D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2239DE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9C3E5F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5192BD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701553" w14:textId="77777777" w:rsidR="008601A0" w:rsidRPr="00D51EFA" w:rsidRDefault="008601A0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01135C" w14:textId="0A772917" w:rsidR="00D31FD7" w:rsidRPr="00D51EFA" w:rsidRDefault="00D31FD7" w:rsidP="00EE2C02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 Read the conversation again and choose the correct answer A, B, or C.</w:t>
            </w:r>
          </w:p>
          <w:p w14:paraId="590AB22C" w14:textId="77777777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4A05EDD9" w14:textId="32F6D976" w:rsidR="00D31FD7" w:rsidRPr="00D51EFA" w:rsidRDefault="00D31FD7" w:rsidP="00497733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50419DFE" w14:textId="77777777" w:rsidR="00D31FD7" w:rsidRPr="00D51EFA" w:rsidRDefault="00D31FD7" w:rsidP="00497733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white"/>
              </w:rPr>
              <w:t>Answer key:</w:t>
            </w:r>
          </w:p>
          <w:p w14:paraId="0056F058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B </w:t>
            </w:r>
          </w:p>
          <w:p w14:paraId="224F15FF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C </w:t>
            </w:r>
          </w:p>
          <w:p w14:paraId="4F0B89B1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3. B </w:t>
            </w:r>
          </w:p>
          <w:p w14:paraId="08AE1A0E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4. B </w:t>
            </w:r>
          </w:p>
          <w:p w14:paraId="7A909036" w14:textId="1A2A3AE5" w:rsidR="00D31FD7" w:rsidRPr="00D51EFA" w:rsidRDefault="00D31FD7" w:rsidP="00497733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5. C</w:t>
            </w:r>
          </w:p>
        </w:tc>
      </w:tr>
      <w:tr w:rsidR="00D31FD7" w:rsidRPr="00D51EFA" w14:paraId="435267EB" w14:textId="77777777" w:rsidTr="00D31FD7">
        <w:trPr>
          <w:trHeight w:val="1191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</w:tcPr>
          <w:p w14:paraId="4572A9D5" w14:textId="77777777" w:rsidR="00D31FD7" w:rsidRPr="00D51EFA" w:rsidRDefault="00D31FD7" w:rsidP="0049773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4. APPLICATION (15’ - IW, PW, GW)</w:t>
            </w:r>
          </w:p>
          <w:p w14:paraId="5AEA2439" w14:textId="770C67CB" w:rsidR="00053163" w:rsidRPr="00D51EFA" w:rsidRDefault="00950419" w:rsidP="0005316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053163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637C825C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left="-2" w:right="55" w:firstLineChars="60" w:firstLine="144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- To help Ss practise asking and answering questions for information about school clubs;  </w:t>
            </w:r>
          </w:p>
          <w:p w14:paraId="3AA1F397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left="-2" w:right="55" w:firstLineChars="60" w:firstLine="144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give Ss an opportunity to practise explaining their reasons or the benefits they gain.    </w:t>
            </w:r>
          </w:p>
          <w:p w14:paraId="720ABE78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213A00E6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left="-2" w:right="1085" w:firstLineChars="60" w:firstLine="144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- Practise asking and answering questions for information about school clubs;  </w:t>
            </w:r>
          </w:p>
          <w:p w14:paraId="49414268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left="-2" w:right="1085" w:firstLineChars="60" w:firstLine="144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Practise explaining their reasons or the benefits they gain.</w:t>
            </w:r>
          </w:p>
          <w:p w14:paraId="679D7B3A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1F8D4C0B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left="-2" w:firstLineChars="60" w:firstLine="144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Speak about 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school clubs</w:t>
            </w:r>
          </w:p>
          <w:p w14:paraId="0AAB1206" w14:textId="77777777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left="-2" w:firstLineChars="60" w:firstLine="144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Know the benefits of school clubs and talk about them.</w:t>
            </w:r>
          </w:p>
          <w:p w14:paraId="609EB353" w14:textId="22401B5A" w:rsidR="00053163" w:rsidRPr="00D51EFA" w:rsidRDefault="00053163" w:rsidP="00053163">
            <w:pPr>
              <w:widowControl/>
              <w:suppressAutoHyphens/>
              <w:autoSpaceDE/>
              <w:autoSpaceDN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D31FD7" w:rsidRPr="00D51EFA" w14:paraId="7A909045" w14:textId="77777777" w:rsidTr="00D31FD7">
        <w:trPr>
          <w:trHeight w:val="1191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17178AF4" w14:textId="23F9D868" w:rsidR="00D31FD7" w:rsidRPr="00D51EFA" w:rsidRDefault="00D31FD7" w:rsidP="004977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* POST-READING (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SPEAKING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14:paraId="20950459" w14:textId="49830CA4" w:rsidR="00D31FD7" w:rsidRPr="00D51EFA" w:rsidRDefault="00D31FD7" w:rsidP="004977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Task 4: Work in pairs. Make conversations using the given information</w:t>
            </w:r>
          </w:p>
          <w:p w14:paraId="26689C6B" w14:textId="77777777" w:rsidR="008601A0" w:rsidRPr="00D51EFA" w:rsidRDefault="008601A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FD48441" w14:textId="0591ED04" w:rsidR="00D31FD7" w:rsidRPr="00D51EFA" w:rsidRDefault="008601A0" w:rsidP="008601A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Have Ss work in pairs to ask and answer questions about the guitar club and painting club.  </w:t>
            </w:r>
          </w:p>
          <w:p w14:paraId="74A04ECF" w14:textId="77777777" w:rsidR="008601A0" w:rsidRPr="00D51EFA" w:rsidRDefault="008601A0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3AB5748C" w14:textId="5CF6DBA2" w:rsidR="00053163" w:rsidRPr="00D51EFA" w:rsidRDefault="00053163" w:rsidP="000531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Student’s observation</w:t>
            </w:r>
            <w:r w:rsidRPr="00D51E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</w:p>
          <w:p w14:paraId="2504A304" w14:textId="1CBEF909" w:rsidR="00053163" w:rsidRPr="00D51EFA" w:rsidRDefault="00053163" w:rsidP="000531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Student’s answers</w:t>
            </w:r>
          </w:p>
          <w:p w14:paraId="060ED85B" w14:textId="77777777" w:rsidR="008601A0" w:rsidRPr="00D51EFA" w:rsidRDefault="008601A0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66E274BF" w14:textId="028ECEFD" w:rsidR="00D31FD7" w:rsidRPr="00D51EFA" w:rsidRDefault="008601A0" w:rsidP="00860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31FD7"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Assist Ss to make questions when necessary.   </w:t>
            </w:r>
          </w:p>
          <w:p w14:paraId="18A5BA00" w14:textId="57A2B088" w:rsidR="00D31FD7" w:rsidRPr="00D51EFA" w:rsidRDefault="00D31FD7" w:rsidP="008601A0">
            <w:pPr>
              <w:ind w:right="1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them to practise giving some benefits / reasons.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Encourage them to think of other possible benefits / reasons.  </w:t>
            </w:r>
          </w:p>
          <w:p w14:paraId="175B24E1" w14:textId="1EA28C8E" w:rsidR="008601A0" w:rsidRPr="00D51EFA" w:rsidRDefault="008601A0" w:rsidP="008601A0">
            <w:pPr>
              <w:ind w:right="1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ome pairs to role-play.  </w:t>
            </w:r>
          </w:p>
          <w:p w14:paraId="67F3DC70" w14:textId="77777777" w:rsidR="008601A0" w:rsidRPr="00D51EFA" w:rsidRDefault="008601A0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54B4A445" w14:textId="77777777" w:rsidR="008601A0" w:rsidRPr="00D51EFA" w:rsidRDefault="008601A0" w:rsidP="008601A0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Check the answers as a class.  </w:t>
            </w:r>
          </w:p>
          <w:p w14:paraId="7A90903C" w14:textId="310EC01C" w:rsidR="00D31FD7" w:rsidRPr="00D51EFA" w:rsidRDefault="008601A0" w:rsidP="008601A0">
            <w:pPr>
              <w:ind w:right="11"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 if necessary.  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17699192" w14:textId="77777777" w:rsidR="00053163" w:rsidRPr="00D51EFA" w:rsidRDefault="00053163" w:rsidP="000531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FD962" w14:textId="1662A264" w:rsidR="00053163" w:rsidRPr="00D51EFA" w:rsidRDefault="00053163" w:rsidP="000531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4: Work in pairs. Make conversations using the given information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14:paraId="30427C23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Suggested questions:  </w:t>
            </w:r>
          </w:p>
          <w:p w14:paraId="01A11160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What time does the club meet?  </w:t>
            </w:r>
          </w:p>
          <w:p w14:paraId="1B244E5E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Where does it meet?  </w:t>
            </w:r>
          </w:p>
          <w:p w14:paraId="5ADF325B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How can I contact the club? / What is the contact number of the club?  </w:t>
            </w:r>
          </w:p>
          <w:p w14:paraId="3F9BB9F8" w14:textId="77777777" w:rsidR="00D31FD7" w:rsidRPr="00D51EFA" w:rsidRDefault="00D31FD7" w:rsidP="00497733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 Who will coach the club?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14:paraId="7A909044" w14:textId="543A2646" w:rsidR="00D31FD7" w:rsidRPr="00D51EFA" w:rsidRDefault="00D31FD7" w:rsidP="0049773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 What are the benefits you get when you join the club? / Why do you want </w:t>
            </w:r>
            <w:r w:rsidRPr="00D51EF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to join this club?  </w:t>
            </w:r>
          </w:p>
        </w:tc>
      </w:tr>
      <w:tr w:rsidR="00D31FD7" w:rsidRPr="00D51EFA" w14:paraId="7A90905C" w14:textId="77777777" w:rsidTr="00D31FD7">
        <w:trPr>
          <w:trHeight w:val="1191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499AD04C" w14:textId="1417003D" w:rsidR="00D31FD7" w:rsidRPr="00D51EFA" w:rsidRDefault="00D31FD7" w:rsidP="0065478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Task 5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Work in groups. Ask and answer questions about a club at your school. Report the answers to your class</w:t>
            </w:r>
            <w:r w:rsidR="0065478A"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.</w:t>
            </w:r>
          </w:p>
          <w:p w14:paraId="5335C13C" w14:textId="77777777" w:rsidR="00D31FD7" w:rsidRPr="00D51EFA" w:rsidRDefault="00D31FD7" w:rsidP="00CC5F03">
            <w:pPr>
              <w:ind w:right="1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Have Ss work in groups to ask and answer questions about a school club they would like to participate in. </w:t>
            </w:r>
          </w:p>
          <w:p w14:paraId="5042FB87" w14:textId="77777777" w:rsidR="00D31FD7" w:rsidRPr="00D51EFA" w:rsidRDefault="00D31FD7" w:rsidP="00CC5F03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them to give as many benefits and/ or reasons why they want to take part in the club. Tell them to explain the reasons based on their likes, dislikes, abilities, or personalities.  </w:t>
            </w:r>
          </w:p>
          <w:p w14:paraId="42FE4697" w14:textId="77777777" w:rsidR="00D31FD7" w:rsidRPr="00D51EFA" w:rsidRDefault="00D31FD7" w:rsidP="00CC5F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Invite one representative of each group to report their group’s answers to the class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588B2DBF" w14:textId="77777777" w:rsidR="00CC5F03" w:rsidRPr="00D51EFA" w:rsidRDefault="00CC5F03" w:rsidP="0071489E">
            <w:pPr>
              <w:rPr>
                <w:rFonts w:ascii="Times New Roman" w:hAnsi="Times New Roman" w:cs="Times New Roman"/>
                <w:b/>
                <w:bCs/>
              </w:rPr>
            </w:pPr>
            <w:r w:rsidRPr="00D51EFA">
              <w:rPr>
                <w:rFonts w:ascii="Times New Roman" w:hAnsi="Times New Roman" w:cs="Times New Roman"/>
                <w:b/>
                <w:bCs/>
              </w:rPr>
              <w:t>* Home assignment</w:t>
            </w:r>
          </w:p>
          <w:p w14:paraId="6E66EB40" w14:textId="77777777" w:rsidR="00CC5F03" w:rsidRPr="00D51EFA" w:rsidRDefault="00CC5F03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assigns the homework.</w:t>
            </w:r>
          </w:p>
          <w:p w14:paraId="7D5BE18B" w14:textId="77777777" w:rsidR="00CC5F03" w:rsidRPr="00D51EFA" w:rsidRDefault="00CC5F03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Ss copy their homework.</w:t>
            </w:r>
          </w:p>
          <w:p w14:paraId="7A909055" w14:textId="3B4BDB8E" w:rsidR="00D31FD7" w:rsidRPr="00D51EFA" w:rsidRDefault="00CC5F03" w:rsidP="00CC5F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explains it carefully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5D8608EF" w14:textId="77777777" w:rsidR="00053163" w:rsidRPr="00D51EFA" w:rsidRDefault="00053163" w:rsidP="00053163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51E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Work in groups. Ask and answer questions about a club at your school. Report the answers to your class</w:t>
            </w:r>
          </w:p>
          <w:p w14:paraId="7A909056" w14:textId="36B86D1A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Students’ conversations/ interactions</w:t>
            </w:r>
          </w:p>
          <w:p w14:paraId="246E8369" w14:textId="3EB40EB7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A54578" w14:textId="0B66CEE9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1C6A9C" w14:textId="17328B5C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19141B" w14:textId="22250576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4F3572" w14:textId="56C20505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473B84" w14:textId="66C3016E" w:rsidR="00D31FD7" w:rsidRPr="00D51EFA" w:rsidRDefault="00D31FD7" w:rsidP="00497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506F23" w14:textId="77777777" w:rsidR="00D31FD7" w:rsidRPr="00D51EFA" w:rsidRDefault="00D31FD7" w:rsidP="00EE2C02">
            <w:pPr>
              <w:rPr>
                <w:rFonts w:ascii="Times New Roman" w:hAnsi="Times New Roman" w:cs="Times New Roman"/>
                <w:b/>
                <w:bCs/>
              </w:rPr>
            </w:pPr>
            <w:r w:rsidRPr="00D51EFA">
              <w:rPr>
                <w:rFonts w:ascii="Times New Roman" w:hAnsi="Times New Roman" w:cs="Times New Roman"/>
                <w:b/>
                <w:bCs/>
              </w:rPr>
              <w:t>* Home assignment</w:t>
            </w:r>
          </w:p>
          <w:p w14:paraId="0F025CD8" w14:textId="77777777" w:rsidR="00D31FD7" w:rsidRPr="00D51EFA" w:rsidRDefault="00D31FD7" w:rsidP="00EE2C02">
            <w:pPr>
              <w:ind w:left="198" w:right="-1" w:hanging="198"/>
              <w:jc w:val="both"/>
              <w:rPr>
                <w:rFonts w:ascii="Times New Roman" w:hAnsi="Times New Roman" w:cs="Times New Roman"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 Learn by heart vocabulary</w:t>
            </w:r>
          </w:p>
          <w:p w14:paraId="621AC7EE" w14:textId="68B073FA" w:rsidR="00D31FD7" w:rsidRPr="00D51EFA" w:rsidRDefault="00D31FD7" w:rsidP="00EE2C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 Prepare for skills 2</w:t>
            </w:r>
          </w:p>
          <w:p w14:paraId="7A90905B" w14:textId="33D5165C" w:rsidR="00D31FD7" w:rsidRPr="00D51EFA" w:rsidRDefault="00D31FD7" w:rsidP="00EE2C02">
            <w:pPr>
              <w:ind w:left="199" w:hanging="199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14:paraId="33E6E745" w14:textId="77777777" w:rsidR="008601A0" w:rsidRPr="00D51EFA" w:rsidRDefault="008601A0" w:rsidP="007148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1EFA">
        <w:rPr>
          <w:rFonts w:ascii="Times New Roman" w:hAnsi="Times New Roman" w:cs="Times New Roman"/>
          <w:b/>
          <w:bCs/>
          <w:sz w:val="24"/>
          <w:szCs w:val="24"/>
        </w:rPr>
        <w:t xml:space="preserve">V. FEEDBACK: </w:t>
      </w:r>
    </w:p>
    <w:p w14:paraId="3C431B88" w14:textId="77777777" w:rsidR="008601A0" w:rsidRPr="00D51EFA" w:rsidRDefault="008601A0" w:rsidP="0071489E">
      <w:pPr>
        <w:ind w:right="-279" w:firstLine="284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With 8A …………………………..………………………………………………………………..…</w:t>
      </w:r>
    </w:p>
    <w:p w14:paraId="710CDDA1" w14:textId="159F529E" w:rsidR="007612E8" w:rsidRPr="00D51EFA" w:rsidRDefault="007612E8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D51EF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25"/>
        <w:gridCol w:w="2332"/>
        <w:gridCol w:w="2698"/>
        <w:gridCol w:w="2532"/>
      </w:tblGrid>
      <w:tr w:rsidR="004A24AC" w:rsidRPr="00D51EFA" w14:paraId="6636219F" w14:textId="77777777" w:rsidTr="00A62EDB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009161DB" w14:textId="35445BAD" w:rsidR="004A24AC" w:rsidRPr="00D51EFA" w:rsidRDefault="004A24AC" w:rsidP="00573EA2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br w:type="page"/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br w:type="page"/>
            </w:r>
            <w:r w:rsidRPr="00D51EFA"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 xml:space="preserve">Period : </w:t>
            </w:r>
            <w:r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t>21</w:t>
            </w:r>
          </w:p>
          <w:p w14:paraId="75B396CE" w14:textId="0E893CA4" w:rsidR="004A24AC" w:rsidRPr="00D51EFA" w:rsidRDefault="004A24AC" w:rsidP="007148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13024" behindDoc="0" locked="0" layoutInCell="1" allowOverlap="1" wp14:anchorId="3F397CBC" wp14:editId="1B731E80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22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12000" behindDoc="0" locked="0" layoutInCell="1" allowOverlap="1" wp14:anchorId="2A65E50D" wp14:editId="2210E151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05AD58D9" w14:textId="77777777" w:rsidR="004A24AC" w:rsidRPr="00D51EFA" w:rsidRDefault="004A24AC" w:rsidP="0071489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6: A Skills 2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35</w:t>
            </w:r>
          </w:p>
        </w:tc>
      </w:tr>
      <w:tr w:rsidR="004A24AC" w:rsidRPr="00D51EFA" w14:paraId="663CA3DE" w14:textId="77777777" w:rsidTr="0031145C">
        <w:tc>
          <w:tcPr>
            <w:tcW w:w="2325" w:type="dxa"/>
            <w:tcBorders>
              <w:bottom w:val="dotted" w:sz="4" w:space="0" w:color="auto"/>
            </w:tcBorders>
            <w:vAlign w:val="center"/>
          </w:tcPr>
          <w:p w14:paraId="45B4B1B8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332" w:type="dxa"/>
            <w:tcBorders>
              <w:bottom w:val="dotted" w:sz="4" w:space="0" w:color="auto"/>
            </w:tcBorders>
            <w:vAlign w:val="center"/>
          </w:tcPr>
          <w:p w14:paraId="504601C2" w14:textId="3C86EBE2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698" w:type="dxa"/>
            <w:tcBorders>
              <w:bottom w:val="dotted" w:sz="4" w:space="0" w:color="auto"/>
            </w:tcBorders>
            <w:vAlign w:val="center"/>
          </w:tcPr>
          <w:p w14:paraId="4012BB55" w14:textId="67480072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32" w:type="dxa"/>
            <w:tcBorders>
              <w:bottom w:val="dotted" w:sz="4" w:space="0" w:color="auto"/>
            </w:tcBorders>
            <w:vAlign w:val="center"/>
          </w:tcPr>
          <w:p w14:paraId="29A97D67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2438DDBC" w14:textId="77777777" w:rsidTr="0031145C">
        <w:tc>
          <w:tcPr>
            <w:tcW w:w="23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67787B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3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CF8EE8" w14:textId="1F141D16" w:rsidR="004A24AC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6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85D1AF" w14:textId="28BE6258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23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/10/2023</w:t>
            </w:r>
          </w:p>
        </w:tc>
        <w:tc>
          <w:tcPr>
            <w:tcW w:w="25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CA1FF5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40EC8873" w14:textId="77777777" w:rsidR="00D51EFA" w:rsidRDefault="00D51EFA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4D3B6ABC" w14:textId="77777777" w:rsidR="00D51EFA" w:rsidRDefault="00D51EFA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7B7A88A8" w14:textId="77777777" w:rsidR="00D51EFA" w:rsidRDefault="00D51EFA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2D4373E6" w14:textId="77777777" w:rsidR="0015425C" w:rsidRPr="00D51EFA" w:rsidRDefault="0015425C" w:rsidP="0015425C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0FC21B3F" w14:textId="77777777" w:rsidR="0015425C" w:rsidRPr="00D51EFA" w:rsidRDefault="0015425C" w:rsidP="0015425C">
      <w:pPr>
        <w:widowControl/>
        <w:autoSpaceDE/>
        <w:autoSpaceDN/>
        <w:ind w:left="227" w:firstLine="57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- Listen for general and specific information about teen stress</w:t>
      </w:r>
    </w:p>
    <w:p w14:paraId="249BE773" w14:textId="77777777" w:rsidR="0015425C" w:rsidRPr="00D51EFA" w:rsidRDefault="0015425C" w:rsidP="0015425C">
      <w:pPr>
        <w:widowControl/>
        <w:autoSpaceDE/>
        <w:autoSpaceDN/>
        <w:ind w:left="227" w:firstLine="57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- Recall the lexical items related to pressures teens face</w:t>
      </w:r>
    </w:p>
    <w:p w14:paraId="0C0AFD06" w14:textId="77777777" w:rsidR="0015425C" w:rsidRPr="00D51EFA" w:rsidRDefault="0015425C" w:rsidP="0015425C">
      <w:pPr>
        <w:widowControl/>
        <w:autoSpaceDE/>
        <w:autoSpaceDN/>
        <w:ind w:left="227" w:firstLine="57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- Write a paragraph about the causes and solutions</w:t>
      </w:r>
    </w:p>
    <w:p w14:paraId="1C998548" w14:textId="77777777" w:rsidR="0015425C" w:rsidRPr="00D51EFA" w:rsidRDefault="0015425C" w:rsidP="0015425C">
      <w:pPr>
        <w:widowControl/>
        <w:autoSpaceDE/>
        <w:autoSpaceDN/>
        <w:ind w:left="227" w:hanging="2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</w:p>
    <w:p w14:paraId="489AD42D" w14:textId="77777777" w:rsidR="0015425C" w:rsidRPr="00D51EFA" w:rsidRDefault="0015425C" w:rsidP="0015425C">
      <w:pPr>
        <w:widowControl/>
        <w:autoSpaceDE/>
        <w:autoSpaceDN/>
        <w:ind w:left="227" w:hanging="227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>parental (adj), peer (n), bully (v), bullying (n).</w:t>
      </w:r>
    </w:p>
    <w:p w14:paraId="76CAA4F3" w14:textId="77777777" w:rsidR="0015425C" w:rsidRPr="00D51EFA" w:rsidRDefault="0015425C" w:rsidP="0015425C">
      <w:pPr>
        <w:ind w:hanging="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senctences </w:t>
      </w:r>
    </w:p>
    <w:p w14:paraId="5726FFFA" w14:textId="77777777" w:rsidR="0015425C" w:rsidRPr="00D51EFA" w:rsidRDefault="0015425C" w:rsidP="0015425C">
      <w:pPr>
        <w:ind w:hanging="2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/ʊə/</w:t>
      </w:r>
      <w:r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and /ɔɪ/.</w:t>
      </w:r>
    </w:p>
    <w:p w14:paraId="0E3703D9" w14:textId="77777777" w:rsidR="0015425C" w:rsidRPr="00D51EFA" w:rsidRDefault="0015425C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6F9B5021" w14:textId="77777777" w:rsidR="0015425C" w:rsidRPr="00D51EFA" w:rsidRDefault="0015425C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345DF9F3" w14:textId="77777777" w:rsidR="0015425C" w:rsidRPr="00D51EFA" w:rsidRDefault="0015425C" w:rsidP="0015425C">
      <w:pPr>
        <w:widowControl/>
        <w:autoSpaceDE/>
        <w:autoSpaceDN/>
        <w:ind w:left="227" w:firstLine="57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to 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D51EFA">
        <w:rPr>
          <w:rFonts w:ascii="Times New Roman" w:hAnsi="Times New Roman" w:cs="Times New Roman"/>
          <w:sz w:val="24"/>
          <w:szCs w:val="24"/>
        </w:rPr>
        <w:t>rite a paragraph about the causes and solutions</w:t>
      </w:r>
    </w:p>
    <w:p w14:paraId="144AB1C7" w14:textId="77777777" w:rsidR="0015425C" w:rsidRPr="00D51EFA" w:rsidRDefault="0015425C" w:rsidP="0015425C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1092D23F" w14:textId="77777777" w:rsidR="0015425C" w:rsidRPr="00D51EFA" w:rsidRDefault="0015425C" w:rsidP="0015425C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6B988224" w14:textId="77777777" w:rsidR="0015425C" w:rsidRPr="00D51EFA" w:rsidRDefault="0015425C" w:rsidP="0015425C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54C59550" w14:textId="77777777" w:rsidR="0015425C" w:rsidRPr="00D51EFA" w:rsidRDefault="0015425C" w:rsidP="0015425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3AFE102E" w14:textId="77777777" w:rsidR="0015425C" w:rsidRPr="00D51EFA" w:rsidRDefault="0015425C" w:rsidP="0015425C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3FBF80B0" w14:textId="77777777" w:rsidR="0015425C" w:rsidRPr="00D51EFA" w:rsidRDefault="0015425C" w:rsidP="0015425C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fluently.</w:t>
      </w:r>
    </w:p>
    <w:p w14:paraId="30B8C0D2" w14:textId="77777777" w:rsidR="0015425C" w:rsidRPr="00D51EFA" w:rsidRDefault="0015425C" w:rsidP="0015425C">
      <w:pP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Pr="00D51EFA">
        <w:rPr>
          <w:rFonts w:ascii="Times New Roman" w:hAnsi="Times New Roman" w:cs="Times New Roman"/>
          <w:sz w:val="24"/>
          <w:szCs w:val="24"/>
        </w:rPr>
        <w:t>- Raise ss’ awareness of social media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51EFA">
        <w:rPr>
          <w:rFonts w:ascii="Times New Roman" w:hAnsi="Times New Roman" w:cs="Times New Roman"/>
          <w:sz w:val="24"/>
          <w:szCs w:val="24"/>
        </w:rPr>
        <w:t>Have a good attitude to school pressure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 have the good attitude to working in groups, individual work, pair work, cooperative learning.</w:t>
      </w:r>
    </w:p>
    <w:p w14:paraId="3ACA0CCF" w14:textId="77777777" w:rsidR="0015425C" w:rsidRPr="00D51EFA" w:rsidRDefault="0015425C" w:rsidP="001542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745A36D7" w14:textId="77777777" w:rsidR="0015425C" w:rsidRPr="00D51EFA" w:rsidRDefault="0015425C" w:rsidP="0015425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43F6C78C" w14:textId="77777777" w:rsidR="0015425C" w:rsidRPr="00D51EFA" w:rsidRDefault="0015425C" w:rsidP="001542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6D521FFF" w14:textId="77777777" w:rsidR="0015425C" w:rsidRPr="00D51EFA" w:rsidRDefault="0015425C" w:rsidP="001542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tbl>
      <w:tblPr>
        <w:tblW w:w="98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44"/>
        <w:gridCol w:w="3827"/>
      </w:tblGrid>
      <w:tr w:rsidR="0015425C" w:rsidRPr="00D51EFA" w14:paraId="5CBBAAA9" w14:textId="77777777" w:rsidTr="0071489E">
        <w:trPr>
          <w:trHeight w:val="358"/>
        </w:trPr>
        <w:tc>
          <w:tcPr>
            <w:tcW w:w="9871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p w14:paraId="02A26730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WARM-UP (5’- IW, PW, GW)</w:t>
            </w:r>
          </w:p>
          <w:p w14:paraId="2B5D3F22" w14:textId="617F299D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334BB2A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- To create an active atmosphere in the class before the lesson </w:t>
            </w:r>
          </w:p>
          <w:p w14:paraId="7A117D1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9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- To help ss focus on the listening &amp; writing topic</w:t>
            </w:r>
          </w:p>
          <w:p w14:paraId="0BF8E60D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669E3C9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Use the technique “Table cloth” to elicit some types of pressure that teens face. </w:t>
            </w:r>
          </w:p>
          <w:p w14:paraId="5F874BB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647083AB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Ss can identify and name types of pressure that teen may face</w:t>
            </w:r>
          </w:p>
          <w:p w14:paraId="4B782F4E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teacher’s instruction.</w:t>
            </w:r>
          </w:p>
        </w:tc>
      </w:tr>
      <w:tr w:rsidR="0015425C" w:rsidRPr="00D51EFA" w14:paraId="3261D9FA" w14:textId="77777777" w:rsidTr="0071489E">
        <w:trPr>
          <w:trHeight w:val="358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268F01BE" w14:textId="77777777" w:rsidR="0015425C" w:rsidRPr="00D51EFA" w:rsidRDefault="0015425C" w:rsidP="0071489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5742A286" w14:textId="77777777" w:rsidR="0015425C" w:rsidRPr="00D51EFA" w:rsidRDefault="0015425C" w:rsidP="0071489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15425C" w:rsidRPr="00D51EFA" w14:paraId="28DD14D3" w14:textId="77777777" w:rsidTr="0071489E">
        <w:trPr>
          <w:trHeight w:val="1191"/>
        </w:trPr>
        <w:tc>
          <w:tcPr>
            <w:tcW w:w="6044" w:type="dxa"/>
            <w:shd w:val="clear" w:color="auto" w:fill="auto"/>
            <w:tcMar>
              <w:left w:w="85" w:type="dxa"/>
            </w:tcMar>
          </w:tcPr>
          <w:p w14:paraId="6EF429DA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Game: Table cloth</w:t>
            </w:r>
          </w:p>
          <w:p w14:paraId="27F68ED3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8D20D98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Divide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the class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into 4 groups.</w:t>
            </w:r>
          </w:p>
          <w:p w14:paraId="6D604AFF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229FD1E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Ss’ o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bservation</w:t>
            </w:r>
          </w:p>
          <w:p w14:paraId="3FE031B4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Questions &amp; answers</w:t>
            </w:r>
          </w:p>
          <w:p w14:paraId="16DF9D03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Step 3: Report and discussion</w:t>
            </w:r>
          </w:p>
          <w:p w14:paraId="1B972EAB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 write down on the poster as many types of pressure as possible.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2 minutes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  <w:p w14:paraId="11E620E7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The group with the most correct answers will be the winner.</w:t>
            </w:r>
          </w:p>
          <w:p w14:paraId="4488FC09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</w:p>
          <w:p w14:paraId="5639AEFF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check ss’ answers and gives feedback</w:t>
            </w:r>
          </w:p>
          <w:p w14:paraId="7DFB62A5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look at SKILLS 2 on page 35.</w:t>
            </w:r>
          </w:p>
        </w:tc>
        <w:tc>
          <w:tcPr>
            <w:tcW w:w="3827" w:type="dxa"/>
            <w:shd w:val="clear" w:color="auto" w:fill="auto"/>
            <w:tcMar>
              <w:left w:w="85" w:type="dxa"/>
            </w:tcMar>
          </w:tcPr>
          <w:p w14:paraId="3004575E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Suggested answers:</w:t>
            </w:r>
          </w:p>
          <w:p w14:paraId="31987BB4" w14:textId="77777777" w:rsidR="0015425C" w:rsidRPr="00D51EFA" w:rsidRDefault="0015425C" w:rsidP="0071489E">
            <w:pPr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Pressure</w:t>
            </w:r>
          </w:p>
          <w:p w14:paraId="41CE77F7" w14:textId="77777777" w:rsidR="0015425C" w:rsidRPr="00D51EFA" w:rsidRDefault="0015425C" w:rsidP="007612E8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from parents, pressure from work, pressure from schoolwork, pressure from friends,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peer pressure, exam pressure, pressure to get into gifted/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high schools, pressure of getting higher marks,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5425C" w:rsidRPr="00D51EFA" w14:paraId="246F865B" w14:textId="77777777" w:rsidTr="0071489E">
        <w:trPr>
          <w:trHeight w:val="409"/>
        </w:trPr>
        <w:tc>
          <w:tcPr>
            <w:tcW w:w="987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4474B12D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 xml:space="preserve">2.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  <w:t>KNOWLEDGE FORMATION (5’-IW, PW)</w:t>
            </w:r>
          </w:p>
          <w:p w14:paraId="4BBDF2F9" w14:textId="66C9659E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511F1C50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To improve Ss’ skill of listening for general information.  </w:t>
            </w:r>
          </w:p>
          <w:p w14:paraId="318E0B72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To improve Ss’ listening comprehension and note taking skills.</w:t>
            </w:r>
          </w:p>
          <w:p w14:paraId="3159DAD9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b. Content: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Learn some new words.</w:t>
            </w:r>
          </w:p>
          <w:p w14:paraId="5F2D86C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c. Product: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Know more new words about teen pressure</w:t>
            </w:r>
          </w:p>
          <w:p w14:paraId="70987939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5425C" w:rsidRPr="00D51EFA" w14:paraId="4BFE231E" w14:textId="77777777" w:rsidTr="0071489E">
        <w:trPr>
          <w:trHeight w:val="409"/>
        </w:trPr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65821444" w14:textId="77777777" w:rsidR="0015425C" w:rsidRPr="00D51EFA" w:rsidRDefault="0015425C" w:rsidP="0071489E">
            <w:pPr>
              <w:ind w:left="198" w:right="-1" w:hanging="19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* PRE-LISTENING (5’)</w:t>
            </w:r>
          </w:p>
          <w:p w14:paraId="4A507248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Vocabulary pre-teaching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14:paraId="0B3D1E7C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42C724DB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introduces the vocabulary.</w:t>
            </w:r>
          </w:p>
          <w:p w14:paraId="6CDDCD08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explains the meaning of the new vocabulary by pictures.</w:t>
            </w:r>
          </w:p>
          <w:p w14:paraId="140FA631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37676A10" w14:textId="77777777" w:rsidR="0015425C" w:rsidRPr="00D51EFA" w:rsidRDefault="0015425C" w:rsidP="0071489E">
            <w:pPr>
              <w:ind w:left="199" w:hanging="1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Ss’ observation &amp; answers </w:t>
            </w:r>
          </w:p>
          <w:p w14:paraId="155CAD80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1F78B821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reveals that these four words will appear in the listening text and asks students to open their textbook to discover further.</w:t>
            </w:r>
          </w:p>
          <w:p w14:paraId="753C9F67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31BC3552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Make sure they pronounce the words correctly.  </w:t>
            </w:r>
          </w:p>
          <w:p w14:paraId="1C564ADB" w14:textId="77777777" w:rsidR="0015425C" w:rsidRPr="00D51EFA" w:rsidRDefault="0015425C" w:rsidP="0071489E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Teacher checks the answers as a class and gives feedback.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358272A6" w14:textId="77777777" w:rsidR="0015425C" w:rsidRPr="00D51EFA" w:rsidRDefault="0015425C" w:rsidP="0071489E">
            <w:pPr>
              <w:ind w:right="1" w:hanging="2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14:paraId="687521E5" w14:textId="77777777" w:rsidR="0015425C" w:rsidRPr="00D51EFA" w:rsidRDefault="0015425C" w:rsidP="0071489E">
            <w:pPr>
              <w:ind w:right="1" w:hanging="2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14:paraId="70A234FE" w14:textId="77777777" w:rsidR="0015425C" w:rsidRPr="00D51EFA" w:rsidRDefault="0015425C" w:rsidP="0071489E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* Vocabulary:</w:t>
            </w:r>
          </w:p>
          <w:p w14:paraId="19D7D635" w14:textId="77777777" w:rsidR="0015425C" w:rsidRPr="00D51EFA" w:rsidRDefault="0015425C" w:rsidP="0071489E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1. parental (adj)</w:t>
            </w:r>
          </w:p>
          <w:p w14:paraId="08417252" w14:textId="77777777" w:rsidR="0015425C" w:rsidRPr="00D51EFA" w:rsidRDefault="0015425C" w:rsidP="0071489E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2. bully (v)</w:t>
            </w:r>
          </w:p>
          <w:p w14:paraId="51CB56B4" w14:textId="77777777" w:rsidR="0015425C" w:rsidRPr="00D51EFA" w:rsidRDefault="0015425C" w:rsidP="0071489E">
            <w:pPr>
              <w:ind w:right="1"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3. bullying (n)</w:t>
            </w:r>
          </w:p>
          <w:p w14:paraId="00CA29F6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4. peer (n)</w:t>
            </w:r>
          </w:p>
          <w:p w14:paraId="66B86B6D" w14:textId="77777777" w:rsidR="0015425C" w:rsidRPr="00D51EFA" w:rsidRDefault="0015425C" w:rsidP="0071489E">
            <w:pPr>
              <w:ind w:left="199" w:hanging="199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425C" w:rsidRPr="00D51EFA" w14:paraId="779DA3E3" w14:textId="77777777" w:rsidTr="0071489E">
        <w:trPr>
          <w:trHeight w:val="705"/>
        </w:trPr>
        <w:tc>
          <w:tcPr>
            <w:tcW w:w="98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6F961820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3.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  <w:t>PRACTICE (20’-IW,PW,GW)</w:t>
            </w:r>
          </w:p>
          <w:p w14:paraId="6C2888D8" w14:textId="248611C5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6A16C52C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To improve Ss’ skill of listening for general information.  </w:t>
            </w:r>
          </w:p>
          <w:p w14:paraId="069708D2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To improve Ss’ listening comprehension and note taking skills.</w:t>
            </w:r>
          </w:p>
          <w:p w14:paraId="6B3A1FFA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2FE9A2CC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1: Which types of pressure below do you think teens face?</w:t>
            </w:r>
          </w:p>
          <w:p w14:paraId="31173205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2: Listen to a conversation and choose the correct answer to each question.</w:t>
            </w:r>
          </w:p>
          <w:p w14:paraId="61E6AF59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3: Listen to the conversation again and fill each blank with ONE word.</w:t>
            </w:r>
          </w:p>
          <w:p w14:paraId="69E1D8C0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18451B6A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Use  new words about teen pressure to listen for general information.</w:t>
            </w:r>
          </w:p>
          <w:p w14:paraId="2E3966EF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Get specific information about teen pressure through listening</w:t>
            </w:r>
          </w:p>
          <w:p w14:paraId="6B2EA5DB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5425C" w:rsidRPr="00D51EFA" w14:paraId="1C354337" w14:textId="77777777" w:rsidTr="0071489E">
        <w:trPr>
          <w:trHeight w:val="705"/>
        </w:trPr>
        <w:tc>
          <w:tcPr>
            <w:tcW w:w="6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75A539DE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* WHILE-LISTENING</w:t>
            </w:r>
          </w:p>
          <w:p w14:paraId="5EA9E3F8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1: Which types of pressure below do you think teens face?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69B97B5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A17C2D7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Ask Ss to work in pairs </w:t>
            </w:r>
          </w:p>
          <w:p w14:paraId="4C9A5B8A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58B6A821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Ss’ observation &amp; answers </w:t>
            </w:r>
          </w:p>
          <w:p w14:paraId="725CE283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circle the types of pressure teens face. </w:t>
            </w:r>
          </w:p>
          <w:p w14:paraId="706AA456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462F750C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Ask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 to add as many stress types as they know.  </w:t>
            </w:r>
          </w:p>
          <w:p w14:paraId="25AA264D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Tell Ss that they are going to listen to a conversation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between some students about the pressures and causes of stress teens face.  </w:t>
            </w:r>
          </w:p>
          <w:p w14:paraId="0B8C22C1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1A1E043B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Have Ss complete the task. </w:t>
            </w:r>
          </w:p>
          <w:p w14:paraId="0C95152B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Check answers as a class.</w:t>
            </w:r>
          </w:p>
          <w:p w14:paraId="4E59BBE8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2: Listen to a conversation and choose the correct answer to each question.</w:t>
            </w:r>
          </w:p>
          <w:p w14:paraId="638A9057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5D04A5F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work individually to read through Questions 1 and 2. </w:t>
            </w:r>
          </w:p>
          <w:p w14:paraId="32C20683" w14:textId="77777777" w:rsidR="0015425C" w:rsidRPr="00D51EFA" w:rsidRDefault="0015425C" w:rsidP="0071489E">
            <w:pPr>
              <w:ind w:right="12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Ask them to underline keywords in the questions, for example, “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How many ...”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“What ... discussing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”. </w:t>
            </w:r>
          </w:p>
          <w:p w14:paraId="5880ADEC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5B9D2ADF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Ss’ observation &amp; answers </w:t>
            </w:r>
          </w:p>
          <w:p w14:paraId="37829BAF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289B46EB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Play the recording once for Ss to circle the answers.  </w:t>
            </w:r>
          </w:p>
          <w:p w14:paraId="67FC5DA4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Check Ss’ answers and play the recording again for them to better understand the conversation among Minh, Ann and Mi. Stop or rewind the recording where necessary.  </w:t>
            </w:r>
          </w:p>
          <w:p w14:paraId="57A1463A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610FFD41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Have Ss complete the task. </w:t>
            </w:r>
          </w:p>
          <w:p w14:paraId="3D738CD1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Check answers as a class.</w:t>
            </w:r>
          </w:p>
          <w:p w14:paraId="14EDFE7A" w14:textId="77777777" w:rsidR="0015425C" w:rsidRPr="00D51EFA" w:rsidRDefault="0015425C" w:rsidP="0071489E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Listen to the conversation again and fill each blank with ONE word.</w:t>
            </w:r>
          </w:p>
          <w:p w14:paraId="09484BEA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5950F53" w14:textId="77777777" w:rsidR="0015425C" w:rsidRPr="00D51EFA" w:rsidRDefault="0015425C" w:rsidP="0071489E">
            <w:pPr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work in pairs to read the table and to predict the word they will need to fill in each blank.  </w:t>
            </w:r>
          </w:p>
          <w:p w14:paraId="3279A949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00602FF6" w14:textId="77777777" w:rsidR="0015425C" w:rsidRPr="00D51EFA" w:rsidRDefault="0015425C" w:rsidP="0071489E">
            <w:pPr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think about the part of speech of the word they will need to use for each blank (eg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adjective, verb, or noun). </w:t>
            </w:r>
          </w:p>
          <w:p w14:paraId="051CAD10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 r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emind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them of the possible plural and singular forms of nouns.  </w:t>
            </w:r>
          </w:p>
          <w:p w14:paraId="3827F73C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0449864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Play the recording once. Give them two minutes to fill in the blanks. Remind Ss that they should write only ONE word for each blank.  </w:t>
            </w:r>
          </w:p>
          <w:p w14:paraId="129714FD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490CEDAD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Have Ss complete the task. </w:t>
            </w:r>
          </w:p>
          <w:p w14:paraId="1006CF6E" w14:textId="77777777" w:rsidR="0015425C" w:rsidRPr="00D51EFA" w:rsidRDefault="0015425C" w:rsidP="0071489E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Play the recording again and check answers as a class.  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705070AC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58FF5BC9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 Which types of pressure below do you think teens face?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7711E09" w14:textId="77777777" w:rsidR="0015425C" w:rsidRPr="00D51EFA" w:rsidRDefault="0015425C" w:rsidP="007148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Suggested answer: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99A2E51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 C, D </w:t>
            </w:r>
          </w:p>
          <w:p w14:paraId="1AEF943F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7416FEEA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313E4288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3C8B280F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418C9A52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4A091195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58F45A24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31330F30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0EDA84CC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70255036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62831A1B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</w:p>
          <w:p w14:paraId="5A8D6CA0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 Listen to a conversation and choose the correct answer to each question.</w:t>
            </w:r>
          </w:p>
          <w:p w14:paraId="7E8D28C3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0861BD99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C </w:t>
            </w:r>
          </w:p>
          <w:p w14:paraId="28B35AB2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2. B  </w:t>
            </w:r>
          </w:p>
          <w:p w14:paraId="03AB166A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79961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3F2E8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A91DC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A8E20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B15FF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7D692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F471F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87749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4EB48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3191A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6BC29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D2FD5" w14:textId="77777777" w:rsidR="0015425C" w:rsidRPr="00D51EFA" w:rsidRDefault="0015425C" w:rsidP="0071489E">
            <w:pPr>
              <w:ind w:left="-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 Listen to the conversation again and fill each blank with ONE word.</w:t>
            </w:r>
          </w:p>
          <w:p w14:paraId="75E10566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5499002E" w14:textId="77777777" w:rsidR="0015425C" w:rsidRPr="00D51EFA" w:rsidRDefault="0015425C" w:rsidP="0071489E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0CA8D4BB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43F5D29D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parents </w:t>
            </w:r>
          </w:p>
          <w:p w14:paraId="489DB238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abilities </w:t>
            </w:r>
          </w:p>
          <w:p w14:paraId="64CAD85F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3. body / weight</w:t>
            </w:r>
          </w:p>
          <w:p w14:paraId="54DBA008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4. good </w:t>
            </w:r>
          </w:p>
          <w:p w14:paraId="089745DA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5. sister </w:t>
            </w:r>
          </w:p>
          <w:p w14:paraId="2E5F61BC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6. talk  </w:t>
            </w:r>
          </w:p>
        </w:tc>
      </w:tr>
      <w:tr w:rsidR="0015425C" w:rsidRPr="00D51EFA" w14:paraId="6957AF39" w14:textId="77777777" w:rsidTr="00A46C32">
        <w:trPr>
          <w:trHeight w:val="278"/>
        </w:trPr>
        <w:tc>
          <w:tcPr>
            <w:tcW w:w="98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42604742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4. APPLICATION (15’-IW, PW, GW)</w:t>
            </w:r>
          </w:p>
          <w:p w14:paraId="029A8440" w14:textId="1890F8CB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7CD0337C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55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provide Ss with vocabulary and ideas about the causes of teens’ stress and solutions</w:t>
            </w:r>
          </w:p>
          <w:p w14:paraId="5A540AA4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55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improve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 S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s’ writing skill of writing a paragraph about the causes of the stress and solutions to stress.</w:t>
            </w:r>
          </w:p>
          <w:p w14:paraId="65292A64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774C1EFC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50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Task 4: Match the causes of teen stress with the possible solutions. There may be more than one solution to a problem.</w:t>
            </w:r>
          </w:p>
          <w:p w14:paraId="3E4D8F86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50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5: Write a paragraph (80 - 100 words) about the cause(s) of your stress and offer solutions.</w:t>
            </w:r>
          </w:p>
          <w:p w14:paraId="4087E9C3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50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Home assignment.</w:t>
            </w:r>
          </w:p>
          <w:p w14:paraId="391FAEC3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0F804F4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Ss are able to identify the causes of teen stress and give their solutions</w:t>
            </w:r>
          </w:p>
          <w:p w14:paraId="486E0180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1085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Write a</w:t>
            </w: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paragraph about the causes of the stress and their solutions.</w:t>
            </w:r>
          </w:p>
          <w:p w14:paraId="3F3C79DF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right="1085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lastRenderedPageBreak/>
              <w:t>- Take note home assignment.</w:t>
            </w:r>
          </w:p>
          <w:p w14:paraId="0E1C28D8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d. Implementation: </w:t>
            </w:r>
            <w:r w:rsidRPr="00D51EFA">
              <w:rPr>
                <w:rFonts w:ascii="Times New Roman" w:eastAsia="Times New Roman" w:hAnsi="Times New Roman" w:cs="Times New Roman"/>
                <w:bCs/>
                <w:position w:val="-1"/>
                <w:sz w:val="24"/>
                <w:szCs w:val="24"/>
                <w:lang w:val="en-US"/>
              </w:rPr>
              <w:t>Teacher’s instruction.</w:t>
            </w:r>
          </w:p>
        </w:tc>
      </w:tr>
      <w:tr w:rsidR="0015425C" w:rsidRPr="00D51EFA" w14:paraId="577F95BC" w14:textId="77777777" w:rsidTr="0071489E">
        <w:trPr>
          <w:trHeight w:val="848"/>
        </w:trPr>
        <w:tc>
          <w:tcPr>
            <w:tcW w:w="6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63EA05DB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en-US"/>
              </w:rPr>
              <w:lastRenderedPageBreak/>
              <w:t xml:space="preserve">* POST-LISTENING </w:t>
            </w:r>
          </w:p>
          <w:p w14:paraId="23EF8ED5" w14:textId="77777777" w:rsidR="0015425C" w:rsidRPr="00D51EFA" w:rsidRDefault="0015425C" w:rsidP="0071489E">
            <w:pPr>
              <w:ind w:right="5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4: Match the causes of teen stress with the possible solutions. There may be more than one solution to a problem.</w:t>
            </w:r>
          </w:p>
          <w:p w14:paraId="384746EA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21784811" w14:textId="77777777" w:rsidR="0015425C" w:rsidRPr="00D51EFA" w:rsidRDefault="0015425C" w:rsidP="0071489E">
            <w:pPr>
              <w:ind w:right="5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 pairs to read the suggested ideas in the table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1E716B7A" w14:textId="77777777" w:rsidR="0015425C" w:rsidRPr="00D51EFA" w:rsidRDefault="0015425C" w:rsidP="0071489E">
            <w:pPr>
              <w:ind w:right="50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M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atch causes of teens’ stress with solutions. </w:t>
            </w:r>
          </w:p>
          <w:p w14:paraId="0034DCC0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0705526C" w14:textId="77777777" w:rsidR="0015425C" w:rsidRPr="00D51EFA" w:rsidRDefault="0015425C" w:rsidP="007612E8">
            <w:pPr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Student’s observation</w:t>
            </w:r>
          </w:p>
          <w:p w14:paraId="7237B434" w14:textId="77777777" w:rsidR="0015425C" w:rsidRPr="00D51EFA" w:rsidRDefault="0015425C" w:rsidP="007612E8">
            <w:pPr>
              <w:ind w:right="5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Remind them that they can match more than one solution to a cause.  </w:t>
            </w:r>
          </w:p>
          <w:p w14:paraId="5E09153B" w14:textId="77777777" w:rsidR="0015425C" w:rsidRPr="00D51EFA" w:rsidRDefault="0015425C" w:rsidP="007612E8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add any more causes and solutions they can think of.  </w:t>
            </w:r>
          </w:p>
          <w:p w14:paraId="1D806E26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630E68FE" w14:textId="77777777" w:rsidR="0015425C" w:rsidRPr="00D51EFA" w:rsidRDefault="0015425C" w:rsidP="007612E8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some Ss to read out loud each cause and solution. Tell them that they can add any more solutions they can think of.  </w:t>
            </w:r>
          </w:p>
          <w:p w14:paraId="3ADEB329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0C8C1266" w14:textId="77777777" w:rsidR="0015425C" w:rsidRPr="00D51EFA" w:rsidRDefault="0015425C" w:rsidP="007612E8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Correct their pronunciation where necessary. </w:t>
            </w:r>
          </w:p>
          <w:p w14:paraId="74AA991C" w14:textId="77777777" w:rsidR="0015425C" w:rsidRPr="00D51EFA" w:rsidRDefault="0015425C" w:rsidP="007612E8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Comment and give feedback.</w:t>
            </w: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4FC0C101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en-US"/>
              </w:rPr>
              <w:t>* WRITING</w:t>
            </w:r>
          </w:p>
          <w:p w14:paraId="30B92AB1" w14:textId="77777777" w:rsidR="0015425C" w:rsidRPr="00D51EFA" w:rsidRDefault="0015425C" w:rsidP="0071489E">
            <w:pPr>
              <w:ind w:right="50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 Match the causes of teen stress with the possible solutions. There may be more than one solution to a problem.</w:t>
            </w:r>
          </w:p>
          <w:p w14:paraId="4AA78E49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190A5306" w14:textId="77777777" w:rsidR="0015425C" w:rsidRPr="00D51EFA" w:rsidRDefault="0015425C" w:rsidP="0071489E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i/>
                <w:w w:val="11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3C1FD21D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Suggested answer:</w:t>
            </w:r>
          </w:p>
          <w:p w14:paraId="2BCC8092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B </w:t>
            </w:r>
          </w:p>
          <w:p w14:paraId="5F6D394E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D </w:t>
            </w:r>
          </w:p>
          <w:p w14:paraId="7C3C3E1F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C </w:t>
            </w:r>
          </w:p>
          <w:p w14:paraId="2E2834D5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A, B, D</w:t>
            </w: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15425C" w:rsidRPr="00D51EFA" w14:paraId="28DB653C" w14:textId="77777777" w:rsidTr="0071489E">
        <w:trPr>
          <w:trHeight w:val="281"/>
        </w:trPr>
        <w:tc>
          <w:tcPr>
            <w:tcW w:w="6044" w:type="dxa"/>
            <w:tcBorders>
              <w:top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54A03CA4" w14:textId="77777777" w:rsidR="0015425C" w:rsidRPr="00D51EFA" w:rsidRDefault="0015425C" w:rsidP="0071489E">
            <w:pPr>
              <w:ind w:right="3"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ask 5: Write a paragraph (80 - 100 words) about the cause(s) of your stress and offer solutions.</w:t>
            </w:r>
          </w:p>
          <w:p w14:paraId="22433646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785D4FA" w14:textId="77777777" w:rsidR="0015425C" w:rsidRPr="00D51EFA" w:rsidRDefault="0015425C" w:rsidP="0071489E">
            <w:pPr>
              <w:ind w:right="3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Ask Ss to work individually to write for 5 minutes.</w:t>
            </w:r>
          </w:p>
          <w:p w14:paraId="3448417B" w14:textId="77777777" w:rsidR="0015425C" w:rsidRPr="00D51EFA" w:rsidRDefault="0015425C" w:rsidP="0071489E">
            <w:pPr>
              <w:ind w:right="3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U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 the information in 4 and any other ideas they may think of.</w:t>
            </w:r>
          </w:p>
          <w:p w14:paraId="5304CA2C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79CCE68D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T asks one student to read out his / her paragraph.  </w:t>
            </w:r>
          </w:p>
          <w:p w14:paraId="44B5B6FE" w14:textId="77777777" w:rsidR="0015425C" w:rsidRPr="00D51EFA" w:rsidRDefault="0015425C" w:rsidP="0071489E">
            <w:pPr>
              <w:ind w:right="1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If time allows, T can also ask Ss to work in groups and record ideas on an A1 / A0 size piece of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aper, then T organizes a gallery walk. </w:t>
            </w:r>
          </w:p>
          <w:p w14:paraId="0A3A0D36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70198969" w14:textId="77777777" w:rsidR="0015425C" w:rsidRPr="00D51EFA" w:rsidRDefault="0015425C" w:rsidP="0071489E">
            <w:pPr>
              <w:ind w:right="11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walk around and offer feedback on peers’ writing. </w:t>
            </w:r>
          </w:p>
          <w:p w14:paraId="1EB97536" w14:textId="77777777" w:rsidR="0015425C" w:rsidRPr="00D51EFA" w:rsidRDefault="0015425C" w:rsidP="0071489E">
            <w:pPr>
              <w:ind w:right="11" w:hanging="2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Show paragraphs</w:t>
            </w:r>
          </w:p>
          <w:p w14:paraId="4BD25A07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5FD4AE56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Have Ss complete the task.</w:t>
            </w:r>
          </w:p>
          <w:p w14:paraId="7D30F361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Comment and give feedback.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9F5BDC8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90638F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63486719" w14:textId="77777777" w:rsidR="0015425C" w:rsidRPr="00D51EFA" w:rsidRDefault="0015425C" w:rsidP="007148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sz w:val="24"/>
                <w:szCs w:val="24"/>
              </w:rPr>
              <w:t>- T assigns the homework.</w:t>
            </w:r>
          </w:p>
          <w:p w14:paraId="6BA8177A" w14:textId="77777777" w:rsidR="0015425C" w:rsidRPr="00D51EFA" w:rsidRDefault="0015425C" w:rsidP="007148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Cs/>
                <w:sz w:val="24"/>
                <w:szCs w:val="24"/>
              </w:rPr>
              <w:t>- Ss copy their homework.</w:t>
            </w:r>
          </w:p>
          <w:p w14:paraId="2A9984A7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Cs/>
              </w:rPr>
              <w:t>- T explains it carefully</w:t>
            </w:r>
            <w:r w:rsidRPr="00D51EFA">
              <w:rPr>
                <w:rFonts w:ascii="Times New Roman" w:hAnsi="Times New Roman" w:cs="Times New Roman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tcMar>
              <w:left w:w="85" w:type="dxa"/>
            </w:tcMar>
          </w:tcPr>
          <w:p w14:paraId="5E82D2B5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5: Write a paragraph (80 - 100 words) about the cause(s) of your stress and offer solutions.</w:t>
            </w:r>
          </w:p>
          <w:p w14:paraId="5BDA5400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Suggested answer:</w:t>
            </w:r>
          </w:p>
          <w:p w14:paraId="61D57391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I often feel stressed because of schoolwork, and here are the ways I deal with my stress. First, I often talk to my parents about how I feel and what I expect my parents to help. Second, I stopped staying up late to play games or chat with peers. I turn off my computer and smartphone at 10 p.m. Third, I also tell my parents that I am making efforts, but there are subjects that I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i/>
                <w:sz w:val="24"/>
                <w:szCs w:val="24"/>
              </w:rPr>
              <w:t>don’t really like so I can’t get very high marks as they expect. I also stop going to extra classes and increase self-study.</w:t>
            </w:r>
          </w:p>
          <w:p w14:paraId="54BF6D46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4ECFE9F9" w14:textId="77777777" w:rsidR="0015425C" w:rsidRPr="00D51EFA" w:rsidRDefault="0015425C" w:rsidP="0071489E">
            <w:pPr>
              <w:ind w:left="198" w:right="-1" w:hanging="198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  <w:t>- Learn by heart vocabulary</w:t>
            </w:r>
          </w:p>
          <w:p w14:paraId="194FE39B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  <w:t>- Prepare: Looking back and Project</w:t>
            </w:r>
          </w:p>
        </w:tc>
      </w:tr>
    </w:tbl>
    <w:p w14:paraId="4B6069EA" w14:textId="1046B673" w:rsidR="007612E8" w:rsidRPr="00D51EFA" w:rsidRDefault="007612E8">
      <w:pPr>
        <w:rPr>
          <w:rFonts w:ascii="Times New Roman" w:hAnsi="Times New Roman" w:cs="Times New Roman"/>
        </w:rPr>
      </w:pPr>
    </w:p>
    <w:p w14:paraId="33A1F024" w14:textId="77777777" w:rsidR="00A46C32" w:rsidRPr="00D51EFA" w:rsidRDefault="00A46C32" w:rsidP="0071489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1EFA">
        <w:rPr>
          <w:rFonts w:ascii="Times New Roman" w:hAnsi="Times New Roman" w:cs="Times New Roman"/>
          <w:b/>
          <w:bCs/>
          <w:sz w:val="24"/>
          <w:szCs w:val="24"/>
        </w:rPr>
        <w:t xml:space="preserve">V. FEEDBACK: </w:t>
      </w:r>
    </w:p>
    <w:p w14:paraId="66866D1E" w14:textId="77777777" w:rsidR="00A46C32" w:rsidRPr="00D51EFA" w:rsidRDefault="00A46C32" w:rsidP="0071489E">
      <w:pPr>
        <w:ind w:right="-279" w:firstLine="284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With 8A …………………………..………………………………………………………………..…</w:t>
      </w:r>
    </w:p>
    <w:p w14:paraId="08484361" w14:textId="15A0B87F" w:rsidR="007612E8" w:rsidRDefault="007612E8">
      <w:pPr>
        <w:rPr>
          <w:rFonts w:ascii="Times New Roman" w:hAnsi="Times New Roman" w:cs="Times New Roman"/>
        </w:rPr>
      </w:pPr>
    </w:p>
    <w:p w14:paraId="51D2A0F3" w14:textId="77777777" w:rsidR="00F2232E" w:rsidRPr="00D51EFA" w:rsidRDefault="00F2232E">
      <w:pPr>
        <w:rPr>
          <w:rFonts w:ascii="Times New Roman" w:hAnsi="Times New Roman" w:cs="Times New Roman"/>
        </w:rPr>
      </w:pPr>
    </w:p>
    <w:p w14:paraId="575C3750" w14:textId="07C2E4DD" w:rsidR="007612E8" w:rsidRPr="00D51EFA" w:rsidRDefault="007612E8">
      <w:pPr>
        <w:rPr>
          <w:rFonts w:ascii="Times New Roman" w:hAnsi="Times New Roman" w:cs="Times New Roman"/>
        </w:rPr>
      </w:pPr>
    </w:p>
    <w:p w14:paraId="5AD29BDE" w14:textId="5CB28C95" w:rsidR="007612E8" w:rsidRPr="00D51EFA" w:rsidRDefault="007612E8">
      <w:pPr>
        <w:rPr>
          <w:rFonts w:ascii="Times New Roman" w:hAnsi="Times New Roman" w:cs="Times New Roman"/>
        </w:rPr>
      </w:pPr>
    </w:p>
    <w:p w14:paraId="48C81069" w14:textId="3E2A75A5" w:rsidR="007612E8" w:rsidRPr="00D51EFA" w:rsidRDefault="007612E8">
      <w:pPr>
        <w:rPr>
          <w:rFonts w:ascii="Times New Roman" w:hAnsi="Times New Roman" w:cs="Times New Roman"/>
        </w:rPr>
      </w:pPr>
    </w:p>
    <w:p w14:paraId="7DF00B30" w14:textId="7CEA1EE1" w:rsidR="007612E8" w:rsidRPr="00D51EFA" w:rsidRDefault="007612E8">
      <w:pPr>
        <w:rPr>
          <w:rFonts w:ascii="Times New Roman" w:hAnsi="Times New Roman" w:cs="Times New Roman"/>
        </w:rPr>
      </w:pP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325"/>
        <w:gridCol w:w="2332"/>
        <w:gridCol w:w="2698"/>
        <w:gridCol w:w="2532"/>
      </w:tblGrid>
      <w:tr w:rsidR="004A24AC" w:rsidRPr="00D51EFA" w14:paraId="1AA81CBF" w14:textId="77777777" w:rsidTr="001420E7">
        <w:tc>
          <w:tcPr>
            <w:tcW w:w="9887" w:type="dxa"/>
            <w:gridSpan w:val="4"/>
            <w:tcBorders>
              <w:bottom w:val="single" w:sz="4" w:space="0" w:color="auto"/>
            </w:tcBorders>
          </w:tcPr>
          <w:p w14:paraId="4668F2E2" w14:textId="5D5D9C72" w:rsidR="004A24AC" w:rsidRPr="00D51EFA" w:rsidRDefault="004A24AC" w:rsidP="00A46C32">
            <w:pPr>
              <w:jc w:val="center"/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  <w:lastRenderedPageBreak/>
              <w:t>Period :22</w:t>
            </w:r>
          </w:p>
          <w:p w14:paraId="03C783EB" w14:textId="7DFE7952" w:rsidR="004A24AC" w:rsidRPr="00D51EFA" w:rsidRDefault="004A24AC" w:rsidP="007148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19168" behindDoc="0" locked="0" layoutInCell="1" allowOverlap="1" wp14:anchorId="7CA09FBD" wp14:editId="391D0228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24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eastAsia="Times New Roman" w:hAnsi="Times New Roman" w:cs="Times New Roman"/>
                <w:noProof/>
                <w:color w:val="FF0000"/>
                <w:lang w:val="en-US"/>
              </w:rPr>
              <w:drawing>
                <wp:anchor distT="0" distB="0" distL="114300" distR="114300" simplePos="0" relativeHeight="251718144" behindDoc="0" locked="0" layoutInCell="1" allowOverlap="1" wp14:anchorId="28E892F9" wp14:editId="7D5B1725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EF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UNIT 3: TEENAGERS</w:t>
            </w:r>
          </w:p>
          <w:p w14:paraId="181C8F09" w14:textId="77777777" w:rsidR="004A24AC" w:rsidRPr="00D51EFA" w:rsidRDefault="004A24AC" w:rsidP="0071489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  <w:t>Lesson 7: Looking back - Project P</w:t>
            </w:r>
            <w:r w:rsidRPr="00D51EFA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vertAlign w:val="subscript"/>
                <w:lang w:val="en-US"/>
              </w:rPr>
              <w:t>36-37</w:t>
            </w:r>
          </w:p>
        </w:tc>
      </w:tr>
      <w:tr w:rsidR="004A24AC" w:rsidRPr="00D51EFA" w14:paraId="3FE7866F" w14:textId="77777777" w:rsidTr="00E542AD">
        <w:tc>
          <w:tcPr>
            <w:tcW w:w="2325" w:type="dxa"/>
            <w:tcBorders>
              <w:bottom w:val="dotted" w:sz="4" w:space="0" w:color="auto"/>
            </w:tcBorders>
            <w:vAlign w:val="center"/>
          </w:tcPr>
          <w:p w14:paraId="3E638203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Class</w:t>
            </w:r>
          </w:p>
        </w:tc>
        <w:tc>
          <w:tcPr>
            <w:tcW w:w="2332" w:type="dxa"/>
            <w:tcBorders>
              <w:bottom w:val="dotted" w:sz="4" w:space="0" w:color="auto"/>
            </w:tcBorders>
            <w:vAlign w:val="center"/>
          </w:tcPr>
          <w:p w14:paraId="63932590" w14:textId="20A40CBD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 xml:space="preserve">Date of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plann</w:t>
            </w: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ing</w:t>
            </w:r>
          </w:p>
        </w:tc>
        <w:tc>
          <w:tcPr>
            <w:tcW w:w="2698" w:type="dxa"/>
            <w:tcBorders>
              <w:bottom w:val="dotted" w:sz="4" w:space="0" w:color="auto"/>
            </w:tcBorders>
            <w:vAlign w:val="center"/>
          </w:tcPr>
          <w:p w14:paraId="0A7F7087" w14:textId="362FD1DF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Date of teaching</w:t>
            </w:r>
          </w:p>
        </w:tc>
        <w:tc>
          <w:tcPr>
            <w:tcW w:w="2532" w:type="dxa"/>
            <w:tcBorders>
              <w:bottom w:val="dotted" w:sz="4" w:space="0" w:color="auto"/>
            </w:tcBorders>
            <w:vAlign w:val="center"/>
          </w:tcPr>
          <w:p w14:paraId="560CB0CD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vi-VN"/>
              </w:rPr>
              <w:t>Attendence</w:t>
            </w:r>
          </w:p>
        </w:tc>
      </w:tr>
      <w:tr w:rsidR="004A24AC" w:rsidRPr="00D51EFA" w14:paraId="5052274E" w14:textId="77777777" w:rsidTr="00E542AD">
        <w:tc>
          <w:tcPr>
            <w:tcW w:w="23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1D219F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  <w:lang w:val="en-US" w:eastAsia="vi-VN"/>
              </w:rPr>
              <w:t>8A</w:t>
            </w:r>
          </w:p>
        </w:tc>
        <w:tc>
          <w:tcPr>
            <w:tcW w:w="23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BECCF7" w14:textId="508971A5" w:rsidR="004A24AC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29/9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/2023</w:t>
            </w:r>
          </w:p>
        </w:tc>
        <w:tc>
          <w:tcPr>
            <w:tcW w:w="269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9FADAC" w14:textId="1F14DF14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25</w:t>
            </w:r>
            <w:r w:rsidRPr="00D51E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nl-NL" w:eastAsia="vi-VN"/>
              </w:rPr>
              <w:t>/10/2023</w:t>
            </w:r>
          </w:p>
        </w:tc>
        <w:tc>
          <w:tcPr>
            <w:tcW w:w="253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D68250" w14:textId="77777777" w:rsidR="004A24AC" w:rsidRPr="00D51EFA" w:rsidRDefault="004A24AC" w:rsidP="004A24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36AFD5BF" w14:textId="77777777" w:rsidR="00D51EFA" w:rsidRDefault="00D51EFA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12A7D5F5" w14:textId="77777777" w:rsidR="00D51EFA" w:rsidRDefault="00D51EFA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4BC7DC1D" w14:textId="77777777" w:rsidR="00D51EFA" w:rsidRDefault="00D51EFA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</w:pPr>
    </w:p>
    <w:p w14:paraId="581E8F9E" w14:textId="77777777" w:rsidR="0015425C" w:rsidRPr="00D51EFA" w:rsidRDefault="0015425C" w:rsidP="0015425C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I. OBJECTIVES: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* By the end of this unit, students will be able to:</w:t>
      </w:r>
    </w:p>
    <w:p w14:paraId="2778737F" w14:textId="77777777" w:rsidR="0015425C" w:rsidRPr="00D51EFA" w:rsidRDefault="0015425C" w:rsidP="0015425C">
      <w:pPr>
        <w:widowControl/>
        <w:suppressAutoHyphens/>
        <w:autoSpaceDE/>
        <w:autoSpaceDN/>
        <w:spacing w:line="1" w:lineRule="atLeast"/>
        <w:ind w:leftChars="-1" w:left="-2" w:firstLineChars="118" w:firstLine="28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- Repeat and distinguish the structures of simple se</w:t>
      </w:r>
      <w:bookmarkStart w:id="10" w:name="_GoBack"/>
      <w:bookmarkEnd w:id="10"/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ntences and compound sentences</w:t>
      </w:r>
    </w:p>
    <w:p w14:paraId="52F39378" w14:textId="2FC1F32D" w:rsidR="0015425C" w:rsidRPr="00D51EFA" w:rsidRDefault="0015425C" w:rsidP="0015425C">
      <w:pPr>
        <w:widowControl/>
        <w:suppressAutoHyphens/>
        <w:autoSpaceDE/>
        <w:autoSpaceDN/>
        <w:spacing w:line="1" w:lineRule="atLeast"/>
        <w:ind w:leftChars="-1" w:left="-2" w:firstLineChars="118" w:firstLine="28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- </w:t>
      </w:r>
      <w:r w:rsidR="00D51EFA"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Memories</w:t>
      </w: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 the uses of some conjunctions</w:t>
      </w:r>
    </w:p>
    <w:p w14:paraId="656D559B" w14:textId="55AAAF08" w:rsidR="0015425C" w:rsidRPr="00D51EFA" w:rsidRDefault="0015425C" w:rsidP="0015425C">
      <w:pPr>
        <w:widowControl/>
        <w:suppressAutoHyphens/>
        <w:autoSpaceDE/>
        <w:autoSpaceDN/>
        <w:spacing w:line="1" w:lineRule="atLeast"/>
        <w:ind w:leftChars="-1" w:left="-2" w:firstLineChars="118" w:firstLine="28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- </w:t>
      </w:r>
      <w:r w:rsidR="00D51EFA"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>Memories</w:t>
      </w: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 some words related to teen school clubs, teens’ use of social media, and teen stress and pressure. </w:t>
      </w:r>
    </w:p>
    <w:p w14:paraId="2E7A148B" w14:textId="77777777" w:rsidR="0015425C" w:rsidRPr="00D51EFA" w:rsidRDefault="0015425C" w:rsidP="0015425C">
      <w:pPr>
        <w:widowControl/>
        <w:autoSpaceDE/>
        <w:autoSpaceDN/>
        <w:ind w:left="227" w:hanging="2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1. Knowledge: </w:t>
      </w:r>
    </w:p>
    <w:p w14:paraId="1C72EE4B" w14:textId="77777777" w:rsidR="0015425C" w:rsidRPr="00D51EFA" w:rsidRDefault="0015425C" w:rsidP="0015425C">
      <w:pPr>
        <w:widowControl/>
        <w:autoSpaceDE/>
        <w:autoSpaceDN/>
        <w:ind w:left="227" w:hanging="227"/>
        <w:rPr>
          <w:rFonts w:ascii="Times New Roman" w:hAnsi="Times New Roman" w:cs="Times New Roman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Vocabulary: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>parental (adj), peer (n), bully (v), bullying (n).</w:t>
      </w:r>
    </w:p>
    <w:p w14:paraId="002C65E7" w14:textId="276ADFE4" w:rsidR="0015425C" w:rsidRPr="00D51EFA" w:rsidRDefault="0015425C" w:rsidP="0015425C">
      <w:pPr>
        <w:ind w:hanging="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C6EB9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Language:</w:t>
      </w:r>
      <w:r w:rsidRPr="00D51EF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hAnsi="Times New Roman" w:cs="Times New Roman"/>
          <w:color w:val="000000"/>
          <w:sz w:val="24"/>
          <w:szCs w:val="24"/>
        </w:rPr>
        <w:t xml:space="preserve">Simple sentences and compound </w:t>
      </w:r>
      <w:r w:rsidR="00950419"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>sentences</w:t>
      </w:r>
      <w:r w:rsidRPr="00D51EF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424DFA4D" w14:textId="77777777" w:rsidR="0015425C" w:rsidRPr="00D51EFA" w:rsidRDefault="0015425C" w:rsidP="0015425C">
      <w:pPr>
        <w:ind w:hanging="2"/>
        <w:rPr>
          <w:rFonts w:ascii="Times New Roman" w:eastAsia="Calibri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D51EFA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val="en-US"/>
        </w:rPr>
        <w:t>+ Pronunciation:</w:t>
      </w:r>
      <w:r w:rsidRPr="00D51EFA"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Sounds: </w:t>
      </w:r>
      <w:r w:rsidRPr="00D51E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/ʊə/</w:t>
      </w:r>
      <w:r w:rsidRPr="00D51EFA">
        <w:rPr>
          <w:rStyle w:val="Strong"/>
          <w:rFonts w:ascii="Times New Roman" w:hAnsi="Times New Roman" w:cs="Times New Roman"/>
          <w:color w:val="CD6C03"/>
          <w:lang w:val="en-US"/>
        </w:rPr>
        <w:t xml:space="preserve"> </w:t>
      </w: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>and /ɔɪ/.</w:t>
      </w:r>
    </w:p>
    <w:p w14:paraId="44883C55" w14:textId="77777777" w:rsidR="0015425C" w:rsidRPr="00D51EFA" w:rsidRDefault="0015425C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2. Competence: </w:t>
      </w:r>
    </w:p>
    <w:p w14:paraId="397F615F" w14:textId="77777777" w:rsidR="0015425C" w:rsidRPr="00D51EFA" w:rsidRDefault="0015425C" w:rsidP="0015425C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a) General competencies:</w:t>
      </w:r>
    </w:p>
    <w:p w14:paraId="66C740D7" w14:textId="77777777" w:rsidR="0015425C" w:rsidRPr="00D51EFA" w:rsidRDefault="0015425C" w:rsidP="0015425C">
      <w:pPr>
        <w:widowControl/>
        <w:autoSpaceDE/>
        <w:autoSpaceDN/>
        <w:ind w:left="227" w:firstLine="57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eastAsia="Calibri" w:hAnsi="Times New Roman" w:cs="Times New Roman"/>
          <w:sz w:val="24"/>
          <w:szCs w:val="24"/>
          <w:lang w:val="en-US" w:eastAsia="vi-VN"/>
        </w:rPr>
        <w:t xml:space="preserve">- By the end of the lesson students will be able to know to 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D51EFA">
        <w:rPr>
          <w:rFonts w:ascii="Times New Roman" w:hAnsi="Times New Roman" w:cs="Times New Roman"/>
          <w:sz w:val="24"/>
          <w:szCs w:val="24"/>
        </w:rPr>
        <w:t>rite a paragraph about the causes and solutions</w:t>
      </w:r>
    </w:p>
    <w:p w14:paraId="050F7551" w14:textId="77777777" w:rsidR="0015425C" w:rsidRPr="00D51EFA" w:rsidRDefault="0015425C" w:rsidP="0015425C">
      <w:pPr>
        <w:widowControl/>
        <w:autoSpaceDE/>
        <w:autoSpaceDN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Develop communication skills and creativity.</w:t>
      </w:r>
    </w:p>
    <w:p w14:paraId="3D14458B" w14:textId="77777777" w:rsidR="0015425C" w:rsidRPr="00D51EFA" w:rsidRDefault="0015425C" w:rsidP="0015425C">
      <w:pPr>
        <w:widowControl/>
        <w:autoSpaceDE/>
        <w:autoSpaceDN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Be collaborative and supportive in pair work and teamwork.</w:t>
      </w:r>
    </w:p>
    <w:p w14:paraId="4DBCCA46" w14:textId="77777777" w:rsidR="0015425C" w:rsidRPr="00D51EFA" w:rsidRDefault="0015425C" w:rsidP="0015425C">
      <w:pPr>
        <w:widowControl/>
        <w:autoSpaceDE/>
        <w:autoSpaceDN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 Actively join in class activities.</w:t>
      </w:r>
    </w:p>
    <w:p w14:paraId="5EA8C508" w14:textId="77777777" w:rsidR="0015425C" w:rsidRPr="00D51EFA" w:rsidRDefault="0015425C" w:rsidP="0015425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>b) Specific competencies:</w:t>
      </w:r>
    </w:p>
    <w:p w14:paraId="0B9BA970" w14:textId="77777777" w:rsidR="0015425C" w:rsidRPr="00D51EFA" w:rsidRDefault="0015425C" w:rsidP="0015425C">
      <w:pPr>
        <w:widowControl/>
        <w:autoSpaceDE/>
        <w:autoSpaceDN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Group work and independent working, pair work, linguistic competence, cooperative learning and communicative competence.</w:t>
      </w:r>
    </w:p>
    <w:p w14:paraId="6DBFE5E2" w14:textId="77777777" w:rsidR="0015425C" w:rsidRPr="00D51EFA" w:rsidRDefault="0015425C" w:rsidP="0015425C">
      <w:pPr>
        <w:widowControl/>
        <w:autoSpaceDE/>
        <w:autoSpaceDN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- Sts can introduce themselves or one another fluently.</w:t>
      </w:r>
    </w:p>
    <w:p w14:paraId="75E2F1C7" w14:textId="77777777" w:rsidR="0015425C" w:rsidRPr="00D51EFA" w:rsidRDefault="0015425C" w:rsidP="0015425C">
      <w:pP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3. Qualities: </w:t>
      </w:r>
      <w:r w:rsidRPr="00D51EFA">
        <w:rPr>
          <w:rFonts w:ascii="Times New Roman" w:eastAsia="Times New Roman" w:hAnsi="Times New Roman" w:cs="Times New Roman"/>
          <w:position w:val="-1"/>
          <w:sz w:val="24"/>
          <w:szCs w:val="24"/>
          <w:lang w:val="en-US"/>
        </w:rPr>
        <w:t xml:space="preserve">- Consolidate ss’ awareness of teen school clubs, teens’ use of social media, and teen stress. Have a positive attitude toward pressures and know how to deal with them. 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>Show their sympathy with friends and responsibility for themselves talking about teenagers and their problems.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 have the good attitude to working in groups, individual work, pair work, cooperative learning.</w:t>
      </w:r>
    </w:p>
    <w:p w14:paraId="1E62680A" w14:textId="77777777" w:rsidR="0015425C" w:rsidRPr="00D51EFA" w:rsidRDefault="0015425C" w:rsidP="001542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II. PREPARATIONS</w:t>
      </w:r>
    </w:p>
    <w:p w14:paraId="403E0E24" w14:textId="77777777" w:rsidR="0015425C" w:rsidRPr="00D51EFA" w:rsidRDefault="0015425C" w:rsidP="0015425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</w:t>
      </w:r>
      <w:r w:rsidRPr="00D51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Teacher:</w:t>
      </w:r>
      <w:r w:rsidRPr="00D51E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Grade 8 textbook, laptop, TV, pictures and realia, Computer connected to the Internet. Phần mềm tương tác hoclieu.vn</w:t>
      </w:r>
    </w:p>
    <w:p w14:paraId="27B151FF" w14:textId="77777777" w:rsidR="0015425C" w:rsidRPr="00D51EFA" w:rsidRDefault="0015425C" w:rsidP="001542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sz w:val="24"/>
          <w:szCs w:val="24"/>
          <w:lang w:val="en-US" w:eastAsia="vi-VN"/>
        </w:rPr>
        <w:t xml:space="preserve">     Students:</w:t>
      </w:r>
      <w:r w:rsidRPr="00D51EFA">
        <w:rPr>
          <w:rFonts w:ascii="Times New Roman" w:eastAsia="Times New Roman" w:hAnsi="Times New Roman" w:cs="Times New Roman"/>
          <w:sz w:val="24"/>
          <w:szCs w:val="24"/>
          <w:lang w:val="en-US" w:eastAsia="vi-VN"/>
        </w:rPr>
        <w:t xml:space="preserve"> Text books, pencils, pics, blank papers, realia,….</w:t>
      </w:r>
    </w:p>
    <w:p w14:paraId="58A37216" w14:textId="77777777" w:rsidR="0015425C" w:rsidRPr="00D51EFA" w:rsidRDefault="0015425C" w:rsidP="0015425C">
      <w:pPr>
        <w:widowControl/>
        <w:autoSpaceDE/>
        <w:autoSpaceDN/>
        <w:contextualSpacing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</w:pPr>
      <w:r w:rsidRPr="00D51EF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vi-VN"/>
        </w:rPr>
        <w:t>III. PROCEDURE</w:t>
      </w:r>
    </w:p>
    <w:tbl>
      <w:tblPr>
        <w:tblW w:w="10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464"/>
        <w:gridCol w:w="3686"/>
      </w:tblGrid>
      <w:tr w:rsidR="0015425C" w:rsidRPr="00D51EFA" w14:paraId="0E6C63BE" w14:textId="77777777" w:rsidTr="0071489E">
        <w:trPr>
          <w:trHeight w:val="358"/>
        </w:trPr>
        <w:tc>
          <w:tcPr>
            <w:tcW w:w="10150" w:type="dxa"/>
            <w:gridSpan w:val="2"/>
            <w:shd w:val="clear" w:color="auto" w:fill="auto"/>
            <w:tcMar>
              <w:left w:w="85" w:type="dxa"/>
            </w:tcMar>
            <w:vAlign w:val="center"/>
          </w:tcPr>
          <w:p w14:paraId="115C96A7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en-US"/>
              </w:rPr>
              <w:t>1. WARM-UP (5’-IW, PW,GW)</w:t>
            </w:r>
          </w:p>
          <w:p w14:paraId="280C4449" w14:textId="72BF1F24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79A46029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- To create an active atmosphere in the class before the lesson;  </w:t>
            </w:r>
          </w:p>
          <w:p w14:paraId="3209F53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9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Recall types of pressure that teen may face</w:t>
            </w:r>
          </w:p>
          <w:p w14:paraId="4310FD3F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7DD0318D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Have ss play the game “Kim’s game”</w:t>
            </w:r>
          </w:p>
          <w:p w14:paraId="3709DBFE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10497D29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Ss are able to recall the words and phrases about types of pressure through the given pictures</w:t>
            </w:r>
          </w:p>
          <w:p w14:paraId="6E535839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5425C" w:rsidRPr="00D51EFA" w14:paraId="48E0E7D7" w14:textId="77777777" w:rsidTr="0071489E">
        <w:trPr>
          <w:trHeight w:val="358"/>
        </w:trPr>
        <w:tc>
          <w:tcPr>
            <w:tcW w:w="6464" w:type="dxa"/>
            <w:shd w:val="clear" w:color="auto" w:fill="auto"/>
            <w:tcMar>
              <w:left w:w="85" w:type="dxa"/>
            </w:tcMar>
          </w:tcPr>
          <w:p w14:paraId="6F3B2C30" w14:textId="77777777" w:rsidR="0015425C" w:rsidRPr="00D51EFA" w:rsidRDefault="0015425C" w:rsidP="0071489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TEACHER’S AND STUDENTS’ ACTIVITIES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4C1B282B" w14:textId="77777777" w:rsidR="0015425C" w:rsidRPr="00D51EFA" w:rsidRDefault="0015425C" w:rsidP="0071489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</w:p>
        </w:tc>
      </w:tr>
      <w:tr w:rsidR="0015425C" w:rsidRPr="00D51EFA" w14:paraId="71792DA5" w14:textId="77777777" w:rsidTr="0071489E">
        <w:trPr>
          <w:trHeight w:val="276"/>
        </w:trPr>
        <w:tc>
          <w:tcPr>
            <w:tcW w:w="6464" w:type="dxa"/>
            <w:shd w:val="clear" w:color="auto" w:fill="auto"/>
            <w:tcMar>
              <w:left w:w="85" w:type="dxa"/>
            </w:tcMar>
          </w:tcPr>
          <w:p w14:paraId="772B045C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EF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>Kim’s game:</w:t>
            </w:r>
          </w:p>
          <w:p w14:paraId="485334C8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3B1CC422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T asks students to work in groups of three or four students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99D2045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Tell ss that the pictures will disappear after 2 seconds, so they should try to remember all the pictures without writing them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down.</w:t>
            </w:r>
          </w:p>
          <w:p w14:paraId="7BEBE1B0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After all the pictures disappear, ss have 1 minute to write down the kinds of pressure in each picture on their poster. (2 points for each correct answer)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33E08FC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</w:p>
          <w:p w14:paraId="1DEB82B1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Ss’Observation.</w:t>
            </w:r>
          </w:p>
          <w:p w14:paraId="6F017D4A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 l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ook at the pictures about some kinds of pressure on the screen. </w:t>
            </w:r>
          </w:p>
          <w:p w14:paraId="27307A8B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o the exercise individually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9D9E750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078BA01D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gets ss to swap the posters among groups and give corrections after T shows the answers.</w:t>
            </w:r>
          </w:p>
          <w:p w14:paraId="128A26EB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5903C98E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Ss give marks to their friends’ answers.</w:t>
            </w:r>
          </w:p>
          <w:p w14:paraId="015831AB" w14:textId="77777777" w:rsidR="0015425C" w:rsidRPr="00D51EFA" w:rsidRDefault="0015425C" w:rsidP="0071489E">
            <w:pPr>
              <w:ind w:left="198" w:right="-1" w:hanging="19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leads in the lesson.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2F7621DF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FE3D0E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114300" distR="114300" wp14:anchorId="2A93EB97" wp14:editId="07C1D128">
                  <wp:extent cx="2011680" cy="1258472"/>
                  <wp:effectExtent l="0" t="0" r="7620" b="0"/>
                  <wp:docPr id="2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97" cy="1278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25C" w:rsidRPr="00D51EFA" w14:paraId="15F0B578" w14:textId="77777777" w:rsidTr="0071489E">
        <w:trPr>
          <w:trHeight w:val="557"/>
        </w:trPr>
        <w:tc>
          <w:tcPr>
            <w:tcW w:w="10150" w:type="dxa"/>
            <w:gridSpan w:val="2"/>
            <w:shd w:val="clear" w:color="auto" w:fill="auto"/>
            <w:tcMar>
              <w:left w:w="85" w:type="dxa"/>
            </w:tcMar>
          </w:tcPr>
          <w:p w14:paraId="50D8F625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2. KNOWLEDGE FORMATION (5’-IW,PW)</w:t>
            </w:r>
          </w:p>
          <w:p w14:paraId="2E67D62A" w14:textId="7E3269D9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  <w:r w:rsidR="0015425C"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review the vocabulary learnt.  </w:t>
            </w:r>
          </w:p>
          <w:p w14:paraId="608FD23C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b. Content: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Task 1: Complete the webs with suitable words and phrases.</w:t>
            </w:r>
          </w:p>
          <w:p w14:paraId="088144DB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c. Product: 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Recall the vocabulary learnt</w:t>
            </w:r>
          </w:p>
          <w:p w14:paraId="623B3F1A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5425C" w:rsidRPr="00D51EFA" w14:paraId="02538B5D" w14:textId="77777777" w:rsidTr="0071489E">
        <w:trPr>
          <w:trHeight w:val="557"/>
        </w:trPr>
        <w:tc>
          <w:tcPr>
            <w:tcW w:w="6464" w:type="dxa"/>
            <w:shd w:val="clear" w:color="auto" w:fill="auto"/>
            <w:tcMar>
              <w:left w:w="85" w:type="dxa"/>
            </w:tcMar>
          </w:tcPr>
          <w:p w14:paraId="4E6E7B15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F74C132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Task 1: Complete the webs with suitable words and phrases.</w:t>
            </w:r>
          </w:p>
          <w:p w14:paraId="3D24A2EF" w14:textId="77777777" w:rsidR="0015425C" w:rsidRPr="00D51EFA" w:rsidRDefault="0015425C" w:rsidP="0071489E">
            <w:pPr>
              <w:ind w:hanging="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181A215" wp14:editId="5533BC18">
                  <wp:extent cx="2314135" cy="1174115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46" cy="118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B89C2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2130B6A3" w14:textId="77777777" w:rsidR="0015425C" w:rsidRPr="00D51EFA" w:rsidRDefault="0015425C" w:rsidP="0071489E">
            <w:pPr>
              <w:ind w:right="74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Have Ss work individually to complete the webs with words / phrases. </w:t>
            </w:r>
          </w:p>
          <w:p w14:paraId="64DB58EA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4DEEF0B5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Ss’observation.</w:t>
            </w:r>
          </w:p>
          <w:p w14:paraId="62953894" w14:textId="77777777" w:rsidR="0015425C" w:rsidRPr="00D51EFA" w:rsidRDefault="0015425C" w:rsidP="0071489E">
            <w:pPr>
              <w:ind w:right="74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C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omplete the webs with words / phrases. </w:t>
            </w:r>
          </w:p>
          <w:p w14:paraId="11A86407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</w:p>
          <w:p w14:paraId="0412275B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Student’s answers </w:t>
            </w:r>
          </w:p>
          <w:p w14:paraId="477C741F" w14:textId="77777777" w:rsidR="0015425C" w:rsidRPr="00D51EFA" w:rsidRDefault="0015425C" w:rsidP="0071489E">
            <w:pPr>
              <w:ind w:right="-209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Ss read out their words/phrases from their webs.  </w:t>
            </w:r>
          </w:p>
          <w:p w14:paraId="0C7FAD98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19335C04" w14:textId="77777777" w:rsidR="0015425C" w:rsidRPr="00D51EFA" w:rsidRDefault="0015425C" w:rsidP="0071489E">
            <w:pPr>
              <w:ind w:right="74" w:hanging="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Check answers as a class.  </w:t>
            </w:r>
          </w:p>
          <w:p w14:paraId="625DB6FB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Correct Ss’ pronunciation if necessary.</w:t>
            </w: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 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4041977F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 </w:t>
            </w:r>
            <w:r w:rsidRPr="00D51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 REVISION</w:t>
            </w:r>
          </w:p>
          <w:p w14:paraId="2F5DB496" w14:textId="77777777" w:rsidR="0015425C" w:rsidRPr="00D51EFA" w:rsidRDefault="0015425C" w:rsidP="00C35F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 Complete the webs with suitable words and phrases.</w:t>
            </w:r>
          </w:p>
          <w:p w14:paraId="38E5A2FA" w14:textId="77777777" w:rsidR="0015425C" w:rsidRPr="00D51EFA" w:rsidRDefault="0015425C" w:rsidP="00C35F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Student’s answers </w:t>
            </w:r>
          </w:p>
          <w:p w14:paraId="5CAA2B68" w14:textId="77777777" w:rsidR="0015425C" w:rsidRPr="00D51EFA" w:rsidRDefault="0015425C" w:rsidP="00C35FDA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Observation</w:t>
            </w:r>
          </w:p>
          <w:p w14:paraId="075025C7" w14:textId="77777777" w:rsidR="0015425C" w:rsidRPr="00D51EFA" w:rsidRDefault="0015425C" w:rsidP="00C35FDA">
            <w:pPr>
              <w:ind w:hanging="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Suggested answers:</w:t>
            </w:r>
          </w:p>
          <w:p w14:paraId="28C5F379" w14:textId="77777777" w:rsidR="0015425C" w:rsidRPr="00D51EFA" w:rsidRDefault="0015425C" w:rsidP="00C35FDA">
            <w:pPr>
              <w:ind w:right="8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activities on social media: browsing websites, uploading pictures, checking notifications, connecting with friends, discussing problems, sharing opinions, commenting on posts, sharing posts</w:t>
            </w:r>
          </w:p>
          <w:p w14:paraId="4D1A3AEE" w14:textId="77777777" w:rsidR="0015425C" w:rsidRPr="00D51EFA" w:rsidRDefault="0015425C" w:rsidP="00C35FDA">
            <w:pPr>
              <w:tabs>
                <w:tab w:val="left" w:pos="526"/>
              </w:tabs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causes of teen stress: pressure from parents, pressure from schoolwork, bullying,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spending too much time on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social media</w:t>
            </w: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15425C" w:rsidRPr="00D51EFA" w14:paraId="060603B2" w14:textId="77777777" w:rsidTr="0071489E">
        <w:trPr>
          <w:trHeight w:val="274"/>
        </w:trPr>
        <w:tc>
          <w:tcPr>
            <w:tcW w:w="10150" w:type="dxa"/>
            <w:gridSpan w:val="2"/>
            <w:shd w:val="clear" w:color="auto" w:fill="auto"/>
            <w:tcMar>
              <w:left w:w="85" w:type="dxa"/>
            </w:tcMar>
          </w:tcPr>
          <w:p w14:paraId="5A162C86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3. PRACTICE </w:t>
            </w:r>
          </w:p>
          <w:p w14:paraId="1FB7044C" w14:textId="6112C591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4B2CAC81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review compound sentences.  </w:t>
            </w:r>
          </w:p>
          <w:p w14:paraId="0BE2A2FD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help Ss create compound sentences by writing a simple sentence to complete the given sentences.  </w:t>
            </w:r>
          </w:p>
          <w:p w14:paraId="10937A63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04CADD78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2: Fill each blank with the correct form of the words in the box.</w:t>
            </w:r>
          </w:p>
          <w:p w14:paraId="759EEC3A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3: Use the conjunctions provided to connect the sentences</w:t>
            </w:r>
          </w:p>
          <w:p w14:paraId="6CD970A4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Task 4: Complete the sentences below. Then compare your sentences with your partners’.</w:t>
            </w:r>
          </w:p>
          <w:p w14:paraId="6CC34248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19D2A3FE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Recall the vocabulary learnt</w:t>
            </w:r>
          </w:p>
          <w:p w14:paraId="40EA070A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 xml:space="preserve">- Recall the uses of conjunctions and structures of compound sentences and practise through grammar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lastRenderedPageBreak/>
              <w:t>exercises</w:t>
            </w:r>
          </w:p>
          <w:p w14:paraId="6D1CD436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5425C" w:rsidRPr="00D51EFA" w14:paraId="7B35FB14" w14:textId="77777777" w:rsidTr="0071489E">
        <w:trPr>
          <w:trHeight w:val="1191"/>
        </w:trPr>
        <w:tc>
          <w:tcPr>
            <w:tcW w:w="6464" w:type="dxa"/>
            <w:shd w:val="clear" w:color="auto" w:fill="auto"/>
            <w:tcMar>
              <w:left w:w="85" w:type="dxa"/>
            </w:tcMar>
          </w:tcPr>
          <w:p w14:paraId="2FC882AE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4A1DD6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2: Fill each blank with the correct form of the words in the box.</w:t>
            </w:r>
          </w:p>
          <w:p w14:paraId="48675F4D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40BFEE88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Have Ss work individually to fill in each blank with the correct form of the words from the box. </w:t>
            </w:r>
          </w:p>
          <w:p w14:paraId="1E2E9DEB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7D6CF0EC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Ss’observation.</w:t>
            </w:r>
          </w:p>
          <w:p w14:paraId="5763828C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F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ill in each blank with the correct form of the words from the box. </w:t>
            </w:r>
          </w:p>
          <w:p w14:paraId="1F941598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0F0D2ECE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Ask some Ss to read the passage aloud.</w:t>
            </w:r>
          </w:p>
          <w:p w14:paraId="07C94C5D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50832FC0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Check answers as a class.  </w:t>
            </w:r>
          </w:p>
          <w:p w14:paraId="53CBB9C8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Correct Ss’ pronunciation if necessary.  </w:t>
            </w:r>
          </w:p>
          <w:p w14:paraId="49A3101D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3: Use the conjunctions provided to connect the sentences.</w:t>
            </w:r>
          </w:p>
          <w:p w14:paraId="0FADF5F0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1FC0C404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Have Ss work individually to connect the two simple sentences to create a compound sentence using the words in bold. </w:t>
            </w:r>
          </w:p>
          <w:p w14:paraId="412CA066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Remind them of the meanings and use of the connectors.  </w:t>
            </w:r>
          </w:p>
          <w:p w14:paraId="681245D0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00D37D2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Ss’observation.</w:t>
            </w:r>
          </w:p>
          <w:p w14:paraId="36234569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Ss work in pairs to swap and check their answers.  </w:t>
            </w:r>
          </w:p>
          <w:p w14:paraId="022AA9FC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</w:t>
            </w:r>
          </w:p>
          <w:p w14:paraId="39C7DE0C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reate a compound sentence using the words in bold. </w:t>
            </w:r>
          </w:p>
          <w:p w14:paraId="439E405D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one student to read out the sentences. </w:t>
            </w:r>
          </w:p>
          <w:p w14:paraId="2917FDA3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186A257E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Check answers as a class. </w:t>
            </w:r>
          </w:p>
          <w:p w14:paraId="3B2D0CFE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Correct his / her pronunciation if necessary.</w:t>
            </w:r>
          </w:p>
          <w:p w14:paraId="4A25E028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 4: Complete the sentences below. Then compare your sentences with your partners’.</w:t>
            </w:r>
          </w:p>
          <w:p w14:paraId="2A1543E9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0CDB1245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work individually to complete the sentences as requested.  </w:t>
            </w:r>
          </w:p>
          <w:p w14:paraId="4B58A5A0" w14:textId="77777777" w:rsidR="0015425C" w:rsidRPr="00D51EFA" w:rsidRDefault="0015425C" w:rsidP="0071489E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one or two Ss to go to the board and write their full sentences.  </w:t>
            </w:r>
          </w:p>
          <w:p w14:paraId="22D6CCAF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25771C15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Ss’observation.</w:t>
            </w:r>
          </w:p>
          <w:p w14:paraId="657D288B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omplete the sentences as requested.  </w:t>
            </w:r>
          </w:p>
          <w:p w14:paraId="0D895150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6801245B" w14:textId="77777777" w:rsidR="0015425C" w:rsidRPr="00D51EFA" w:rsidRDefault="0015425C" w:rsidP="0071489E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Then ask the class to work in pairs. </w:t>
            </w:r>
          </w:p>
          <w:p w14:paraId="0EDC9D0A" w14:textId="77777777" w:rsidR="0015425C" w:rsidRPr="00D51EFA" w:rsidRDefault="0015425C" w:rsidP="0071489E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Ss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swap their sentences and check their partner’s answers. </w:t>
            </w:r>
          </w:p>
          <w:p w14:paraId="40814447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Ask some Ss to read out their sentences.</w:t>
            </w:r>
          </w:p>
          <w:p w14:paraId="3A2521BF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4: Judgement</w:t>
            </w:r>
          </w:p>
          <w:p w14:paraId="3D8C80F1" w14:textId="77777777" w:rsidR="0015425C" w:rsidRPr="00D51EFA" w:rsidRDefault="0015425C" w:rsidP="0071489E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Check the sentences on the board.  </w:t>
            </w:r>
          </w:p>
          <w:p w14:paraId="523B6E3F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Have all Ss correct their partner’s answers.  </w:t>
            </w:r>
          </w:p>
          <w:p w14:paraId="4D0158C7" w14:textId="77777777" w:rsidR="0015425C" w:rsidRPr="00D51EFA" w:rsidRDefault="0015425C" w:rsidP="007148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47B7A7BA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GRAMMAR REVISION</w:t>
            </w:r>
          </w:p>
          <w:p w14:paraId="6BAA77D0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 Fill each blank with the correct form of the words in the box.</w:t>
            </w:r>
          </w:p>
          <w:p w14:paraId="05C36053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33530A13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1. participates </w:t>
            </w:r>
          </w:p>
          <w:p w14:paraId="13B63E0B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2. clubs </w:t>
            </w:r>
          </w:p>
          <w:p w14:paraId="5176D5E1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3. connects </w:t>
            </w:r>
          </w:p>
          <w:p w14:paraId="56F8072E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4. skills </w:t>
            </w:r>
          </w:p>
          <w:p w14:paraId="043865E0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5. upload </w:t>
            </w:r>
          </w:p>
          <w:p w14:paraId="02A90703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6. bullies / bullying</w:t>
            </w: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97EC041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A24000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7E2E4C" w14:textId="60B9452A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9F3785" w14:textId="77777777" w:rsidR="00C35FDA" w:rsidRPr="00D51EFA" w:rsidRDefault="00C35FDA" w:rsidP="007148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C2DB78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6A7DD5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 Use the conjunctions provided to connect the sentences</w:t>
            </w:r>
          </w:p>
          <w:p w14:paraId="366A3C28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Answer key:</w:t>
            </w:r>
          </w:p>
          <w:p w14:paraId="249293F7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1. Mai is the head of the club, so she knows the members very well.</w:t>
            </w:r>
          </w:p>
          <w:p w14:paraId="26431E82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2. Lan wanted to go to the party, but she couldn’t choose a suitable dress.</w:t>
            </w:r>
          </w:p>
          <w:p w14:paraId="77F62868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3. Tom felt stressed; however, he tried to finish his homework.</w:t>
            </w:r>
          </w:p>
          <w:p w14:paraId="39790D0D" w14:textId="77777777" w:rsidR="0015425C" w:rsidRPr="00D51EFA" w:rsidRDefault="0015425C" w:rsidP="0071489E">
            <w:pPr>
              <w:ind w:right="8"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4. He isn’t a member of the chess club; therefore, he won't join the chess competition.</w:t>
            </w:r>
          </w:p>
          <w:p w14:paraId="73F67B85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5. We will have a short holiday; otherwise, we will feel very stressed</w:t>
            </w:r>
            <w:r w:rsidRPr="00D51EFA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51ED8850" w14:textId="77777777" w:rsidR="0015425C" w:rsidRPr="00D51EFA" w:rsidRDefault="0015425C" w:rsidP="0071489E">
            <w:pPr>
              <w:ind w:hanging="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 Complete the sentences below. Then compare your sentences with your partners’.</w:t>
            </w:r>
          </w:p>
          <w:p w14:paraId="20934D97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Suggested answer:</w:t>
            </w:r>
          </w:p>
          <w:p w14:paraId="4E145C3E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1. Teens need to have good health, so they should do some sport(s).</w:t>
            </w:r>
          </w:p>
          <w:p w14:paraId="7E238DD0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2. His parents have high expectations of him, but they don’t care about his abilities.</w:t>
            </w:r>
          </w:p>
          <w:p w14:paraId="350455DB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3. Teenagers should develop social skills; otherwise, they may not be able to communicate with peers and other people.</w:t>
            </w:r>
          </w:p>
          <w:p w14:paraId="025E7E9D" w14:textId="77777777" w:rsidR="0015425C" w:rsidRPr="00D51EFA" w:rsidRDefault="0015425C" w:rsidP="0071489E">
            <w:pPr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4. We sometimes feel lonely and sad; therefore, we need our families and friends.</w:t>
            </w:r>
          </w:p>
          <w:p w14:paraId="7E2C0E85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5. He does very well at school; however, he doesn’t have teamwork or communication skills.</w:t>
            </w:r>
          </w:p>
        </w:tc>
      </w:tr>
      <w:tr w:rsidR="0015425C" w:rsidRPr="00D51EFA" w14:paraId="3BBAB15D" w14:textId="77777777" w:rsidTr="0071489E">
        <w:trPr>
          <w:trHeight w:val="2418"/>
        </w:trPr>
        <w:tc>
          <w:tcPr>
            <w:tcW w:w="10150" w:type="dxa"/>
            <w:gridSpan w:val="2"/>
            <w:shd w:val="clear" w:color="auto" w:fill="auto"/>
            <w:tcMar>
              <w:left w:w="85" w:type="dxa"/>
            </w:tcMar>
          </w:tcPr>
          <w:p w14:paraId="60EE1B49" w14:textId="77777777" w:rsidR="0015425C" w:rsidRPr="00D51EFA" w:rsidRDefault="0015425C" w:rsidP="0071489E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en-US"/>
              </w:rPr>
              <w:lastRenderedPageBreak/>
              <w:t xml:space="preserve">4. </w:t>
            </w:r>
            <w:r w:rsidRPr="00D51E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APPLICATION (20’-IW, PW, GW)</w:t>
            </w:r>
          </w:p>
          <w:p w14:paraId="2999A473" w14:textId="2BD25135" w:rsidR="0015425C" w:rsidRPr="00D51EFA" w:rsidRDefault="00950419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a. Aim</w:t>
            </w:r>
            <w:r w:rsidR="0015425C"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: </w:t>
            </w:r>
          </w:p>
          <w:p w14:paraId="06469CF5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7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raise Ss’ awareness of the need to participate in a school club;  </w:t>
            </w:r>
          </w:p>
          <w:p w14:paraId="5E0019ED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before="39"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val="en-US"/>
              </w:rPr>
              <w:t>- To improve Ss’ teamwork and public speaking skills.  </w:t>
            </w:r>
          </w:p>
          <w:p w14:paraId="44EF7868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b. Content:</w:t>
            </w:r>
          </w:p>
          <w:p w14:paraId="31EB096B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- Present the poster to the class.</w:t>
            </w:r>
          </w:p>
          <w:p w14:paraId="20D52D55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c. Product:</w:t>
            </w:r>
          </w:p>
          <w:p w14:paraId="2D38D917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 xml:space="preserve">- </w:t>
            </w:r>
            <w:r w:rsidRPr="00D51EFA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  <w:t>Present the poster of a club ss would like to have at their school.</w:t>
            </w:r>
          </w:p>
          <w:p w14:paraId="78ED1E92" w14:textId="77777777" w:rsidR="0015425C" w:rsidRPr="00D51EFA" w:rsidRDefault="0015425C" w:rsidP="0071489E">
            <w:pPr>
              <w:widowControl/>
              <w:suppressAutoHyphens/>
              <w:autoSpaceDE/>
              <w:autoSpaceDN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Times New Roman" w:hAnsi="Times New Roman" w:cs="Times New Roman"/>
                <w:b/>
                <w:position w:val="-1"/>
                <w:sz w:val="24"/>
                <w:szCs w:val="24"/>
                <w:lang w:val="en-US"/>
              </w:rPr>
              <w:t>d. Implementation:</w:t>
            </w:r>
          </w:p>
        </w:tc>
      </w:tr>
      <w:tr w:rsidR="0015425C" w:rsidRPr="00D51EFA" w14:paraId="0FE95CA1" w14:textId="77777777" w:rsidTr="0071489E">
        <w:trPr>
          <w:trHeight w:val="3471"/>
        </w:trPr>
        <w:tc>
          <w:tcPr>
            <w:tcW w:w="6464" w:type="dxa"/>
            <w:shd w:val="clear" w:color="auto" w:fill="auto"/>
            <w:tcMar>
              <w:left w:w="85" w:type="dxa"/>
            </w:tcMar>
          </w:tcPr>
          <w:p w14:paraId="04330D0A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  </w:t>
            </w:r>
          </w:p>
          <w:p w14:paraId="3587DA5A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7D07E7F" w14:textId="77777777" w:rsidR="0015425C" w:rsidRPr="00D51EFA" w:rsidRDefault="0015425C" w:rsidP="0071489E">
            <w:pPr>
              <w:contextualSpacing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1: Task delivering</w:t>
            </w:r>
          </w:p>
          <w:p w14:paraId="549192C5" w14:textId="77777777" w:rsidR="0015425C" w:rsidRPr="00D51EFA" w:rsidRDefault="0015425C" w:rsidP="00C35FDA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Ask Ss to read the instructions again (T has already been assigned the project since the first lesson of the Unit and checked their progress after each lesson). </w:t>
            </w:r>
          </w:p>
          <w:p w14:paraId="6FB87817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2: Task performance</w:t>
            </w:r>
          </w:p>
          <w:p w14:paraId="12E3F31C" w14:textId="77777777" w:rsidR="0015425C" w:rsidRPr="00D51EFA" w:rsidRDefault="0015425C" w:rsidP="0071489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Ss’observation.</w:t>
            </w:r>
          </w:p>
          <w:p w14:paraId="4DF22A40" w14:textId="77777777" w:rsidR="0015425C" w:rsidRPr="00D51EFA" w:rsidRDefault="0015425C" w:rsidP="00C35FDA">
            <w:pPr>
              <w:ind w:right="10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heck their posters for the final time and make any adjustments if necessary.</w:t>
            </w:r>
          </w:p>
          <w:p w14:paraId="5E4BB21D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Step 3: Report and discussion</w:t>
            </w:r>
          </w:p>
          <w:p w14:paraId="18FCECB6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 xml:space="preserve">- T has groups show their posters and present them to the class. </w:t>
            </w: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A11C45B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 Comment &amp; give feedback.</w:t>
            </w:r>
          </w:p>
          <w:p w14:paraId="56A6A06A" w14:textId="77777777" w:rsidR="0015425C" w:rsidRPr="00D51EFA" w:rsidRDefault="0015425C" w:rsidP="0071489E">
            <w:pPr>
              <w:ind w:right="10" w:hanging="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5164D5AD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24663F84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assigns the homework.</w:t>
            </w:r>
          </w:p>
          <w:p w14:paraId="019F737D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Ss copy their homework.</w:t>
            </w:r>
          </w:p>
          <w:p w14:paraId="5D1E2F4A" w14:textId="77777777" w:rsidR="0015425C" w:rsidRPr="00D51EFA" w:rsidRDefault="0015425C" w:rsidP="0071489E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sz w:val="24"/>
                <w:szCs w:val="24"/>
              </w:rPr>
              <w:t>- T explains it carefully</w:t>
            </w:r>
            <w:r w:rsidRPr="00D51EFA">
              <w:rPr>
                <w:rFonts w:ascii="Times New Roman" w:hAnsi="Times New Roman" w:cs="Times New Roman"/>
              </w:rPr>
              <w:t xml:space="preserve"> </w:t>
            </w:r>
            <w:r w:rsidRPr="00D51EF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  <w:tcMar>
              <w:left w:w="85" w:type="dxa"/>
            </w:tcMar>
          </w:tcPr>
          <w:p w14:paraId="6A092284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PROJECT</w:t>
            </w:r>
          </w:p>
          <w:p w14:paraId="7B7E1830" w14:textId="77777777" w:rsidR="0015425C" w:rsidRPr="00D51EFA" w:rsidRDefault="0015425C" w:rsidP="0071489E">
            <w:pPr>
              <w:ind w:right="10" w:hanging="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b/>
                <w:sz w:val="26"/>
                <w:szCs w:val="26"/>
              </w:rPr>
              <w:t>Our school club</w:t>
            </w:r>
          </w:p>
          <w:p w14:paraId="2F72DB68" w14:textId="77777777" w:rsidR="0015425C" w:rsidRPr="00D51EFA" w:rsidRDefault="0015425C" w:rsidP="0071489E">
            <w:pPr>
              <w:ind w:right="10" w:hanging="2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CC3D4F6" wp14:editId="3FCDBEF4">
                  <wp:extent cx="1002030" cy="745310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10" cy="75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1EF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Pr="00D51EFA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3236B75" wp14:editId="10DE5906">
                  <wp:extent cx="1107685" cy="738366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1155" cy="75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7E2E5" w14:textId="77777777" w:rsidR="0015425C" w:rsidRPr="00D51EFA" w:rsidRDefault="0015425C" w:rsidP="0071489E">
            <w:pPr>
              <w:ind w:right="10" w:hanging="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1EFA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D09F5C6" wp14:editId="4226886B">
                  <wp:extent cx="1662883" cy="110845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01" cy="112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85B49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51EF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Suggested outcome: </w:t>
            </w:r>
          </w:p>
          <w:p w14:paraId="47C2CF2B" w14:textId="77777777" w:rsidR="0015425C" w:rsidRPr="00D51EFA" w:rsidRDefault="0015425C" w:rsidP="0071489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51EF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Students’ posters &amp; presentations</w:t>
            </w:r>
          </w:p>
          <w:p w14:paraId="179281AF" w14:textId="77777777" w:rsidR="0015425C" w:rsidRPr="00D51EFA" w:rsidRDefault="0015425C" w:rsidP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1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 Home assignment</w:t>
            </w:r>
          </w:p>
          <w:p w14:paraId="6A85E0FA" w14:textId="77777777" w:rsidR="0015425C" w:rsidRPr="00D51EFA" w:rsidRDefault="0015425C" w:rsidP="0071489E">
            <w:pPr>
              <w:ind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 Prepare for UNIT 4: GETTING STARTED</w:t>
            </w:r>
          </w:p>
          <w:p w14:paraId="2D14BED2" w14:textId="77777777" w:rsidR="0015425C" w:rsidRPr="00D51EFA" w:rsidRDefault="0015425C" w:rsidP="0071489E">
            <w:pPr>
              <w:ind w:left="198" w:right="-1" w:hanging="198"/>
              <w:jc w:val="both"/>
              <w:rPr>
                <w:rFonts w:ascii="Times New Roman" w:hAnsi="Times New Roman" w:cs="Times New Roman"/>
                <w:w w:val="110"/>
                <w:sz w:val="26"/>
                <w:szCs w:val="26"/>
                <w:lang w:val="en-US"/>
              </w:rPr>
            </w:pPr>
            <w:r w:rsidRPr="00D51EF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 Revise lesson at home</w:t>
            </w:r>
          </w:p>
        </w:tc>
      </w:tr>
    </w:tbl>
    <w:p w14:paraId="069333E8" w14:textId="77777777" w:rsidR="0015425C" w:rsidRPr="00D51EFA" w:rsidRDefault="0015425C" w:rsidP="001542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1EFA">
        <w:rPr>
          <w:rFonts w:ascii="Times New Roman" w:hAnsi="Times New Roman" w:cs="Times New Roman"/>
          <w:b/>
          <w:bCs/>
          <w:sz w:val="24"/>
          <w:szCs w:val="24"/>
        </w:rPr>
        <w:t xml:space="preserve">V. FEEDBACK: </w:t>
      </w:r>
    </w:p>
    <w:p w14:paraId="583AED39" w14:textId="77777777" w:rsidR="0015425C" w:rsidRPr="00D51EFA" w:rsidRDefault="0015425C" w:rsidP="0015425C">
      <w:pPr>
        <w:ind w:right="-279" w:firstLine="284"/>
        <w:rPr>
          <w:rFonts w:ascii="Times New Roman" w:hAnsi="Times New Roman" w:cs="Times New Roman"/>
          <w:sz w:val="24"/>
          <w:szCs w:val="24"/>
        </w:rPr>
      </w:pPr>
      <w:r w:rsidRPr="00D51EFA">
        <w:rPr>
          <w:rFonts w:ascii="Times New Roman" w:hAnsi="Times New Roman" w:cs="Times New Roman"/>
          <w:sz w:val="24"/>
          <w:szCs w:val="24"/>
        </w:rPr>
        <w:t>With 8A …………………</w:t>
      </w:r>
      <w:r w:rsidRPr="00D51EFA">
        <w:rPr>
          <w:rFonts w:ascii="Times New Roman" w:hAnsi="Times New Roman" w:cs="Times New Roman"/>
          <w:sz w:val="24"/>
          <w:szCs w:val="24"/>
          <w:lang w:val="en-US"/>
        </w:rPr>
        <w:t>……</w:t>
      </w:r>
      <w:r w:rsidRPr="00D51EFA">
        <w:rPr>
          <w:rFonts w:ascii="Times New Roman" w:hAnsi="Times New Roman" w:cs="Times New Roman"/>
          <w:sz w:val="24"/>
          <w:szCs w:val="24"/>
        </w:rPr>
        <w:t>…………………………………………………………..…</w:t>
      </w:r>
    </w:p>
    <w:sectPr w:rsidR="0015425C" w:rsidRPr="00D51EFA" w:rsidSect="001A7B4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7C234" w14:textId="77777777" w:rsidR="00C160D5" w:rsidRDefault="00C160D5" w:rsidP="00FF04D9">
      <w:r>
        <w:separator/>
      </w:r>
    </w:p>
  </w:endnote>
  <w:endnote w:type="continuationSeparator" w:id="0">
    <w:p w14:paraId="42FE71E9" w14:textId="77777777" w:rsidR="00C160D5" w:rsidRDefault="00C160D5" w:rsidP="00FF0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84C46" w14:textId="77777777" w:rsidR="0071489E" w:rsidRDefault="007148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EAAE2" w14:textId="77777777" w:rsidR="0071489E" w:rsidRDefault="007148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C5438" w14:textId="77777777" w:rsidR="0071489E" w:rsidRDefault="007148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661B22" w14:textId="77777777" w:rsidR="00C160D5" w:rsidRDefault="00C160D5" w:rsidP="00FF04D9">
      <w:r>
        <w:separator/>
      </w:r>
    </w:p>
  </w:footnote>
  <w:footnote w:type="continuationSeparator" w:id="0">
    <w:p w14:paraId="368E89C8" w14:textId="77777777" w:rsidR="00C160D5" w:rsidRDefault="00C160D5" w:rsidP="00FF0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C26BB" w14:textId="3F66242C" w:rsidR="0071489E" w:rsidRDefault="007148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EA26F" w14:textId="4C867A49" w:rsidR="0071489E" w:rsidRDefault="007148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E2DBC" w14:textId="70CB3967" w:rsidR="0071489E" w:rsidRDefault="00714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F4E2C"/>
    <w:multiLevelType w:val="multilevel"/>
    <w:tmpl w:val="5880BB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4924"/>
    <w:multiLevelType w:val="hybridMultilevel"/>
    <w:tmpl w:val="4378C9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26D82"/>
    <w:multiLevelType w:val="hybridMultilevel"/>
    <w:tmpl w:val="E3E682A4"/>
    <w:lvl w:ilvl="0" w:tplc="5232AE12">
      <w:start w:val="9"/>
      <w:numFmt w:val="lowerLetter"/>
      <w:lvlText w:val="%1"/>
      <w:lvlJc w:val="left"/>
      <w:pPr>
        <w:ind w:left="1491" w:hanging="344"/>
      </w:pPr>
      <w:rPr>
        <w:rFonts w:hint="default"/>
        <w:w w:val="111"/>
        <w:lang w:val="vi" w:eastAsia="en-US" w:bidi="ar-SA"/>
      </w:rPr>
    </w:lvl>
    <w:lvl w:ilvl="1" w:tplc="812E2A20">
      <w:start w:val="9"/>
      <w:numFmt w:val="lowerLetter"/>
      <w:lvlText w:val="%2"/>
      <w:lvlJc w:val="left"/>
      <w:pPr>
        <w:ind w:left="1485" w:hanging="338"/>
      </w:pPr>
      <w:rPr>
        <w:rFonts w:hint="default"/>
        <w:w w:val="119"/>
        <w:lang w:val="vi" w:eastAsia="en-US" w:bidi="ar-SA"/>
      </w:rPr>
    </w:lvl>
    <w:lvl w:ilvl="2" w:tplc="57108E98">
      <w:numFmt w:val="bullet"/>
      <w:lvlText w:val="•"/>
      <w:lvlJc w:val="left"/>
      <w:pPr>
        <w:ind w:left="2617" w:hanging="338"/>
      </w:pPr>
      <w:rPr>
        <w:rFonts w:hint="default"/>
        <w:lang w:val="vi" w:eastAsia="en-US" w:bidi="ar-SA"/>
      </w:rPr>
    </w:lvl>
    <w:lvl w:ilvl="3" w:tplc="F732ED80">
      <w:numFmt w:val="bullet"/>
      <w:lvlText w:val="•"/>
      <w:lvlJc w:val="left"/>
      <w:pPr>
        <w:ind w:left="3735" w:hanging="338"/>
      </w:pPr>
      <w:rPr>
        <w:rFonts w:hint="default"/>
        <w:lang w:val="vi" w:eastAsia="en-US" w:bidi="ar-SA"/>
      </w:rPr>
    </w:lvl>
    <w:lvl w:ilvl="4" w:tplc="0F489FA0">
      <w:numFmt w:val="bullet"/>
      <w:lvlText w:val="•"/>
      <w:lvlJc w:val="left"/>
      <w:pPr>
        <w:ind w:left="4853" w:hanging="338"/>
      </w:pPr>
      <w:rPr>
        <w:rFonts w:hint="default"/>
        <w:lang w:val="vi" w:eastAsia="en-US" w:bidi="ar-SA"/>
      </w:rPr>
    </w:lvl>
    <w:lvl w:ilvl="5" w:tplc="3E70AAA6">
      <w:numFmt w:val="bullet"/>
      <w:lvlText w:val="•"/>
      <w:lvlJc w:val="left"/>
      <w:pPr>
        <w:ind w:left="5971" w:hanging="338"/>
      </w:pPr>
      <w:rPr>
        <w:rFonts w:hint="default"/>
        <w:lang w:val="vi" w:eastAsia="en-US" w:bidi="ar-SA"/>
      </w:rPr>
    </w:lvl>
    <w:lvl w:ilvl="6" w:tplc="105AA3DC">
      <w:numFmt w:val="bullet"/>
      <w:lvlText w:val="•"/>
      <w:lvlJc w:val="left"/>
      <w:pPr>
        <w:ind w:left="7088" w:hanging="338"/>
      </w:pPr>
      <w:rPr>
        <w:rFonts w:hint="default"/>
        <w:lang w:val="vi" w:eastAsia="en-US" w:bidi="ar-SA"/>
      </w:rPr>
    </w:lvl>
    <w:lvl w:ilvl="7" w:tplc="A96CFD1E">
      <w:numFmt w:val="bullet"/>
      <w:lvlText w:val="•"/>
      <w:lvlJc w:val="left"/>
      <w:pPr>
        <w:ind w:left="8206" w:hanging="338"/>
      </w:pPr>
      <w:rPr>
        <w:rFonts w:hint="default"/>
        <w:lang w:val="vi" w:eastAsia="en-US" w:bidi="ar-SA"/>
      </w:rPr>
    </w:lvl>
    <w:lvl w:ilvl="8" w:tplc="EB34DF10">
      <w:numFmt w:val="bullet"/>
      <w:lvlText w:val="•"/>
      <w:lvlJc w:val="left"/>
      <w:pPr>
        <w:ind w:left="9324" w:hanging="338"/>
      </w:pPr>
      <w:rPr>
        <w:rFonts w:hint="default"/>
        <w:lang w:val="vi" w:eastAsia="en-US" w:bidi="ar-SA"/>
      </w:rPr>
    </w:lvl>
  </w:abstractNum>
  <w:abstractNum w:abstractNumId="3" w15:restartNumberingAfterBreak="0">
    <w:nsid w:val="0DCF681D"/>
    <w:multiLevelType w:val="hybridMultilevel"/>
    <w:tmpl w:val="F1C83D98"/>
    <w:lvl w:ilvl="0" w:tplc="636EEFCE">
      <w:numFmt w:val="bullet"/>
      <w:lvlText w:val="-"/>
      <w:lvlJc w:val="left"/>
      <w:pPr>
        <w:ind w:left="462" w:hanging="234"/>
      </w:pPr>
      <w:rPr>
        <w:rFonts w:hint="default"/>
        <w:spacing w:val="-41"/>
        <w:w w:val="73"/>
        <w:lang w:val="en-US" w:eastAsia="en-US" w:bidi="ar-SA"/>
      </w:rPr>
    </w:lvl>
    <w:lvl w:ilvl="1" w:tplc="70F4B1A8">
      <w:numFmt w:val="bullet"/>
      <w:lvlText w:val="-"/>
      <w:lvlJc w:val="left"/>
      <w:pPr>
        <w:ind w:left="1219" w:hanging="221"/>
      </w:pPr>
      <w:rPr>
        <w:rFonts w:ascii="Arial Black" w:eastAsia="Arial Black" w:hAnsi="Arial Black" w:cs="Arial Black" w:hint="default"/>
        <w:color w:val="707070"/>
        <w:w w:val="96"/>
        <w:sz w:val="24"/>
        <w:szCs w:val="24"/>
        <w:lang w:val="en-US" w:eastAsia="en-US" w:bidi="ar-SA"/>
      </w:rPr>
    </w:lvl>
    <w:lvl w:ilvl="2" w:tplc="FF4A7E04">
      <w:numFmt w:val="bullet"/>
      <w:lvlText w:val="•"/>
      <w:lvlJc w:val="left"/>
      <w:pPr>
        <w:ind w:left="1220" w:hanging="221"/>
      </w:pPr>
      <w:rPr>
        <w:rFonts w:hint="default"/>
        <w:lang w:val="en-US" w:eastAsia="en-US" w:bidi="ar-SA"/>
      </w:rPr>
    </w:lvl>
    <w:lvl w:ilvl="3" w:tplc="E2E4035E">
      <w:numFmt w:val="bullet"/>
      <w:lvlText w:val="•"/>
      <w:lvlJc w:val="left"/>
      <w:pPr>
        <w:ind w:left="1240" w:hanging="221"/>
      </w:pPr>
      <w:rPr>
        <w:rFonts w:hint="default"/>
        <w:lang w:val="en-US" w:eastAsia="en-US" w:bidi="ar-SA"/>
      </w:rPr>
    </w:lvl>
    <w:lvl w:ilvl="4" w:tplc="A984A638">
      <w:numFmt w:val="bullet"/>
      <w:lvlText w:val="•"/>
      <w:lvlJc w:val="left"/>
      <w:pPr>
        <w:ind w:left="2980" w:hanging="221"/>
      </w:pPr>
      <w:rPr>
        <w:rFonts w:hint="default"/>
        <w:lang w:val="en-US" w:eastAsia="en-US" w:bidi="ar-SA"/>
      </w:rPr>
    </w:lvl>
    <w:lvl w:ilvl="5" w:tplc="352AF998">
      <w:numFmt w:val="bullet"/>
      <w:lvlText w:val="•"/>
      <w:lvlJc w:val="left"/>
      <w:pPr>
        <w:ind w:left="2747" w:hanging="221"/>
      </w:pPr>
      <w:rPr>
        <w:rFonts w:hint="default"/>
        <w:lang w:val="en-US" w:eastAsia="en-US" w:bidi="ar-SA"/>
      </w:rPr>
    </w:lvl>
    <w:lvl w:ilvl="6" w:tplc="098C967C">
      <w:numFmt w:val="bullet"/>
      <w:lvlText w:val="•"/>
      <w:lvlJc w:val="left"/>
      <w:pPr>
        <w:ind w:left="2514" w:hanging="221"/>
      </w:pPr>
      <w:rPr>
        <w:rFonts w:hint="default"/>
        <w:lang w:val="en-US" w:eastAsia="en-US" w:bidi="ar-SA"/>
      </w:rPr>
    </w:lvl>
    <w:lvl w:ilvl="7" w:tplc="B5BA3E60">
      <w:numFmt w:val="bullet"/>
      <w:lvlText w:val="•"/>
      <w:lvlJc w:val="left"/>
      <w:pPr>
        <w:ind w:left="2282" w:hanging="221"/>
      </w:pPr>
      <w:rPr>
        <w:rFonts w:hint="default"/>
        <w:lang w:val="en-US" w:eastAsia="en-US" w:bidi="ar-SA"/>
      </w:rPr>
    </w:lvl>
    <w:lvl w:ilvl="8" w:tplc="47063BAC">
      <w:numFmt w:val="bullet"/>
      <w:lvlText w:val="•"/>
      <w:lvlJc w:val="left"/>
      <w:pPr>
        <w:ind w:left="2049" w:hanging="221"/>
      </w:pPr>
      <w:rPr>
        <w:rFonts w:hint="default"/>
        <w:lang w:val="en-US" w:eastAsia="en-US" w:bidi="ar-SA"/>
      </w:rPr>
    </w:lvl>
  </w:abstractNum>
  <w:abstractNum w:abstractNumId="4" w15:restartNumberingAfterBreak="0">
    <w:nsid w:val="0EAD4465"/>
    <w:multiLevelType w:val="multilevel"/>
    <w:tmpl w:val="1E74D2D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AF11D9"/>
    <w:multiLevelType w:val="multilevel"/>
    <w:tmpl w:val="D01E8B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11813D6F"/>
    <w:multiLevelType w:val="multilevel"/>
    <w:tmpl w:val="53847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C45FBB"/>
    <w:multiLevelType w:val="multilevel"/>
    <w:tmpl w:val="B1E4F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059262B"/>
    <w:multiLevelType w:val="multilevel"/>
    <w:tmpl w:val="0DF6E7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22217"/>
    <w:multiLevelType w:val="hybridMultilevel"/>
    <w:tmpl w:val="1F1A6B18"/>
    <w:lvl w:ilvl="0" w:tplc="D638D586">
      <w:numFmt w:val="bullet"/>
      <w:lvlText w:val="-"/>
      <w:lvlJc w:val="left"/>
      <w:pPr>
        <w:ind w:left="1756" w:hanging="290"/>
      </w:pPr>
      <w:rPr>
        <w:rFonts w:ascii="Arial" w:eastAsia="Arial" w:hAnsi="Arial" w:cs="Arial" w:hint="default"/>
        <w:w w:val="101"/>
        <w:lang w:eastAsia="en-US" w:bidi="ar-SA"/>
      </w:rPr>
    </w:lvl>
    <w:lvl w:ilvl="1" w:tplc="2C74ED24">
      <w:numFmt w:val="bullet"/>
      <w:lvlText w:val="•"/>
      <w:lvlJc w:val="left"/>
      <w:pPr>
        <w:ind w:left="2740" w:hanging="290"/>
      </w:pPr>
      <w:rPr>
        <w:lang w:eastAsia="en-US" w:bidi="ar-SA"/>
      </w:rPr>
    </w:lvl>
    <w:lvl w:ilvl="2" w:tplc="FE9EB678">
      <w:numFmt w:val="bullet"/>
      <w:lvlText w:val="•"/>
      <w:lvlJc w:val="left"/>
      <w:pPr>
        <w:ind w:left="3720" w:hanging="290"/>
      </w:pPr>
      <w:rPr>
        <w:lang w:eastAsia="en-US" w:bidi="ar-SA"/>
      </w:rPr>
    </w:lvl>
    <w:lvl w:ilvl="3" w:tplc="8BD4BF3A">
      <w:numFmt w:val="bullet"/>
      <w:lvlText w:val="•"/>
      <w:lvlJc w:val="left"/>
      <w:pPr>
        <w:ind w:left="4700" w:hanging="290"/>
      </w:pPr>
      <w:rPr>
        <w:lang w:eastAsia="en-US" w:bidi="ar-SA"/>
      </w:rPr>
    </w:lvl>
    <w:lvl w:ilvl="4" w:tplc="9C6C6FEC">
      <w:numFmt w:val="bullet"/>
      <w:lvlText w:val="•"/>
      <w:lvlJc w:val="left"/>
      <w:pPr>
        <w:ind w:left="5680" w:hanging="290"/>
      </w:pPr>
      <w:rPr>
        <w:lang w:eastAsia="en-US" w:bidi="ar-SA"/>
      </w:rPr>
    </w:lvl>
    <w:lvl w:ilvl="5" w:tplc="3034A79E">
      <w:numFmt w:val="bullet"/>
      <w:lvlText w:val="•"/>
      <w:lvlJc w:val="left"/>
      <w:pPr>
        <w:ind w:left="6660" w:hanging="290"/>
      </w:pPr>
      <w:rPr>
        <w:lang w:eastAsia="en-US" w:bidi="ar-SA"/>
      </w:rPr>
    </w:lvl>
    <w:lvl w:ilvl="6" w:tplc="DFF69C6A">
      <w:numFmt w:val="bullet"/>
      <w:lvlText w:val="•"/>
      <w:lvlJc w:val="left"/>
      <w:pPr>
        <w:ind w:left="7640" w:hanging="290"/>
      </w:pPr>
      <w:rPr>
        <w:lang w:eastAsia="en-US" w:bidi="ar-SA"/>
      </w:rPr>
    </w:lvl>
    <w:lvl w:ilvl="7" w:tplc="09626450">
      <w:numFmt w:val="bullet"/>
      <w:lvlText w:val="•"/>
      <w:lvlJc w:val="left"/>
      <w:pPr>
        <w:ind w:left="8620" w:hanging="290"/>
      </w:pPr>
      <w:rPr>
        <w:lang w:eastAsia="en-US" w:bidi="ar-SA"/>
      </w:rPr>
    </w:lvl>
    <w:lvl w:ilvl="8" w:tplc="F1085EDC">
      <w:numFmt w:val="bullet"/>
      <w:lvlText w:val="•"/>
      <w:lvlJc w:val="left"/>
      <w:pPr>
        <w:ind w:left="9600" w:hanging="290"/>
      </w:pPr>
      <w:rPr>
        <w:lang w:eastAsia="en-US" w:bidi="ar-SA"/>
      </w:rPr>
    </w:lvl>
  </w:abstractNum>
  <w:abstractNum w:abstractNumId="10" w15:restartNumberingAfterBreak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73085D"/>
    <w:multiLevelType w:val="hybridMultilevel"/>
    <w:tmpl w:val="E64A5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70F56"/>
    <w:multiLevelType w:val="hybridMultilevel"/>
    <w:tmpl w:val="FDFC4CE4"/>
    <w:lvl w:ilvl="0" w:tplc="4288C070">
      <w:numFmt w:val="bullet"/>
      <w:lvlText w:val="-"/>
      <w:lvlJc w:val="left"/>
      <w:pPr>
        <w:ind w:left="1507" w:hanging="281"/>
      </w:pPr>
      <w:rPr>
        <w:rFonts w:ascii="Arial" w:eastAsia="Arial" w:hAnsi="Arial" w:cs="Arial" w:hint="default"/>
        <w:b w:val="0"/>
        <w:bCs w:val="0"/>
        <w:i w:val="0"/>
        <w:iCs w:val="0"/>
        <w:color w:val="5B5B5B"/>
        <w:w w:val="104"/>
        <w:sz w:val="21"/>
        <w:szCs w:val="21"/>
        <w:lang w:val="vi" w:eastAsia="en-US" w:bidi="ar-SA"/>
      </w:rPr>
    </w:lvl>
    <w:lvl w:ilvl="1" w:tplc="1826D396">
      <w:numFmt w:val="bullet"/>
      <w:lvlText w:val="•"/>
      <w:lvlJc w:val="left"/>
      <w:pPr>
        <w:ind w:left="2037" w:hanging="281"/>
      </w:pPr>
      <w:rPr>
        <w:rFonts w:hint="default"/>
        <w:lang w:val="vi" w:eastAsia="en-US" w:bidi="ar-SA"/>
      </w:rPr>
    </w:lvl>
    <w:lvl w:ilvl="2" w:tplc="DF0E9D7C">
      <w:numFmt w:val="bullet"/>
      <w:lvlText w:val="•"/>
      <w:lvlJc w:val="left"/>
      <w:pPr>
        <w:ind w:left="2575" w:hanging="281"/>
      </w:pPr>
      <w:rPr>
        <w:rFonts w:hint="default"/>
        <w:lang w:val="vi" w:eastAsia="en-US" w:bidi="ar-SA"/>
      </w:rPr>
    </w:lvl>
    <w:lvl w:ilvl="3" w:tplc="182231E4">
      <w:numFmt w:val="bullet"/>
      <w:lvlText w:val="•"/>
      <w:lvlJc w:val="left"/>
      <w:pPr>
        <w:ind w:left="3113" w:hanging="281"/>
      </w:pPr>
      <w:rPr>
        <w:rFonts w:hint="default"/>
        <w:lang w:val="vi" w:eastAsia="en-US" w:bidi="ar-SA"/>
      </w:rPr>
    </w:lvl>
    <w:lvl w:ilvl="4" w:tplc="5628D646">
      <w:numFmt w:val="bullet"/>
      <w:lvlText w:val="•"/>
      <w:lvlJc w:val="left"/>
      <w:pPr>
        <w:ind w:left="3650" w:hanging="281"/>
      </w:pPr>
      <w:rPr>
        <w:rFonts w:hint="default"/>
        <w:lang w:val="vi" w:eastAsia="en-US" w:bidi="ar-SA"/>
      </w:rPr>
    </w:lvl>
    <w:lvl w:ilvl="5" w:tplc="E26860F6">
      <w:numFmt w:val="bullet"/>
      <w:lvlText w:val="•"/>
      <w:lvlJc w:val="left"/>
      <w:pPr>
        <w:ind w:left="4188" w:hanging="281"/>
      </w:pPr>
      <w:rPr>
        <w:rFonts w:hint="default"/>
        <w:lang w:val="vi" w:eastAsia="en-US" w:bidi="ar-SA"/>
      </w:rPr>
    </w:lvl>
    <w:lvl w:ilvl="6" w:tplc="266A1778">
      <w:numFmt w:val="bullet"/>
      <w:lvlText w:val="•"/>
      <w:lvlJc w:val="left"/>
      <w:pPr>
        <w:ind w:left="4726" w:hanging="281"/>
      </w:pPr>
      <w:rPr>
        <w:rFonts w:hint="default"/>
        <w:lang w:val="vi" w:eastAsia="en-US" w:bidi="ar-SA"/>
      </w:rPr>
    </w:lvl>
    <w:lvl w:ilvl="7" w:tplc="A392B596">
      <w:numFmt w:val="bullet"/>
      <w:lvlText w:val="•"/>
      <w:lvlJc w:val="left"/>
      <w:pPr>
        <w:ind w:left="5264" w:hanging="281"/>
      </w:pPr>
      <w:rPr>
        <w:rFonts w:hint="default"/>
        <w:lang w:val="vi" w:eastAsia="en-US" w:bidi="ar-SA"/>
      </w:rPr>
    </w:lvl>
    <w:lvl w:ilvl="8" w:tplc="D6F65BD2">
      <w:numFmt w:val="bullet"/>
      <w:lvlText w:val="•"/>
      <w:lvlJc w:val="left"/>
      <w:pPr>
        <w:ind w:left="5801" w:hanging="281"/>
      </w:pPr>
      <w:rPr>
        <w:rFonts w:hint="default"/>
        <w:lang w:val="vi" w:eastAsia="en-US" w:bidi="ar-SA"/>
      </w:rPr>
    </w:lvl>
  </w:abstractNum>
  <w:abstractNum w:abstractNumId="13" w15:restartNumberingAfterBreak="0">
    <w:nsid w:val="2E6178DD"/>
    <w:multiLevelType w:val="hybridMultilevel"/>
    <w:tmpl w:val="02C8EF4E"/>
    <w:lvl w:ilvl="0" w:tplc="4AF27EF4">
      <w:numFmt w:val="bullet"/>
      <w:lvlText w:val="•"/>
      <w:lvlJc w:val="left"/>
      <w:pPr>
        <w:ind w:left="1223" w:hanging="285"/>
      </w:pPr>
      <w:rPr>
        <w:rFonts w:ascii="Times New Roman" w:eastAsia="Times New Roman" w:hAnsi="Times New Roman" w:cs="Times New Roman" w:hint="default"/>
        <w:w w:val="102"/>
        <w:lang w:val="vi" w:eastAsia="en-US" w:bidi="ar-SA"/>
      </w:rPr>
    </w:lvl>
    <w:lvl w:ilvl="1" w:tplc="F3164866">
      <w:numFmt w:val="bullet"/>
      <w:lvlText w:val="•"/>
      <w:lvlJc w:val="left"/>
      <w:pPr>
        <w:ind w:left="1467" w:hanging="304"/>
      </w:pPr>
      <w:rPr>
        <w:rFonts w:ascii="Arial" w:eastAsia="Arial" w:hAnsi="Arial" w:cs="Arial" w:hint="default"/>
        <w:w w:val="115"/>
        <w:lang w:val="vi" w:eastAsia="en-US" w:bidi="ar-SA"/>
      </w:rPr>
    </w:lvl>
    <w:lvl w:ilvl="2" w:tplc="E73CAB20">
      <w:start w:val="1"/>
      <w:numFmt w:val="decimal"/>
      <w:lvlText w:val="%3."/>
      <w:lvlJc w:val="left"/>
      <w:pPr>
        <w:ind w:left="2406" w:hanging="726"/>
      </w:pPr>
      <w:rPr>
        <w:rFonts w:hint="default"/>
        <w:spacing w:val="-1"/>
        <w:w w:val="51"/>
        <w:lang w:val="vi" w:eastAsia="en-US" w:bidi="ar-SA"/>
      </w:rPr>
    </w:lvl>
    <w:lvl w:ilvl="3" w:tplc="74B6D694">
      <w:numFmt w:val="bullet"/>
      <w:lvlText w:val="•"/>
      <w:lvlJc w:val="left"/>
      <w:pPr>
        <w:ind w:left="2961" w:hanging="726"/>
      </w:pPr>
      <w:rPr>
        <w:rFonts w:hint="default"/>
        <w:lang w:val="vi" w:eastAsia="en-US" w:bidi="ar-SA"/>
      </w:rPr>
    </w:lvl>
    <w:lvl w:ilvl="4" w:tplc="6A000F8A">
      <w:numFmt w:val="bullet"/>
      <w:lvlText w:val="•"/>
      <w:lvlJc w:val="left"/>
      <w:pPr>
        <w:ind w:left="3523" w:hanging="726"/>
      </w:pPr>
      <w:rPr>
        <w:rFonts w:hint="default"/>
        <w:lang w:val="vi" w:eastAsia="en-US" w:bidi="ar-SA"/>
      </w:rPr>
    </w:lvl>
    <w:lvl w:ilvl="5" w:tplc="6CD239FE">
      <w:numFmt w:val="bullet"/>
      <w:lvlText w:val="•"/>
      <w:lvlJc w:val="left"/>
      <w:pPr>
        <w:ind w:left="4085" w:hanging="726"/>
      </w:pPr>
      <w:rPr>
        <w:rFonts w:hint="default"/>
        <w:lang w:val="vi" w:eastAsia="en-US" w:bidi="ar-SA"/>
      </w:rPr>
    </w:lvl>
    <w:lvl w:ilvl="6" w:tplc="369A3D86">
      <w:numFmt w:val="bullet"/>
      <w:lvlText w:val="•"/>
      <w:lvlJc w:val="left"/>
      <w:pPr>
        <w:ind w:left="4647" w:hanging="726"/>
      </w:pPr>
      <w:rPr>
        <w:rFonts w:hint="default"/>
        <w:lang w:val="vi" w:eastAsia="en-US" w:bidi="ar-SA"/>
      </w:rPr>
    </w:lvl>
    <w:lvl w:ilvl="7" w:tplc="9D8C9E56">
      <w:numFmt w:val="bullet"/>
      <w:lvlText w:val="•"/>
      <w:lvlJc w:val="left"/>
      <w:pPr>
        <w:ind w:left="5209" w:hanging="726"/>
      </w:pPr>
      <w:rPr>
        <w:rFonts w:hint="default"/>
        <w:lang w:val="vi" w:eastAsia="en-US" w:bidi="ar-SA"/>
      </w:rPr>
    </w:lvl>
    <w:lvl w:ilvl="8" w:tplc="F6EC7E9A">
      <w:numFmt w:val="bullet"/>
      <w:lvlText w:val="•"/>
      <w:lvlJc w:val="left"/>
      <w:pPr>
        <w:ind w:left="5771" w:hanging="726"/>
      </w:pPr>
      <w:rPr>
        <w:rFonts w:hint="default"/>
        <w:lang w:val="vi" w:eastAsia="en-US" w:bidi="ar-SA"/>
      </w:rPr>
    </w:lvl>
  </w:abstractNum>
  <w:abstractNum w:abstractNumId="14" w15:restartNumberingAfterBreak="0">
    <w:nsid w:val="38042B34"/>
    <w:multiLevelType w:val="hybridMultilevel"/>
    <w:tmpl w:val="3ADEC940"/>
    <w:lvl w:ilvl="0" w:tplc="331AEBB4">
      <w:numFmt w:val="bullet"/>
      <w:lvlText w:val="-"/>
      <w:lvlJc w:val="left"/>
      <w:pPr>
        <w:ind w:left="1525" w:hanging="281"/>
      </w:pPr>
      <w:rPr>
        <w:rFonts w:ascii="Arial" w:eastAsia="Arial" w:hAnsi="Arial" w:cs="Arial" w:hint="default"/>
        <w:w w:val="104"/>
        <w:lang w:val="vi" w:eastAsia="en-US" w:bidi="ar-SA"/>
      </w:rPr>
    </w:lvl>
    <w:lvl w:ilvl="1" w:tplc="DA86CDE4">
      <w:numFmt w:val="bullet"/>
      <w:lvlText w:val="•"/>
      <w:lvlJc w:val="left"/>
      <w:pPr>
        <w:ind w:left="2057" w:hanging="281"/>
      </w:pPr>
      <w:rPr>
        <w:rFonts w:hint="default"/>
        <w:lang w:val="vi" w:eastAsia="en-US" w:bidi="ar-SA"/>
      </w:rPr>
    </w:lvl>
    <w:lvl w:ilvl="2" w:tplc="1F22CCC0">
      <w:numFmt w:val="bullet"/>
      <w:lvlText w:val="•"/>
      <w:lvlJc w:val="left"/>
      <w:pPr>
        <w:ind w:left="2595" w:hanging="281"/>
      </w:pPr>
      <w:rPr>
        <w:rFonts w:hint="default"/>
        <w:lang w:val="vi" w:eastAsia="en-US" w:bidi="ar-SA"/>
      </w:rPr>
    </w:lvl>
    <w:lvl w:ilvl="3" w:tplc="5DD89F74">
      <w:numFmt w:val="bullet"/>
      <w:lvlText w:val="•"/>
      <w:lvlJc w:val="left"/>
      <w:pPr>
        <w:ind w:left="3132" w:hanging="281"/>
      </w:pPr>
      <w:rPr>
        <w:rFonts w:hint="default"/>
        <w:lang w:val="vi" w:eastAsia="en-US" w:bidi="ar-SA"/>
      </w:rPr>
    </w:lvl>
    <w:lvl w:ilvl="4" w:tplc="B66E25D4">
      <w:numFmt w:val="bullet"/>
      <w:lvlText w:val="•"/>
      <w:lvlJc w:val="left"/>
      <w:pPr>
        <w:ind w:left="3670" w:hanging="281"/>
      </w:pPr>
      <w:rPr>
        <w:rFonts w:hint="default"/>
        <w:lang w:val="vi" w:eastAsia="en-US" w:bidi="ar-SA"/>
      </w:rPr>
    </w:lvl>
    <w:lvl w:ilvl="5" w:tplc="AE903B38">
      <w:numFmt w:val="bullet"/>
      <w:lvlText w:val="•"/>
      <w:lvlJc w:val="left"/>
      <w:pPr>
        <w:ind w:left="4207" w:hanging="281"/>
      </w:pPr>
      <w:rPr>
        <w:rFonts w:hint="default"/>
        <w:lang w:val="vi" w:eastAsia="en-US" w:bidi="ar-SA"/>
      </w:rPr>
    </w:lvl>
    <w:lvl w:ilvl="6" w:tplc="2BF49734">
      <w:numFmt w:val="bullet"/>
      <w:lvlText w:val="•"/>
      <w:lvlJc w:val="left"/>
      <w:pPr>
        <w:ind w:left="4745" w:hanging="281"/>
      </w:pPr>
      <w:rPr>
        <w:rFonts w:hint="default"/>
        <w:lang w:val="vi" w:eastAsia="en-US" w:bidi="ar-SA"/>
      </w:rPr>
    </w:lvl>
    <w:lvl w:ilvl="7" w:tplc="3E1AB510">
      <w:numFmt w:val="bullet"/>
      <w:lvlText w:val="•"/>
      <w:lvlJc w:val="left"/>
      <w:pPr>
        <w:ind w:left="5282" w:hanging="281"/>
      </w:pPr>
      <w:rPr>
        <w:rFonts w:hint="default"/>
        <w:lang w:val="vi" w:eastAsia="en-US" w:bidi="ar-SA"/>
      </w:rPr>
    </w:lvl>
    <w:lvl w:ilvl="8" w:tplc="C65C66B0">
      <w:numFmt w:val="bullet"/>
      <w:lvlText w:val="•"/>
      <w:lvlJc w:val="left"/>
      <w:pPr>
        <w:ind w:left="5820" w:hanging="281"/>
      </w:pPr>
      <w:rPr>
        <w:rFonts w:hint="default"/>
        <w:lang w:val="vi" w:eastAsia="en-US" w:bidi="ar-SA"/>
      </w:rPr>
    </w:lvl>
  </w:abstractNum>
  <w:abstractNum w:abstractNumId="15" w15:restartNumberingAfterBreak="0">
    <w:nsid w:val="3E685E61"/>
    <w:multiLevelType w:val="hybridMultilevel"/>
    <w:tmpl w:val="7EC010CA"/>
    <w:lvl w:ilvl="0" w:tplc="AD423778">
      <w:start w:val="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E0386"/>
    <w:multiLevelType w:val="hybridMultilevel"/>
    <w:tmpl w:val="B8BEF290"/>
    <w:lvl w:ilvl="0" w:tplc="3570887E">
      <w:numFmt w:val="bullet"/>
      <w:lvlText w:val="•"/>
      <w:lvlJc w:val="left"/>
      <w:pPr>
        <w:ind w:left="1222" w:hanging="301"/>
      </w:pPr>
      <w:rPr>
        <w:rFonts w:ascii="Arial" w:eastAsia="Arial" w:hAnsi="Arial" w:cs="Arial" w:hint="default"/>
        <w:b w:val="0"/>
        <w:bCs w:val="0"/>
        <w:i w:val="0"/>
        <w:iCs w:val="0"/>
        <w:color w:val="3A3B3B"/>
        <w:w w:val="107"/>
        <w:sz w:val="21"/>
        <w:szCs w:val="21"/>
        <w:lang w:val="vi" w:eastAsia="en-US" w:bidi="ar-SA"/>
      </w:rPr>
    </w:lvl>
    <w:lvl w:ilvl="1" w:tplc="EC6A5F5E">
      <w:numFmt w:val="bullet"/>
      <w:lvlText w:val="-"/>
      <w:lvlJc w:val="left"/>
      <w:pPr>
        <w:ind w:left="1521" w:hanging="300"/>
      </w:pPr>
      <w:rPr>
        <w:rFonts w:ascii="Arial" w:eastAsia="Arial" w:hAnsi="Arial" w:cs="Arial" w:hint="default"/>
        <w:b w:val="0"/>
        <w:bCs w:val="0"/>
        <w:i w:val="0"/>
        <w:iCs w:val="0"/>
        <w:color w:val="838585"/>
        <w:w w:val="107"/>
        <w:sz w:val="21"/>
        <w:szCs w:val="21"/>
        <w:lang w:val="vi" w:eastAsia="en-US" w:bidi="ar-SA"/>
      </w:rPr>
    </w:lvl>
    <w:lvl w:ilvl="2" w:tplc="FE4EAB26">
      <w:numFmt w:val="bullet"/>
      <w:lvlText w:val="•"/>
      <w:lvlJc w:val="left"/>
      <w:pPr>
        <w:ind w:left="2117" w:hanging="300"/>
      </w:pPr>
      <w:rPr>
        <w:rFonts w:hint="default"/>
        <w:lang w:val="vi" w:eastAsia="en-US" w:bidi="ar-SA"/>
      </w:rPr>
    </w:lvl>
    <w:lvl w:ilvl="3" w:tplc="5ABAE906">
      <w:numFmt w:val="bullet"/>
      <w:lvlText w:val="•"/>
      <w:lvlJc w:val="left"/>
      <w:pPr>
        <w:ind w:left="2714" w:hanging="300"/>
      </w:pPr>
      <w:rPr>
        <w:rFonts w:hint="default"/>
        <w:lang w:val="vi" w:eastAsia="en-US" w:bidi="ar-SA"/>
      </w:rPr>
    </w:lvl>
    <w:lvl w:ilvl="4" w:tplc="1A2EB068">
      <w:numFmt w:val="bullet"/>
      <w:lvlText w:val="•"/>
      <w:lvlJc w:val="left"/>
      <w:pPr>
        <w:ind w:left="3311" w:hanging="300"/>
      </w:pPr>
      <w:rPr>
        <w:rFonts w:hint="default"/>
        <w:lang w:val="vi" w:eastAsia="en-US" w:bidi="ar-SA"/>
      </w:rPr>
    </w:lvl>
    <w:lvl w:ilvl="5" w:tplc="05AA861C">
      <w:numFmt w:val="bullet"/>
      <w:lvlText w:val="•"/>
      <w:lvlJc w:val="left"/>
      <w:pPr>
        <w:ind w:left="3909" w:hanging="300"/>
      </w:pPr>
      <w:rPr>
        <w:rFonts w:hint="default"/>
        <w:lang w:val="vi" w:eastAsia="en-US" w:bidi="ar-SA"/>
      </w:rPr>
    </w:lvl>
    <w:lvl w:ilvl="6" w:tplc="42004412">
      <w:numFmt w:val="bullet"/>
      <w:lvlText w:val="•"/>
      <w:lvlJc w:val="left"/>
      <w:pPr>
        <w:ind w:left="4506" w:hanging="300"/>
      </w:pPr>
      <w:rPr>
        <w:rFonts w:hint="default"/>
        <w:lang w:val="vi" w:eastAsia="en-US" w:bidi="ar-SA"/>
      </w:rPr>
    </w:lvl>
    <w:lvl w:ilvl="7" w:tplc="E806BC58">
      <w:numFmt w:val="bullet"/>
      <w:lvlText w:val="•"/>
      <w:lvlJc w:val="left"/>
      <w:pPr>
        <w:ind w:left="5103" w:hanging="300"/>
      </w:pPr>
      <w:rPr>
        <w:rFonts w:hint="default"/>
        <w:lang w:val="vi" w:eastAsia="en-US" w:bidi="ar-SA"/>
      </w:rPr>
    </w:lvl>
    <w:lvl w:ilvl="8" w:tplc="25601B44">
      <w:numFmt w:val="bullet"/>
      <w:lvlText w:val="•"/>
      <w:lvlJc w:val="left"/>
      <w:pPr>
        <w:ind w:left="5700" w:hanging="300"/>
      </w:pPr>
      <w:rPr>
        <w:rFonts w:hint="default"/>
        <w:lang w:val="vi" w:eastAsia="en-US" w:bidi="ar-SA"/>
      </w:rPr>
    </w:lvl>
  </w:abstractNum>
  <w:abstractNum w:abstractNumId="17" w15:restartNumberingAfterBreak="0">
    <w:nsid w:val="434C0D8B"/>
    <w:multiLevelType w:val="hybridMultilevel"/>
    <w:tmpl w:val="71E023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A0922"/>
    <w:multiLevelType w:val="multilevel"/>
    <w:tmpl w:val="24702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12F31"/>
    <w:multiLevelType w:val="hybridMultilevel"/>
    <w:tmpl w:val="5056551E"/>
    <w:lvl w:ilvl="0" w:tplc="ED020784">
      <w:numFmt w:val="bullet"/>
      <w:lvlText w:val="•"/>
      <w:lvlJc w:val="left"/>
      <w:pPr>
        <w:ind w:left="1204" w:hanging="286"/>
      </w:pPr>
      <w:rPr>
        <w:rFonts w:ascii="Arial" w:eastAsia="Arial" w:hAnsi="Arial" w:cs="Arial" w:hint="default"/>
        <w:w w:val="104"/>
        <w:lang w:val="vi" w:eastAsia="en-US" w:bidi="ar-SA"/>
      </w:rPr>
    </w:lvl>
    <w:lvl w:ilvl="1" w:tplc="CE842EAA">
      <w:numFmt w:val="bullet"/>
      <w:lvlText w:val="•"/>
      <w:lvlJc w:val="left"/>
      <w:pPr>
        <w:ind w:left="1462" w:hanging="301"/>
      </w:pPr>
      <w:rPr>
        <w:rFonts w:ascii="Arial" w:eastAsia="Arial" w:hAnsi="Arial" w:cs="Arial" w:hint="default"/>
        <w:w w:val="118"/>
        <w:lang w:val="vi" w:eastAsia="en-US" w:bidi="ar-SA"/>
      </w:rPr>
    </w:lvl>
    <w:lvl w:ilvl="2" w:tplc="8C3A1244">
      <w:numFmt w:val="bullet"/>
      <w:lvlText w:val="•"/>
      <w:lvlJc w:val="left"/>
      <w:pPr>
        <w:ind w:left="2061" w:hanging="301"/>
      </w:pPr>
      <w:rPr>
        <w:rFonts w:hint="default"/>
        <w:lang w:val="vi" w:eastAsia="en-US" w:bidi="ar-SA"/>
      </w:rPr>
    </w:lvl>
    <w:lvl w:ilvl="3" w:tplc="3B42DC6A">
      <w:numFmt w:val="bullet"/>
      <w:lvlText w:val="•"/>
      <w:lvlJc w:val="left"/>
      <w:pPr>
        <w:ind w:left="2663" w:hanging="301"/>
      </w:pPr>
      <w:rPr>
        <w:rFonts w:hint="default"/>
        <w:lang w:val="vi" w:eastAsia="en-US" w:bidi="ar-SA"/>
      </w:rPr>
    </w:lvl>
    <w:lvl w:ilvl="4" w:tplc="64B62736">
      <w:numFmt w:val="bullet"/>
      <w:lvlText w:val="•"/>
      <w:lvlJc w:val="left"/>
      <w:pPr>
        <w:ind w:left="3265" w:hanging="301"/>
      </w:pPr>
      <w:rPr>
        <w:rFonts w:hint="default"/>
        <w:lang w:val="vi" w:eastAsia="en-US" w:bidi="ar-SA"/>
      </w:rPr>
    </w:lvl>
    <w:lvl w:ilvl="5" w:tplc="87204C78">
      <w:numFmt w:val="bullet"/>
      <w:lvlText w:val="•"/>
      <w:lvlJc w:val="left"/>
      <w:pPr>
        <w:ind w:left="3867" w:hanging="301"/>
      </w:pPr>
      <w:rPr>
        <w:rFonts w:hint="default"/>
        <w:lang w:val="vi" w:eastAsia="en-US" w:bidi="ar-SA"/>
      </w:rPr>
    </w:lvl>
    <w:lvl w:ilvl="6" w:tplc="F94ECD6E">
      <w:numFmt w:val="bullet"/>
      <w:lvlText w:val="•"/>
      <w:lvlJc w:val="left"/>
      <w:pPr>
        <w:ind w:left="4469" w:hanging="301"/>
      </w:pPr>
      <w:rPr>
        <w:rFonts w:hint="default"/>
        <w:lang w:val="vi" w:eastAsia="en-US" w:bidi="ar-SA"/>
      </w:rPr>
    </w:lvl>
    <w:lvl w:ilvl="7" w:tplc="97D09658">
      <w:numFmt w:val="bullet"/>
      <w:lvlText w:val="•"/>
      <w:lvlJc w:val="left"/>
      <w:pPr>
        <w:ind w:left="5071" w:hanging="301"/>
      </w:pPr>
      <w:rPr>
        <w:rFonts w:hint="default"/>
        <w:lang w:val="vi" w:eastAsia="en-US" w:bidi="ar-SA"/>
      </w:rPr>
    </w:lvl>
    <w:lvl w:ilvl="8" w:tplc="433E1C6A">
      <w:numFmt w:val="bullet"/>
      <w:lvlText w:val="•"/>
      <w:lvlJc w:val="left"/>
      <w:pPr>
        <w:ind w:left="5673" w:hanging="301"/>
      </w:pPr>
      <w:rPr>
        <w:rFonts w:hint="default"/>
        <w:lang w:val="vi" w:eastAsia="en-US" w:bidi="ar-SA"/>
      </w:rPr>
    </w:lvl>
  </w:abstractNum>
  <w:abstractNum w:abstractNumId="20" w15:restartNumberingAfterBreak="0">
    <w:nsid w:val="43DD392C"/>
    <w:multiLevelType w:val="multilevel"/>
    <w:tmpl w:val="363C15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428FE"/>
    <w:multiLevelType w:val="multilevel"/>
    <w:tmpl w:val="A2564A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3023CE"/>
    <w:multiLevelType w:val="multilevel"/>
    <w:tmpl w:val="8EBC51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306DB"/>
    <w:multiLevelType w:val="hybridMultilevel"/>
    <w:tmpl w:val="7FFC5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E553B"/>
    <w:multiLevelType w:val="multilevel"/>
    <w:tmpl w:val="224E4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11131D"/>
    <w:multiLevelType w:val="hybridMultilevel"/>
    <w:tmpl w:val="0960E82E"/>
    <w:lvl w:ilvl="0" w:tplc="BA50FE48">
      <w:start w:val="2"/>
      <w:numFmt w:val="decimal"/>
      <w:lvlText w:val="%1."/>
      <w:lvlJc w:val="left"/>
      <w:pPr>
        <w:ind w:left="466" w:hanging="225"/>
      </w:pPr>
      <w:rPr>
        <w:rFonts w:asciiTheme="majorHAnsi" w:eastAsia="Arial" w:hAnsiTheme="majorHAnsi" w:cstheme="majorHAnsi" w:hint="default"/>
        <w:b w:val="0"/>
        <w:bCs w:val="0"/>
        <w:i w:val="0"/>
        <w:iCs w:val="0"/>
        <w:color w:val="3A3A3A"/>
        <w:spacing w:val="-1"/>
        <w:w w:val="109"/>
        <w:sz w:val="24"/>
        <w:szCs w:val="24"/>
        <w:lang w:val="vi" w:eastAsia="en-US" w:bidi="ar-SA"/>
      </w:rPr>
    </w:lvl>
    <w:lvl w:ilvl="1" w:tplc="5D1C814C">
      <w:numFmt w:val="bullet"/>
      <w:lvlText w:val="•"/>
      <w:lvlJc w:val="left"/>
      <w:pPr>
        <w:ind w:left="1463" w:hanging="310"/>
      </w:pPr>
      <w:rPr>
        <w:rFonts w:ascii="Arial" w:eastAsia="Arial" w:hAnsi="Arial" w:cs="Arial" w:hint="default"/>
        <w:w w:val="103"/>
        <w:lang w:val="vi" w:eastAsia="en-US" w:bidi="ar-SA"/>
      </w:rPr>
    </w:lvl>
    <w:lvl w:ilvl="2" w:tplc="D6A40AD8">
      <w:numFmt w:val="bullet"/>
      <w:lvlText w:val="•"/>
      <w:lvlJc w:val="left"/>
      <w:pPr>
        <w:ind w:left="2443" w:hanging="310"/>
      </w:pPr>
      <w:rPr>
        <w:rFonts w:hint="default"/>
        <w:lang w:val="vi" w:eastAsia="en-US" w:bidi="ar-SA"/>
      </w:rPr>
    </w:lvl>
    <w:lvl w:ilvl="3" w:tplc="7CD2EDF2">
      <w:numFmt w:val="bullet"/>
      <w:lvlText w:val="•"/>
      <w:lvlJc w:val="left"/>
      <w:pPr>
        <w:ind w:left="3427" w:hanging="310"/>
      </w:pPr>
      <w:rPr>
        <w:rFonts w:hint="default"/>
        <w:lang w:val="vi" w:eastAsia="en-US" w:bidi="ar-SA"/>
      </w:rPr>
    </w:lvl>
    <w:lvl w:ilvl="4" w:tplc="1D582B22">
      <w:numFmt w:val="bullet"/>
      <w:lvlText w:val="•"/>
      <w:lvlJc w:val="left"/>
      <w:pPr>
        <w:ind w:left="4411" w:hanging="310"/>
      </w:pPr>
      <w:rPr>
        <w:rFonts w:hint="default"/>
        <w:lang w:val="vi" w:eastAsia="en-US" w:bidi="ar-SA"/>
      </w:rPr>
    </w:lvl>
    <w:lvl w:ilvl="5" w:tplc="3D2666AC">
      <w:numFmt w:val="bullet"/>
      <w:lvlText w:val="•"/>
      <w:lvlJc w:val="left"/>
      <w:pPr>
        <w:ind w:left="5395" w:hanging="310"/>
      </w:pPr>
      <w:rPr>
        <w:rFonts w:hint="default"/>
        <w:lang w:val="vi" w:eastAsia="en-US" w:bidi="ar-SA"/>
      </w:rPr>
    </w:lvl>
    <w:lvl w:ilvl="6" w:tplc="65200714">
      <w:numFmt w:val="bullet"/>
      <w:lvlText w:val="•"/>
      <w:lvlJc w:val="left"/>
      <w:pPr>
        <w:ind w:left="6378" w:hanging="310"/>
      </w:pPr>
      <w:rPr>
        <w:rFonts w:hint="default"/>
        <w:lang w:val="vi" w:eastAsia="en-US" w:bidi="ar-SA"/>
      </w:rPr>
    </w:lvl>
    <w:lvl w:ilvl="7" w:tplc="D5E2FFD8">
      <w:numFmt w:val="bullet"/>
      <w:lvlText w:val="•"/>
      <w:lvlJc w:val="left"/>
      <w:pPr>
        <w:ind w:left="7362" w:hanging="310"/>
      </w:pPr>
      <w:rPr>
        <w:rFonts w:hint="default"/>
        <w:lang w:val="vi" w:eastAsia="en-US" w:bidi="ar-SA"/>
      </w:rPr>
    </w:lvl>
    <w:lvl w:ilvl="8" w:tplc="CF4C4E22">
      <w:numFmt w:val="bullet"/>
      <w:lvlText w:val="•"/>
      <w:lvlJc w:val="left"/>
      <w:pPr>
        <w:ind w:left="8346" w:hanging="310"/>
      </w:pPr>
      <w:rPr>
        <w:rFonts w:hint="default"/>
        <w:lang w:val="vi" w:eastAsia="en-US" w:bidi="ar-SA"/>
      </w:rPr>
    </w:lvl>
  </w:abstractNum>
  <w:abstractNum w:abstractNumId="26" w15:restartNumberingAfterBreak="0">
    <w:nsid w:val="606E1856"/>
    <w:multiLevelType w:val="multilevel"/>
    <w:tmpl w:val="A89CD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7795970"/>
    <w:multiLevelType w:val="hybridMultilevel"/>
    <w:tmpl w:val="B7A60CB6"/>
    <w:lvl w:ilvl="0" w:tplc="C2466E9C">
      <w:start w:val="5"/>
      <w:numFmt w:val="bullet"/>
      <w:lvlText w:val=""/>
      <w:lvlJc w:val="left"/>
      <w:pPr>
        <w:ind w:left="530" w:hanging="360"/>
      </w:pPr>
      <w:rPr>
        <w:rFonts w:ascii="Symbol" w:eastAsia="Arial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8" w15:restartNumberingAfterBreak="0">
    <w:nsid w:val="697C0A68"/>
    <w:multiLevelType w:val="multilevel"/>
    <w:tmpl w:val="ACB4E89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6B074636"/>
    <w:multiLevelType w:val="hybridMultilevel"/>
    <w:tmpl w:val="907436C4"/>
    <w:lvl w:ilvl="0" w:tplc="7B8E7078">
      <w:numFmt w:val="bullet"/>
      <w:lvlText w:val="•"/>
      <w:lvlJc w:val="left"/>
      <w:pPr>
        <w:ind w:left="525" w:hanging="338"/>
      </w:pPr>
      <w:rPr>
        <w:rFonts w:ascii="Arial" w:eastAsia="Arial" w:hAnsi="Arial" w:cs="Arial" w:hint="default"/>
        <w:b w:val="0"/>
        <w:bCs w:val="0"/>
        <w:i w:val="0"/>
        <w:iCs w:val="0"/>
        <w:color w:val="242424"/>
        <w:w w:val="268"/>
        <w:sz w:val="20"/>
        <w:szCs w:val="20"/>
        <w:lang w:val="vi" w:eastAsia="en-US" w:bidi="ar-SA"/>
      </w:rPr>
    </w:lvl>
    <w:lvl w:ilvl="1" w:tplc="34CE297C">
      <w:numFmt w:val="bullet"/>
      <w:lvlText w:val="•"/>
      <w:lvlJc w:val="left"/>
      <w:pPr>
        <w:ind w:left="1499" w:hanging="338"/>
      </w:pPr>
      <w:rPr>
        <w:rFonts w:hint="default"/>
        <w:lang w:val="vi" w:eastAsia="en-US" w:bidi="ar-SA"/>
      </w:rPr>
    </w:lvl>
    <w:lvl w:ilvl="2" w:tplc="07082996">
      <w:numFmt w:val="bullet"/>
      <w:lvlText w:val="•"/>
      <w:lvlJc w:val="left"/>
      <w:pPr>
        <w:ind w:left="2478" w:hanging="338"/>
      </w:pPr>
      <w:rPr>
        <w:rFonts w:hint="default"/>
        <w:lang w:val="vi" w:eastAsia="en-US" w:bidi="ar-SA"/>
      </w:rPr>
    </w:lvl>
    <w:lvl w:ilvl="3" w:tplc="EB06C366">
      <w:numFmt w:val="bullet"/>
      <w:lvlText w:val="•"/>
      <w:lvlJc w:val="left"/>
      <w:pPr>
        <w:ind w:left="3458" w:hanging="338"/>
      </w:pPr>
      <w:rPr>
        <w:rFonts w:hint="default"/>
        <w:lang w:val="vi" w:eastAsia="en-US" w:bidi="ar-SA"/>
      </w:rPr>
    </w:lvl>
    <w:lvl w:ilvl="4" w:tplc="C7D25AAC">
      <w:numFmt w:val="bullet"/>
      <w:lvlText w:val="•"/>
      <w:lvlJc w:val="left"/>
      <w:pPr>
        <w:ind w:left="4437" w:hanging="338"/>
      </w:pPr>
      <w:rPr>
        <w:rFonts w:hint="default"/>
        <w:lang w:val="vi" w:eastAsia="en-US" w:bidi="ar-SA"/>
      </w:rPr>
    </w:lvl>
    <w:lvl w:ilvl="5" w:tplc="F50C7B10">
      <w:numFmt w:val="bullet"/>
      <w:lvlText w:val="•"/>
      <w:lvlJc w:val="left"/>
      <w:pPr>
        <w:ind w:left="5416" w:hanging="338"/>
      </w:pPr>
      <w:rPr>
        <w:rFonts w:hint="default"/>
        <w:lang w:val="vi" w:eastAsia="en-US" w:bidi="ar-SA"/>
      </w:rPr>
    </w:lvl>
    <w:lvl w:ilvl="6" w:tplc="91889BBA">
      <w:numFmt w:val="bullet"/>
      <w:lvlText w:val="•"/>
      <w:lvlJc w:val="left"/>
      <w:pPr>
        <w:ind w:left="6396" w:hanging="338"/>
      </w:pPr>
      <w:rPr>
        <w:rFonts w:hint="default"/>
        <w:lang w:val="vi" w:eastAsia="en-US" w:bidi="ar-SA"/>
      </w:rPr>
    </w:lvl>
    <w:lvl w:ilvl="7" w:tplc="A81CCD06">
      <w:numFmt w:val="bullet"/>
      <w:lvlText w:val="•"/>
      <w:lvlJc w:val="left"/>
      <w:pPr>
        <w:ind w:left="7375" w:hanging="338"/>
      </w:pPr>
      <w:rPr>
        <w:rFonts w:hint="default"/>
        <w:lang w:val="vi" w:eastAsia="en-US" w:bidi="ar-SA"/>
      </w:rPr>
    </w:lvl>
    <w:lvl w:ilvl="8" w:tplc="E0D29656">
      <w:numFmt w:val="bullet"/>
      <w:lvlText w:val="•"/>
      <w:lvlJc w:val="left"/>
      <w:pPr>
        <w:ind w:left="8355" w:hanging="338"/>
      </w:pPr>
      <w:rPr>
        <w:rFonts w:hint="default"/>
        <w:lang w:val="vi" w:eastAsia="en-US" w:bidi="ar-SA"/>
      </w:rPr>
    </w:lvl>
  </w:abstractNum>
  <w:abstractNum w:abstractNumId="30" w15:restartNumberingAfterBreak="0">
    <w:nsid w:val="6E6B5877"/>
    <w:multiLevelType w:val="hybridMultilevel"/>
    <w:tmpl w:val="490CDD26"/>
    <w:lvl w:ilvl="0" w:tplc="9B300D40">
      <w:numFmt w:val="bullet"/>
      <w:lvlText w:val="•"/>
      <w:lvlJc w:val="left"/>
      <w:pPr>
        <w:ind w:left="1470" w:hanging="310"/>
      </w:pPr>
      <w:rPr>
        <w:rFonts w:ascii="Arial" w:eastAsia="Arial" w:hAnsi="Arial" w:cs="Arial" w:hint="default"/>
        <w:w w:val="107"/>
        <w:lang w:val="vi" w:eastAsia="en-US" w:bidi="ar-SA"/>
      </w:rPr>
    </w:lvl>
    <w:lvl w:ilvl="1" w:tplc="D0EED920">
      <w:numFmt w:val="bullet"/>
      <w:lvlText w:val="•"/>
      <w:lvlJc w:val="left"/>
      <w:pPr>
        <w:ind w:left="2488" w:hanging="310"/>
      </w:pPr>
      <w:rPr>
        <w:rFonts w:hint="default"/>
        <w:lang w:val="vi" w:eastAsia="en-US" w:bidi="ar-SA"/>
      </w:rPr>
    </w:lvl>
    <w:lvl w:ilvl="2" w:tplc="5F9C5816">
      <w:numFmt w:val="bullet"/>
      <w:lvlText w:val="•"/>
      <w:lvlJc w:val="left"/>
      <w:pPr>
        <w:ind w:left="3496" w:hanging="310"/>
      </w:pPr>
      <w:rPr>
        <w:rFonts w:hint="default"/>
        <w:lang w:val="vi" w:eastAsia="en-US" w:bidi="ar-SA"/>
      </w:rPr>
    </w:lvl>
    <w:lvl w:ilvl="3" w:tplc="ADB22830">
      <w:numFmt w:val="bullet"/>
      <w:lvlText w:val="•"/>
      <w:lvlJc w:val="left"/>
      <w:pPr>
        <w:ind w:left="4504" w:hanging="310"/>
      </w:pPr>
      <w:rPr>
        <w:rFonts w:hint="default"/>
        <w:lang w:val="vi" w:eastAsia="en-US" w:bidi="ar-SA"/>
      </w:rPr>
    </w:lvl>
    <w:lvl w:ilvl="4" w:tplc="43E87F8E">
      <w:numFmt w:val="bullet"/>
      <w:lvlText w:val="•"/>
      <w:lvlJc w:val="left"/>
      <w:pPr>
        <w:ind w:left="5512" w:hanging="310"/>
      </w:pPr>
      <w:rPr>
        <w:rFonts w:hint="default"/>
        <w:lang w:val="vi" w:eastAsia="en-US" w:bidi="ar-SA"/>
      </w:rPr>
    </w:lvl>
    <w:lvl w:ilvl="5" w:tplc="0E10D9CE">
      <w:numFmt w:val="bullet"/>
      <w:lvlText w:val="•"/>
      <w:lvlJc w:val="left"/>
      <w:pPr>
        <w:ind w:left="6520" w:hanging="310"/>
      </w:pPr>
      <w:rPr>
        <w:rFonts w:hint="default"/>
        <w:lang w:val="vi" w:eastAsia="en-US" w:bidi="ar-SA"/>
      </w:rPr>
    </w:lvl>
    <w:lvl w:ilvl="6" w:tplc="55CCF642">
      <w:numFmt w:val="bullet"/>
      <w:lvlText w:val="•"/>
      <w:lvlJc w:val="left"/>
      <w:pPr>
        <w:ind w:left="7528" w:hanging="310"/>
      </w:pPr>
      <w:rPr>
        <w:rFonts w:hint="default"/>
        <w:lang w:val="vi" w:eastAsia="en-US" w:bidi="ar-SA"/>
      </w:rPr>
    </w:lvl>
    <w:lvl w:ilvl="7" w:tplc="D15086EE">
      <w:numFmt w:val="bullet"/>
      <w:lvlText w:val="•"/>
      <w:lvlJc w:val="left"/>
      <w:pPr>
        <w:ind w:left="8536" w:hanging="310"/>
      </w:pPr>
      <w:rPr>
        <w:rFonts w:hint="default"/>
        <w:lang w:val="vi" w:eastAsia="en-US" w:bidi="ar-SA"/>
      </w:rPr>
    </w:lvl>
    <w:lvl w:ilvl="8" w:tplc="E392D7A4">
      <w:numFmt w:val="bullet"/>
      <w:lvlText w:val="•"/>
      <w:lvlJc w:val="left"/>
      <w:pPr>
        <w:ind w:left="9544" w:hanging="310"/>
      </w:pPr>
      <w:rPr>
        <w:rFonts w:hint="default"/>
        <w:lang w:val="vi" w:eastAsia="en-US" w:bidi="ar-SA"/>
      </w:rPr>
    </w:lvl>
  </w:abstractNum>
  <w:abstractNum w:abstractNumId="31" w15:restartNumberingAfterBreak="0">
    <w:nsid w:val="766D7232"/>
    <w:multiLevelType w:val="hybridMultilevel"/>
    <w:tmpl w:val="549C44BE"/>
    <w:lvl w:ilvl="0" w:tplc="8092EFA2">
      <w:numFmt w:val="bullet"/>
      <w:lvlText w:val="-"/>
      <w:lvlJc w:val="left"/>
      <w:pPr>
        <w:ind w:left="456" w:hanging="238"/>
      </w:pPr>
      <w:rPr>
        <w:rFonts w:hint="default"/>
        <w:w w:val="85"/>
        <w:lang w:val="en-US" w:eastAsia="en-US" w:bidi="ar-SA"/>
      </w:rPr>
    </w:lvl>
    <w:lvl w:ilvl="1" w:tplc="AD9A7BD2">
      <w:numFmt w:val="bullet"/>
      <w:lvlText w:val="•"/>
      <w:lvlJc w:val="left"/>
      <w:pPr>
        <w:ind w:left="698" w:hanging="244"/>
      </w:pPr>
      <w:rPr>
        <w:rFonts w:hint="default"/>
        <w:w w:val="94"/>
        <w:lang w:val="en-US" w:eastAsia="en-US" w:bidi="ar-SA"/>
      </w:rPr>
    </w:lvl>
    <w:lvl w:ilvl="2" w:tplc="95D0EAE6">
      <w:numFmt w:val="bullet"/>
      <w:lvlText w:val="•"/>
      <w:lvlJc w:val="left"/>
      <w:pPr>
        <w:ind w:left="700" w:hanging="244"/>
      </w:pPr>
      <w:rPr>
        <w:rFonts w:hint="default"/>
        <w:lang w:val="en-US" w:eastAsia="en-US" w:bidi="ar-SA"/>
      </w:rPr>
    </w:lvl>
    <w:lvl w:ilvl="3" w:tplc="0FEC2AB8">
      <w:numFmt w:val="bullet"/>
      <w:lvlText w:val="•"/>
      <w:lvlJc w:val="left"/>
      <w:pPr>
        <w:ind w:left="1867" w:hanging="244"/>
      </w:pPr>
      <w:rPr>
        <w:rFonts w:hint="default"/>
        <w:lang w:val="en-US" w:eastAsia="en-US" w:bidi="ar-SA"/>
      </w:rPr>
    </w:lvl>
    <w:lvl w:ilvl="4" w:tplc="551438CA">
      <w:numFmt w:val="bullet"/>
      <w:lvlText w:val="•"/>
      <w:lvlJc w:val="left"/>
      <w:pPr>
        <w:ind w:left="3034" w:hanging="244"/>
      </w:pPr>
      <w:rPr>
        <w:rFonts w:hint="default"/>
        <w:lang w:val="en-US" w:eastAsia="en-US" w:bidi="ar-SA"/>
      </w:rPr>
    </w:lvl>
    <w:lvl w:ilvl="5" w:tplc="F95E4970">
      <w:numFmt w:val="bullet"/>
      <w:lvlText w:val="•"/>
      <w:lvlJc w:val="left"/>
      <w:pPr>
        <w:ind w:left="4202" w:hanging="244"/>
      </w:pPr>
      <w:rPr>
        <w:rFonts w:hint="default"/>
        <w:lang w:val="en-US" w:eastAsia="en-US" w:bidi="ar-SA"/>
      </w:rPr>
    </w:lvl>
    <w:lvl w:ilvl="6" w:tplc="AFBC6E28">
      <w:numFmt w:val="bullet"/>
      <w:lvlText w:val="•"/>
      <w:lvlJc w:val="left"/>
      <w:pPr>
        <w:ind w:left="5369" w:hanging="244"/>
      </w:pPr>
      <w:rPr>
        <w:rFonts w:hint="default"/>
        <w:lang w:val="en-US" w:eastAsia="en-US" w:bidi="ar-SA"/>
      </w:rPr>
    </w:lvl>
    <w:lvl w:ilvl="7" w:tplc="84961806">
      <w:numFmt w:val="bullet"/>
      <w:lvlText w:val="•"/>
      <w:lvlJc w:val="left"/>
      <w:pPr>
        <w:ind w:left="6537" w:hanging="244"/>
      </w:pPr>
      <w:rPr>
        <w:rFonts w:hint="default"/>
        <w:lang w:val="en-US" w:eastAsia="en-US" w:bidi="ar-SA"/>
      </w:rPr>
    </w:lvl>
    <w:lvl w:ilvl="8" w:tplc="069E2692">
      <w:numFmt w:val="bullet"/>
      <w:lvlText w:val="•"/>
      <w:lvlJc w:val="left"/>
      <w:pPr>
        <w:ind w:left="7704" w:hanging="244"/>
      </w:pPr>
      <w:rPr>
        <w:rFonts w:hint="default"/>
        <w:lang w:val="en-US" w:eastAsia="en-US" w:bidi="ar-SA"/>
      </w:rPr>
    </w:lvl>
  </w:abstractNum>
  <w:abstractNum w:abstractNumId="32" w15:restartNumberingAfterBreak="0">
    <w:nsid w:val="77E96859"/>
    <w:multiLevelType w:val="multilevel"/>
    <w:tmpl w:val="D72678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4C2DD4"/>
    <w:multiLevelType w:val="hybridMultilevel"/>
    <w:tmpl w:val="B776C966"/>
    <w:lvl w:ilvl="0" w:tplc="E4B6B0CC">
      <w:numFmt w:val="bullet"/>
      <w:lvlText w:val="•"/>
      <w:lvlJc w:val="left"/>
      <w:pPr>
        <w:ind w:left="1458" w:hanging="296"/>
      </w:pPr>
      <w:rPr>
        <w:rFonts w:ascii="Arial" w:eastAsia="Arial" w:hAnsi="Arial" w:cs="Arial" w:hint="default"/>
        <w:w w:val="108"/>
        <w:lang w:val="vi" w:eastAsia="en-US" w:bidi="ar-SA"/>
      </w:rPr>
    </w:lvl>
    <w:lvl w:ilvl="1" w:tplc="0DAE4088">
      <w:numFmt w:val="bullet"/>
      <w:lvlText w:val="•"/>
      <w:lvlJc w:val="left"/>
      <w:pPr>
        <w:ind w:left="2470" w:hanging="296"/>
      </w:pPr>
      <w:rPr>
        <w:rFonts w:hint="default"/>
        <w:lang w:val="vi" w:eastAsia="en-US" w:bidi="ar-SA"/>
      </w:rPr>
    </w:lvl>
    <w:lvl w:ilvl="2" w:tplc="16C045AE">
      <w:numFmt w:val="bullet"/>
      <w:lvlText w:val="•"/>
      <w:lvlJc w:val="left"/>
      <w:pPr>
        <w:ind w:left="3480" w:hanging="296"/>
      </w:pPr>
      <w:rPr>
        <w:rFonts w:hint="default"/>
        <w:lang w:val="vi" w:eastAsia="en-US" w:bidi="ar-SA"/>
      </w:rPr>
    </w:lvl>
    <w:lvl w:ilvl="3" w:tplc="91EC9EE8">
      <w:numFmt w:val="bullet"/>
      <w:lvlText w:val="•"/>
      <w:lvlJc w:val="left"/>
      <w:pPr>
        <w:ind w:left="4490" w:hanging="296"/>
      </w:pPr>
      <w:rPr>
        <w:rFonts w:hint="default"/>
        <w:lang w:val="vi" w:eastAsia="en-US" w:bidi="ar-SA"/>
      </w:rPr>
    </w:lvl>
    <w:lvl w:ilvl="4" w:tplc="C8DC56BE">
      <w:numFmt w:val="bullet"/>
      <w:lvlText w:val="•"/>
      <w:lvlJc w:val="left"/>
      <w:pPr>
        <w:ind w:left="5500" w:hanging="296"/>
      </w:pPr>
      <w:rPr>
        <w:rFonts w:hint="default"/>
        <w:lang w:val="vi" w:eastAsia="en-US" w:bidi="ar-SA"/>
      </w:rPr>
    </w:lvl>
    <w:lvl w:ilvl="5" w:tplc="4BA0B170">
      <w:numFmt w:val="bullet"/>
      <w:lvlText w:val="•"/>
      <w:lvlJc w:val="left"/>
      <w:pPr>
        <w:ind w:left="6510" w:hanging="296"/>
      </w:pPr>
      <w:rPr>
        <w:rFonts w:hint="default"/>
        <w:lang w:val="vi" w:eastAsia="en-US" w:bidi="ar-SA"/>
      </w:rPr>
    </w:lvl>
    <w:lvl w:ilvl="6" w:tplc="BDA2686E">
      <w:numFmt w:val="bullet"/>
      <w:lvlText w:val="•"/>
      <w:lvlJc w:val="left"/>
      <w:pPr>
        <w:ind w:left="7520" w:hanging="296"/>
      </w:pPr>
      <w:rPr>
        <w:rFonts w:hint="default"/>
        <w:lang w:val="vi" w:eastAsia="en-US" w:bidi="ar-SA"/>
      </w:rPr>
    </w:lvl>
    <w:lvl w:ilvl="7" w:tplc="ACF843A4">
      <w:numFmt w:val="bullet"/>
      <w:lvlText w:val="•"/>
      <w:lvlJc w:val="left"/>
      <w:pPr>
        <w:ind w:left="8530" w:hanging="296"/>
      </w:pPr>
      <w:rPr>
        <w:rFonts w:hint="default"/>
        <w:lang w:val="vi" w:eastAsia="en-US" w:bidi="ar-SA"/>
      </w:rPr>
    </w:lvl>
    <w:lvl w:ilvl="8" w:tplc="7CC28F12">
      <w:numFmt w:val="bullet"/>
      <w:lvlText w:val="•"/>
      <w:lvlJc w:val="left"/>
      <w:pPr>
        <w:ind w:left="9540" w:hanging="296"/>
      </w:pPr>
      <w:rPr>
        <w:rFonts w:hint="default"/>
        <w:lang w:val="vi" w:eastAsia="en-US" w:bidi="ar-SA"/>
      </w:rPr>
    </w:lvl>
  </w:abstractNum>
  <w:num w:numId="1">
    <w:abstractNumId w:val="12"/>
  </w:num>
  <w:num w:numId="2">
    <w:abstractNumId w:val="19"/>
  </w:num>
  <w:num w:numId="3">
    <w:abstractNumId w:val="30"/>
  </w:num>
  <w:num w:numId="4">
    <w:abstractNumId w:val="2"/>
  </w:num>
  <w:num w:numId="5">
    <w:abstractNumId w:val="25"/>
  </w:num>
  <w:num w:numId="6">
    <w:abstractNumId w:val="29"/>
  </w:num>
  <w:num w:numId="7">
    <w:abstractNumId w:val="33"/>
  </w:num>
  <w:num w:numId="8">
    <w:abstractNumId w:val="14"/>
  </w:num>
  <w:num w:numId="9">
    <w:abstractNumId w:val="13"/>
  </w:num>
  <w:num w:numId="10">
    <w:abstractNumId w:val="16"/>
  </w:num>
  <w:num w:numId="11">
    <w:abstractNumId w:val="1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9"/>
  </w:num>
  <w:num w:numId="13">
    <w:abstractNumId w:val="10"/>
  </w:num>
  <w:num w:numId="14">
    <w:abstractNumId w:val="7"/>
  </w:num>
  <w:num w:numId="15">
    <w:abstractNumId w:val="20"/>
  </w:num>
  <w:num w:numId="16">
    <w:abstractNumId w:val="31"/>
  </w:num>
  <w:num w:numId="17">
    <w:abstractNumId w:val="23"/>
  </w:num>
  <w:num w:numId="18">
    <w:abstractNumId w:val="1"/>
  </w:num>
  <w:num w:numId="19">
    <w:abstractNumId w:val="21"/>
  </w:num>
  <w:num w:numId="20">
    <w:abstractNumId w:val="8"/>
  </w:num>
  <w:num w:numId="21">
    <w:abstractNumId w:val="3"/>
  </w:num>
  <w:num w:numId="22">
    <w:abstractNumId w:val="24"/>
  </w:num>
  <w:num w:numId="23">
    <w:abstractNumId w:val="18"/>
  </w:num>
  <w:num w:numId="24">
    <w:abstractNumId w:val="0"/>
  </w:num>
  <w:num w:numId="25">
    <w:abstractNumId w:val="32"/>
  </w:num>
  <w:num w:numId="26">
    <w:abstractNumId w:val="22"/>
  </w:num>
  <w:num w:numId="27">
    <w:abstractNumId w:val="6"/>
  </w:num>
  <w:num w:numId="28">
    <w:abstractNumId w:val="17"/>
  </w:num>
  <w:num w:numId="29">
    <w:abstractNumId w:val="27"/>
  </w:num>
  <w:num w:numId="30">
    <w:abstractNumId w:val="15"/>
  </w:num>
  <w:num w:numId="31">
    <w:abstractNumId w:val="26"/>
  </w:num>
  <w:num w:numId="32">
    <w:abstractNumId w:val="11"/>
  </w:num>
  <w:num w:numId="33">
    <w:abstractNumId w:val="5"/>
  </w:num>
  <w:num w:numId="34">
    <w:abstractNumId w:val="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3A"/>
    <w:rsid w:val="00000F56"/>
    <w:rsid w:val="00004F25"/>
    <w:rsid w:val="0001206B"/>
    <w:rsid w:val="00013E4E"/>
    <w:rsid w:val="000240E0"/>
    <w:rsid w:val="00024D12"/>
    <w:rsid w:val="00032A32"/>
    <w:rsid w:val="00041653"/>
    <w:rsid w:val="00051E19"/>
    <w:rsid w:val="00053163"/>
    <w:rsid w:val="000562EE"/>
    <w:rsid w:val="00061AE4"/>
    <w:rsid w:val="00071876"/>
    <w:rsid w:val="00082C81"/>
    <w:rsid w:val="00092D9F"/>
    <w:rsid w:val="0009456B"/>
    <w:rsid w:val="000A212F"/>
    <w:rsid w:val="000A40B5"/>
    <w:rsid w:val="000A539D"/>
    <w:rsid w:val="000B21DB"/>
    <w:rsid w:val="000C47CA"/>
    <w:rsid w:val="000C74D0"/>
    <w:rsid w:val="000D10C2"/>
    <w:rsid w:val="000D32B6"/>
    <w:rsid w:val="000D775E"/>
    <w:rsid w:val="001027C7"/>
    <w:rsid w:val="00105919"/>
    <w:rsid w:val="00120403"/>
    <w:rsid w:val="00130C86"/>
    <w:rsid w:val="00141946"/>
    <w:rsid w:val="00146E44"/>
    <w:rsid w:val="0015133B"/>
    <w:rsid w:val="00153A7B"/>
    <w:rsid w:val="0015424C"/>
    <w:rsid w:val="0015425C"/>
    <w:rsid w:val="001621A2"/>
    <w:rsid w:val="001738F1"/>
    <w:rsid w:val="0017662A"/>
    <w:rsid w:val="00191761"/>
    <w:rsid w:val="00195C7A"/>
    <w:rsid w:val="001A305D"/>
    <w:rsid w:val="001A7B48"/>
    <w:rsid w:val="001B4114"/>
    <w:rsid w:val="001C581D"/>
    <w:rsid w:val="001E74EF"/>
    <w:rsid w:val="002030E2"/>
    <w:rsid w:val="00203107"/>
    <w:rsid w:val="0020717E"/>
    <w:rsid w:val="00233B29"/>
    <w:rsid w:val="0024353C"/>
    <w:rsid w:val="00255F6D"/>
    <w:rsid w:val="00257592"/>
    <w:rsid w:val="00260DFF"/>
    <w:rsid w:val="00262C9A"/>
    <w:rsid w:val="002668AE"/>
    <w:rsid w:val="0027503B"/>
    <w:rsid w:val="00276A85"/>
    <w:rsid w:val="00280002"/>
    <w:rsid w:val="00282303"/>
    <w:rsid w:val="00286545"/>
    <w:rsid w:val="00296E22"/>
    <w:rsid w:val="002B5BCE"/>
    <w:rsid w:val="002C6B69"/>
    <w:rsid w:val="002C7610"/>
    <w:rsid w:val="002D4A17"/>
    <w:rsid w:val="002E70EB"/>
    <w:rsid w:val="002F65FA"/>
    <w:rsid w:val="0030181E"/>
    <w:rsid w:val="0030309B"/>
    <w:rsid w:val="003052A6"/>
    <w:rsid w:val="00311FE3"/>
    <w:rsid w:val="00313DC0"/>
    <w:rsid w:val="00315107"/>
    <w:rsid w:val="003178A2"/>
    <w:rsid w:val="00320A5D"/>
    <w:rsid w:val="00324EDD"/>
    <w:rsid w:val="003313F9"/>
    <w:rsid w:val="00335095"/>
    <w:rsid w:val="00354EB3"/>
    <w:rsid w:val="0036447B"/>
    <w:rsid w:val="00372098"/>
    <w:rsid w:val="00380A0E"/>
    <w:rsid w:val="003860AA"/>
    <w:rsid w:val="003959D1"/>
    <w:rsid w:val="0039759D"/>
    <w:rsid w:val="003A575B"/>
    <w:rsid w:val="003A7710"/>
    <w:rsid w:val="003B5C82"/>
    <w:rsid w:val="003B6394"/>
    <w:rsid w:val="003C2257"/>
    <w:rsid w:val="003C250A"/>
    <w:rsid w:val="003C444D"/>
    <w:rsid w:val="003E0FC7"/>
    <w:rsid w:val="003E3F82"/>
    <w:rsid w:val="003F1A19"/>
    <w:rsid w:val="003F68FC"/>
    <w:rsid w:val="003F7E88"/>
    <w:rsid w:val="00402881"/>
    <w:rsid w:val="00403658"/>
    <w:rsid w:val="00407EF8"/>
    <w:rsid w:val="00412E83"/>
    <w:rsid w:val="00415201"/>
    <w:rsid w:val="0042159E"/>
    <w:rsid w:val="0042485F"/>
    <w:rsid w:val="00426F8E"/>
    <w:rsid w:val="00434256"/>
    <w:rsid w:val="00435B05"/>
    <w:rsid w:val="004467F6"/>
    <w:rsid w:val="00447959"/>
    <w:rsid w:val="004570D3"/>
    <w:rsid w:val="004650B5"/>
    <w:rsid w:val="00466CB2"/>
    <w:rsid w:val="00466E23"/>
    <w:rsid w:val="004870BD"/>
    <w:rsid w:val="00490A7F"/>
    <w:rsid w:val="00497733"/>
    <w:rsid w:val="004A24AC"/>
    <w:rsid w:val="004B4FDF"/>
    <w:rsid w:val="004B68A3"/>
    <w:rsid w:val="004C01E1"/>
    <w:rsid w:val="004C20A8"/>
    <w:rsid w:val="004D512C"/>
    <w:rsid w:val="004E3E4C"/>
    <w:rsid w:val="004E7DAC"/>
    <w:rsid w:val="004F3A2E"/>
    <w:rsid w:val="004F55E1"/>
    <w:rsid w:val="004F7437"/>
    <w:rsid w:val="004F7C2D"/>
    <w:rsid w:val="00500F71"/>
    <w:rsid w:val="0050347C"/>
    <w:rsid w:val="005044C0"/>
    <w:rsid w:val="00505CFF"/>
    <w:rsid w:val="005106D1"/>
    <w:rsid w:val="00511A47"/>
    <w:rsid w:val="0051235E"/>
    <w:rsid w:val="0051367A"/>
    <w:rsid w:val="00513CCA"/>
    <w:rsid w:val="00516CDD"/>
    <w:rsid w:val="00526027"/>
    <w:rsid w:val="00532490"/>
    <w:rsid w:val="00552611"/>
    <w:rsid w:val="00555119"/>
    <w:rsid w:val="005561E1"/>
    <w:rsid w:val="00567E84"/>
    <w:rsid w:val="005719FE"/>
    <w:rsid w:val="00573EA2"/>
    <w:rsid w:val="0057477F"/>
    <w:rsid w:val="00575921"/>
    <w:rsid w:val="00577765"/>
    <w:rsid w:val="00581BE6"/>
    <w:rsid w:val="00587BF9"/>
    <w:rsid w:val="00591323"/>
    <w:rsid w:val="00594EB8"/>
    <w:rsid w:val="00597E01"/>
    <w:rsid w:val="005B0119"/>
    <w:rsid w:val="005B2D44"/>
    <w:rsid w:val="005D4E12"/>
    <w:rsid w:val="005E240C"/>
    <w:rsid w:val="005E3521"/>
    <w:rsid w:val="005E3C69"/>
    <w:rsid w:val="005E5092"/>
    <w:rsid w:val="006016FE"/>
    <w:rsid w:val="00601A23"/>
    <w:rsid w:val="00602269"/>
    <w:rsid w:val="00604FC5"/>
    <w:rsid w:val="006068F6"/>
    <w:rsid w:val="00610364"/>
    <w:rsid w:val="006128A7"/>
    <w:rsid w:val="0063474A"/>
    <w:rsid w:val="00641AEA"/>
    <w:rsid w:val="0065478A"/>
    <w:rsid w:val="006601EB"/>
    <w:rsid w:val="00660562"/>
    <w:rsid w:val="00663AEB"/>
    <w:rsid w:val="00666F9D"/>
    <w:rsid w:val="00677682"/>
    <w:rsid w:val="00680400"/>
    <w:rsid w:val="00683B25"/>
    <w:rsid w:val="006970DD"/>
    <w:rsid w:val="006B647F"/>
    <w:rsid w:val="006D0887"/>
    <w:rsid w:val="006D7A31"/>
    <w:rsid w:val="006E4BFB"/>
    <w:rsid w:val="006F785A"/>
    <w:rsid w:val="006F78C5"/>
    <w:rsid w:val="00701C2B"/>
    <w:rsid w:val="00701D73"/>
    <w:rsid w:val="00706D0D"/>
    <w:rsid w:val="0071489E"/>
    <w:rsid w:val="00726892"/>
    <w:rsid w:val="007458F1"/>
    <w:rsid w:val="00750B4C"/>
    <w:rsid w:val="007612E8"/>
    <w:rsid w:val="00791541"/>
    <w:rsid w:val="007A15DE"/>
    <w:rsid w:val="007A2069"/>
    <w:rsid w:val="007A398D"/>
    <w:rsid w:val="007A3C28"/>
    <w:rsid w:val="007C0D9C"/>
    <w:rsid w:val="007D68AA"/>
    <w:rsid w:val="007E3AF8"/>
    <w:rsid w:val="007E6A7F"/>
    <w:rsid w:val="007F17DA"/>
    <w:rsid w:val="007F3639"/>
    <w:rsid w:val="0080401E"/>
    <w:rsid w:val="0080675C"/>
    <w:rsid w:val="00811882"/>
    <w:rsid w:val="0082732D"/>
    <w:rsid w:val="00853686"/>
    <w:rsid w:val="008601A0"/>
    <w:rsid w:val="00865C35"/>
    <w:rsid w:val="0086633A"/>
    <w:rsid w:val="00871045"/>
    <w:rsid w:val="008765F9"/>
    <w:rsid w:val="0089066C"/>
    <w:rsid w:val="0089678B"/>
    <w:rsid w:val="008A053C"/>
    <w:rsid w:val="008A3D8D"/>
    <w:rsid w:val="008A7054"/>
    <w:rsid w:val="008C4F90"/>
    <w:rsid w:val="008D0C09"/>
    <w:rsid w:val="008D4835"/>
    <w:rsid w:val="008F3F31"/>
    <w:rsid w:val="008F4190"/>
    <w:rsid w:val="00906231"/>
    <w:rsid w:val="00921644"/>
    <w:rsid w:val="0092356E"/>
    <w:rsid w:val="009248F5"/>
    <w:rsid w:val="00933782"/>
    <w:rsid w:val="0094791F"/>
    <w:rsid w:val="00950419"/>
    <w:rsid w:val="00950D81"/>
    <w:rsid w:val="009567CF"/>
    <w:rsid w:val="0096364B"/>
    <w:rsid w:val="00963CBE"/>
    <w:rsid w:val="00977C72"/>
    <w:rsid w:val="00986D99"/>
    <w:rsid w:val="00994449"/>
    <w:rsid w:val="00996490"/>
    <w:rsid w:val="009A3D55"/>
    <w:rsid w:val="009B7D8C"/>
    <w:rsid w:val="009D0A6E"/>
    <w:rsid w:val="009D1B50"/>
    <w:rsid w:val="009D2F2B"/>
    <w:rsid w:val="009D6218"/>
    <w:rsid w:val="00A00974"/>
    <w:rsid w:val="00A1164A"/>
    <w:rsid w:val="00A176B4"/>
    <w:rsid w:val="00A24687"/>
    <w:rsid w:val="00A46C32"/>
    <w:rsid w:val="00A569E7"/>
    <w:rsid w:val="00A85852"/>
    <w:rsid w:val="00A92FB0"/>
    <w:rsid w:val="00A955CB"/>
    <w:rsid w:val="00AB3CBF"/>
    <w:rsid w:val="00AC0DA7"/>
    <w:rsid w:val="00AC1F1E"/>
    <w:rsid w:val="00AC30F3"/>
    <w:rsid w:val="00AC6872"/>
    <w:rsid w:val="00AC6C04"/>
    <w:rsid w:val="00AC7EBF"/>
    <w:rsid w:val="00AD0761"/>
    <w:rsid w:val="00AD5B11"/>
    <w:rsid w:val="00AE0473"/>
    <w:rsid w:val="00AF1D47"/>
    <w:rsid w:val="00AF49E5"/>
    <w:rsid w:val="00B15E07"/>
    <w:rsid w:val="00B2118C"/>
    <w:rsid w:val="00B26C1E"/>
    <w:rsid w:val="00B27AC5"/>
    <w:rsid w:val="00B34C38"/>
    <w:rsid w:val="00B35716"/>
    <w:rsid w:val="00B60391"/>
    <w:rsid w:val="00B66240"/>
    <w:rsid w:val="00B66366"/>
    <w:rsid w:val="00B84C91"/>
    <w:rsid w:val="00B93032"/>
    <w:rsid w:val="00B94639"/>
    <w:rsid w:val="00BA1661"/>
    <w:rsid w:val="00BC2F08"/>
    <w:rsid w:val="00BC5006"/>
    <w:rsid w:val="00BD5320"/>
    <w:rsid w:val="00BE11C0"/>
    <w:rsid w:val="00BE7451"/>
    <w:rsid w:val="00BF394B"/>
    <w:rsid w:val="00C05CD4"/>
    <w:rsid w:val="00C118EE"/>
    <w:rsid w:val="00C160D5"/>
    <w:rsid w:val="00C228AE"/>
    <w:rsid w:val="00C25AF7"/>
    <w:rsid w:val="00C35FDA"/>
    <w:rsid w:val="00C54913"/>
    <w:rsid w:val="00C56BD1"/>
    <w:rsid w:val="00C625A7"/>
    <w:rsid w:val="00C653C4"/>
    <w:rsid w:val="00C65ECE"/>
    <w:rsid w:val="00C67721"/>
    <w:rsid w:val="00C70B53"/>
    <w:rsid w:val="00C75E8C"/>
    <w:rsid w:val="00C7767D"/>
    <w:rsid w:val="00C8439C"/>
    <w:rsid w:val="00C84C07"/>
    <w:rsid w:val="00CA7884"/>
    <w:rsid w:val="00CA7C1D"/>
    <w:rsid w:val="00CB0F9D"/>
    <w:rsid w:val="00CB3E44"/>
    <w:rsid w:val="00CB5BC5"/>
    <w:rsid w:val="00CB7C4B"/>
    <w:rsid w:val="00CC5F03"/>
    <w:rsid w:val="00CD72D3"/>
    <w:rsid w:val="00CE1E3D"/>
    <w:rsid w:val="00CF5C48"/>
    <w:rsid w:val="00CF716E"/>
    <w:rsid w:val="00D016A1"/>
    <w:rsid w:val="00D024C3"/>
    <w:rsid w:val="00D14D25"/>
    <w:rsid w:val="00D176A8"/>
    <w:rsid w:val="00D240D4"/>
    <w:rsid w:val="00D26369"/>
    <w:rsid w:val="00D31BC1"/>
    <w:rsid w:val="00D31FD7"/>
    <w:rsid w:val="00D465AA"/>
    <w:rsid w:val="00D47210"/>
    <w:rsid w:val="00D47DB6"/>
    <w:rsid w:val="00D51EFA"/>
    <w:rsid w:val="00D56B7C"/>
    <w:rsid w:val="00D623E4"/>
    <w:rsid w:val="00D62E50"/>
    <w:rsid w:val="00D72CDE"/>
    <w:rsid w:val="00D73804"/>
    <w:rsid w:val="00D86BFF"/>
    <w:rsid w:val="00D90B6D"/>
    <w:rsid w:val="00D96E1B"/>
    <w:rsid w:val="00DA337F"/>
    <w:rsid w:val="00DB4EE6"/>
    <w:rsid w:val="00DC0A44"/>
    <w:rsid w:val="00DE30BE"/>
    <w:rsid w:val="00DE4F60"/>
    <w:rsid w:val="00DF30F3"/>
    <w:rsid w:val="00DF40C6"/>
    <w:rsid w:val="00DF68E6"/>
    <w:rsid w:val="00DF6D1F"/>
    <w:rsid w:val="00E03B24"/>
    <w:rsid w:val="00E061D3"/>
    <w:rsid w:val="00E0799D"/>
    <w:rsid w:val="00E11248"/>
    <w:rsid w:val="00E142FA"/>
    <w:rsid w:val="00E16BE0"/>
    <w:rsid w:val="00E17D57"/>
    <w:rsid w:val="00E30428"/>
    <w:rsid w:val="00E30D3D"/>
    <w:rsid w:val="00E32CA4"/>
    <w:rsid w:val="00E46223"/>
    <w:rsid w:val="00E612ED"/>
    <w:rsid w:val="00E72202"/>
    <w:rsid w:val="00E74815"/>
    <w:rsid w:val="00E7559E"/>
    <w:rsid w:val="00E76018"/>
    <w:rsid w:val="00E804A7"/>
    <w:rsid w:val="00E82974"/>
    <w:rsid w:val="00E82A24"/>
    <w:rsid w:val="00E82E42"/>
    <w:rsid w:val="00E917EE"/>
    <w:rsid w:val="00E96489"/>
    <w:rsid w:val="00EA3A9B"/>
    <w:rsid w:val="00EA7D5E"/>
    <w:rsid w:val="00EB7CA2"/>
    <w:rsid w:val="00EB7FFC"/>
    <w:rsid w:val="00EC44E7"/>
    <w:rsid w:val="00ED5C72"/>
    <w:rsid w:val="00ED6455"/>
    <w:rsid w:val="00ED7B9D"/>
    <w:rsid w:val="00EE2C02"/>
    <w:rsid w:val="00EE7284"/>
    <w:rsid w:val="00EF22E8"/>
    <w:rsid w:val="00EF3EFB"/>
    <w:rsid w:val="00EF7BFB"/>
    <w:rsid w:val="00F01592"/>
    <w:rsid w:val="00F17894"/>
    <w:rsid w:val="00F2232E"/>
    <w:rsid w:val="00F41750"/>
    <w:rsid w:val="00F42C94"/>
    <w:rsid w:val="00F44CE4"/>
    <w:rsid w:val="00F45F8F"/>
    <w:rsid w:val="00F5498F"/>
    <w:rsid w:val="00F73666"/>
    <w:rsid w:val="00F801E0"/>
    <w:rsid w:val="00F903FB"/>
    <w:rsid w:val="00FB0CA0"/>
    <w:rsid w:val="00FB4607"/>
    <w:rsid w:val="00FB6B72"/>
    <w:rsid w:val="00FB70F2"/>
    <w:rsid w:val="00FC16DB"/>
    <w:rsid w:val="00FC459F"/>
    <w:rsid w:val="00FC73D5"/>
    <w:rsid w:val="00FE2AE2"/>
    <w:rsid w:val="00FE6C45"/>
    <w:rsid w:val="00FF04D9"/>
    <w:rsid w:val="00FF32A0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908D36"/>
  <w15:docId w15:val="{2F2CBBE3-532D-40FC-AE95-5E902809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E6C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3313F9"/>
    <w:pPr>
      <w:ind w:left="462"/>
      <w:outlineLvl w:val="1"/>
    </w:pPr>
    <w:rPr>
      <w:sz w:val="23"/>
      <w:szCs w:val="2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-"/>
    <w:basedOn w:val="Normal"/>
    <w:uiPriority w:val="34"/>
    <w:qFormat/>
    <w:rsid w:val="0086633A"/>
    <w:pPr>
      <w:ind w:left="1467" w:hanging="307"/>
    </w:pPr>
  </w:style>
  <w:style w:type="paragraph" w:styleId="TOC1">
    <w:name w:val="toc 1"/>
    <w:basedOn w:val="Normal"/>
    <w:uiPriority w:val="1"/>
    <w:qFormat/>
    <w:rsid w:val="0086633A"/>
    <w:pPr>
      <w:ind w:left="114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66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63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33A"/>
    <w:rPr>
      <w:rFonts w:ascii="Tahoma" w:eastAsia="Arial" w:hAnsi="Tahoma" w:cs="Tahoma"/>
      <w:sz w:val="16"/>
      <w:szCs w:val="16"/>
      <w:lang w:val="vi"/>
    </w:rPr>
  </w:style>
  <w:style w:type="paragraph" w:styleId="Title">
    <w:name w:val="Title"/>
    <w:basedOn w:val="Normal"/>
    <w:link w:val="TitleChar"/>
    <w:qFormat/>
    <w:rsid w:val="00AD5B11"/>
    <w:pPr>
      <w:widowControl/>
      <w:autoSpaceDE/>
      <w:autoSpaceDN/>
      <w:spacing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AD5B11"/>
    <w:rPr>
      <w:rFonts w:ascii="Calibri" w:eastAsia="Times New Roman" w:hAnsi="Calibri" w:cs="Times New Roman"/>
      <w:b/>
      <w:bCs/>
      <w:color w:val="FF0000"/>
      <w:sz w:val="36"/>
      <w:szCs w:val="20"/>
      <w:lang w:val="en-US"/>
    </w:rPr>
  </w:style>
  <w:style w:type="paragraph" w:customStyle="1" w:styleId="body123">
    <w:name w:val="body 123"/>
    <w:basedOn w:val="Normal"/>
    <w:qFormat/>
    <w:rsid w:val="008A3D8D"/>
    <w:pPr>
      <w:widowControl/>
      <w:pBdr>
        <w:top w:val="nil"/>
        <w:left w:val="nil"/>
        <w:bottom w:val="nil"/>
        <w:right w:val="nil"/>
        <w:between w:val="nil"/>
      </w:pBdr>
      <w:autoSpaceDE/>
      <w:autoSpaceDN/>
      <w:ind w:left="227" w:hanging="227"/>
    </w:pPr>
    <w:rPr>
      <w:rFonts w:ascii="Calibri" w:eastAsia="Calibri" w:hAnsi="Calibri" w:cs="Calibri"/>
      <w:sz w:val="24"/>
      <w:szCs w:val="24"/>
      <w:lang w:val="en-US"/>
    </w:rPr>
  </w:style>
  <w:style w:type="paragraph" w:customStyle="1" w:styleId="Boldbefore">
    <w:name w:val="Bold before"/>
    <w:basedOn w:val="Normal"/>
    <w:qFormat/>
    <w:rsid w:val="00513CCA"/>
    <w:pPr>
      <w:widowControl/>
      <w:pBdr>
        <w:top w:val="nil"/>
        <w:left w:val="nil"/>
        <w:bottom w:val="nil"/>
        <w:right w:val="nil"/>
        <w:between w:val="nil"/>
      </w:pBdr>
      <w:autoSpaceDE/>
      <w:autoSpaceDN/>
      <w:spacing w:before="60"/>
    </w:pPr>
    <w:rPr>
      <w:rFonts w:ascii="Calibri" w:eastAsia="Times New Roman" w:hAnsi="Calibri" w:cstheme="minorHAnsi"/>
      <w:b/>
      <w:color w:val="000000"/>
      <w:sz w:val="24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313F9"/>
    <w:rPr>
      <w:rFonts w:ascii="Arial" w:eastAsia="Arial" w:hAnsi="Arial" w:cs="Arial"/>
      <w:sz w:val="23"/>
      <w:szCs w:val="23"/>
      <w:lang w:val="en-US"/>
    </w:rPr>
  </w:style>
  <w:style w:type="character" w:customStyle="1" w:styleId="Bodytext2">
    <w:name w:val="Body text (2)_"/>
    <w:basedOn w:val="DefaultParagraphFont"/>
    <w:link w:val="Bodytext20"/>
    <w:rsid w:val="00594EB8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94EB8"/>
    <w:pPr>
      <w:shd w:val="clear" w:color="auto" w:fill="FFFFFF"/>
      <w:autoSpaceDE/>
      <w:autoSpaceDN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  <w:lang w:val="vi-VN"/>
    </w:rPr>
  </w:style>
  <w:style w:type="paragraph" w:styleId="Header">
    <w:name w:val="header"/>
    <w:basedOn w:val="Normal"/>
    <w:link w:val="HeaderChar"/>
    <w:uiPriority w:val="99"/>
    <w:rsid w:val="00E16BE0"/>
    <w:pPr>
      <w:widowControl/>
      <w:tabs>
        <w:tab w:val="center" w:pos="4680"/>
        <w:tab w:val="right" w:pos="9360"/>
      </w:tabs>
      <w:autoSpaceDE/>
      <w:autoSpaceDN/>
    </w:pPr>
    <w:rPr>
      <w:rFonts w:ascii="Calibri" w:eastAsia="Times New Roman" w:hAnsi="Calibri" w:cs="Times New Roman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16BE0"/>
    <w:rPr>
      <w:rFonts w:ascii="Calibri" w:eastAsia="Times New Roman" w:hAnsi="Calibri" w:cs="Times New Roman"/>
      <w:sz w:val="24"/>
      <w:szCs w:val="20"/>
      <w:lang w:val="en-US"/>
    </w:rPr>
  </w:style>
  <w:style w:type="character" w:customStyle="1" w:styleId="ipa">
    <w:name w:val="ipa"/>
    <w:basedOn w:val="DefaultParagraphFont"/>
    <w:rsid w:val="008A053C"/>
  </w:style>
  <w:style w:type="character" w:customStyle="1" w:styleId="sp">
    <w:name w:val="sp"/>
    <w:basedOn w:val="DefaultParagraphFont"/>
    <w:rsid w:val="008A053C"/>
  </w:style>
  <w:style w:type="character" w:customStyle="1" w:styleId="daud">
    <w:name w:val="daud"/>
    <w:basedOn w:val="DefaultParagraphFont"/>
    <w:rsid w:val="008A053C"/>
  </w:style>
  <w:style w:type="character" w:customStyle="1" w:styleId="pron">
    <w:name w:val="pron"/>
    <w:basedOn w:val="DefaultParagraphFont"/>
    <w:rsid w:val="008A053C"/>
  </w:style>
  <w:style w:type="character" w:styleId="Hyperlink">
    <w:name w:val="Hyperlink"/>
    <w:basedOn w:val="DefaultParagraphFont"/>
    <w:uiPriority w:val="99"/>
    <w:unhideWhenUsed/>
    <w:rsid w:val="00E30D3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rsid w:val="001A7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12E8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FF04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4D9"/>
    <w:rPr>
      <w:rFonts w:ascii="Arial" w:eastAsia="Arial" w:hAnsi="Arial" w:cs="Arial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620</TotalTime>
  <Pages>1</Pages>
  <Words>9196</Words>
  <Characters>52423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THOAI</dc:creator>
  <cp:lastModifiedBy>DELL</cp:lastModifiedBy>
  <cp:revision>334</cp:revision>
  <dcterms:created xsi:type="dcterms:W3CDTF">2022-10-12T21:51:00Z</dcterms:created>
  <dcterms:modified xsi:type="dcterms:W3CDTF">2023-10-01T08:21:00Z</dcterms:modified>
</cp:coreProperties>
</file>