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783"/>
        <w:gridCol w:w="3113"/>
        <w:gridCol w:w="2870"/>
      </w:tblGrid>
      <w:tr w:rsidR="004A0A83" w:rsidRPr="004A0A83" w14:paraId="00E6AAC2" w14:textId="77777777" w:rsidTr="00160112">
        <w:tc>
          <w:tcPr>
            <w:tcW w:w="8766" w:type="dxa"/>
            <w:gridSpan w:val="3"/>
            <w:tcBorders>
              <w:bottom w:val="single" w:sz="4" w:space="0" w:color="auto"/>
            </w:tcBorders>
          </w:tcPr>
          <w:p w14:paraId="3EA1A885" w14:textId="77777777" w:rsidR="004A0A83" w:rsidRPr="004A0A83" w:rsidRDefault="004A0A83" w:rsidP="004A0A83">
            <w:pPr>
              <w:widowControl w:val="0"/>
              <w:autoSpaceDE w:val="0"/>
              <w:autoSpaceDN w:val="0"/>
              <w:jc w:val="center"/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</w:pPr>
            <w:r w:rsidRPr="004A0A83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Tiết thứ: </w:t>
            </w:r>
          </w:p>
          <w:p w14:paraId="1F499CB8" w14:textId="6F36C015" w:rsidR="004A0A83" w:rsidRPr="00191735" w:rsidRDefault="004A0A83" w:rsidP="004A0A83">
            <w:pPr>
              <w:contextualSpacing/>
              <w:jc w:val="center"/>
              <w:rPr>
                <w:bCs/>
                <w:sz w:val="28"/>
                <w:szCs w:val="28"/>
                <w:u w:val="single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53E0B3C7" wp14:editId="6E5DC5B6">
                  <wp:simplePos x="0" y="0"/>
                  <wp:positionH relativeFrom="column">
                    <wp:posOffset>5472723</wp:posOffset>
                  </wp:positionH>
                  <wp:positionV relativeFrom="paragraph">
                    <wp:posOffset>90805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1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A8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 wp14:anchorId="1E76D0F4" wp14:editId="4F3AE19A">
                  <wp:simplePos x="0" y="0"/>
                  <wp:positionH relativeFrom="column">
                    <wp:posOffset>38832</wp:posOffset>
                  </wp:positionH>
                  <wp:positionV relativeFrom="paragraph">
                    <wp:posOffset>83381</wp:posOffset>
                  </wp:positionV>
                  <wp:extent cx="532130" cy="405130"/>
                  <wp:effectExtent l="0" t="0" r="1270" b="0"/>
                  <wp:wrapThrough wrapText="bothSides">
                    <wp:wrapPolygon edited="0">
                      <wp:start x="5413" y="0"/>
                      <wp:lineTo x="0" y="3047"/>
                      <wp:lineTo x="0" y="16251"/>
                      <wp:lineTo x="773" y="20313"/>
                      <wp:lineTo x="1547" y="20313"/>
                      <wp:lineTo x="19332" y="20313"/>
                      <wp:lineTo x="20105" y="20313"/>
                      <wp:lineTo x="20878" y="16251"/>
                      <wp:lineTo x="20878" y="2031"/>
                      <wp:lineTo x="13146" y="0"/>
                      <wp:lineTo x="5413" y="0"/>
                    </wp:wrapPolygon>
                  </wp:wrapThrough>
                  <wp:docPr id="4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051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A83">
              <w:rPr>
                <w:b/>
                <w:color w:val="FF0000"/>
                <w:sz w:val="28"/>
                <w:szCs w:val="28"/>
              </w:rPr>
              <w:t>UNIT 8: SHOPPING</w:t>
            </w:r>
            <w:r w:rsidRPr="00191735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</w:p>
          <w:p w14:paraId="334DDC71" w14:textId="1CB9E87F" w:rsidR="004A0A83" w:rsidRDefault="004A0A83" w:rsidP="004A0A83">
            <w:pPr>
              <w:rPr>
                <w:rFonts w:eastAsiaTheme="majorEastAsia"/>
                <w:b/>
                <w:bCs/>
                <w:sz w:val="28"/>
                <w:szCs w:val="28"/>
              </w:rPr>
            </w:pPr>
            <w:r>
              <w:rPr>
                <w:b/>
                <w:color w:val="0000CC"/>
              </w:rPr>
              <w:t xml:space="preserve">          </w:t>
            </w:r>
            <w:r w:rsidR="00226A3F">
              <w:rPr>
                <w:b/>
                <w:color w:val="0000CC"/>
              </w:rPr>
              <w:t xml:space="preserve">                       </w:t>
            </w:r>
            <w:r w:rsidRPr="004A0A83">
              <w:rPr>
                <w:b/>
                <w:color w:val="0000CC"/>
              </w:rPr>
              <w:t xml:space="preserve">Lesson 1: </w:t>
            </w:r>
            <w:r w:rsidRPr="00191735">
              <w:rPr>
                <w:rFonts w:eastAsiaTheme="majorEastAsia"/>
                <w:b/>
                <w:bCs/>
                <w:sz w:val="28"/>
                <w:szCs w:val="28"/>
              </w:rPr>
              <w:t xml:space="preserve">Getting started </w:t>
            </w:r>
          </w:p>
          <w:p w14:paraId="2E4AA69D" w14:textId="4538775F" w:rsidR="004A0A83" w:rsidRPr="004A0A83" w:rsidRDefault="00226A3F" w:rsidP="004A0A83">
            <w:pPr>
              <w:jc w:val="center"/>
              <w:rPr>
                <w:b/>
                <w:color w:val="0000CC"/>
              </w:rPr>
            </w:pPr>
            <w:r>
              <w:rPr>
                <w:rFonts w:eastAsiaTheme="majorEastAsia"/>
                <w:b/>
                <w:bCs/>
                <w:sz w:val="28"/>
                <w:szCs w:val="28"/>
                <w:lang w:val="en-GB"/>
              </w:rPr>
              <w:t xml:space="preserve">        </w:t>
            </w:r>
            <w:r w:rsidR="004A0A83" w:rsidRPr="00191735">
              <w:rPr>
                <w:rFonts w:eastAsiaTheme="majorEastAsia"/>
                <w:b/>
                <w:bCs/>
                <w:sz w:val="28"/>
                <w:szCs w:val="28"/>
                <w:lang w:val="en-GB"/>
              </w:rPr>
              <w:t>My favourite shopping place P</w:t>
            </w:r>
            <w:r w:rsidR="004A0A83" w:rsidRPr="00191735">
              <w:rPr>
                <w:rFonts w:eastAsiaTheme="majorEastAsia"/>
                <w:b/>
                <w:bCs/>
                <w:sz w:val="28"/>
                <w:szCs w:val="28"/>
                <w:vertAlign w:val="subscript"/>
                <w:lang w:val="en-GB"/>
              </w:rPr>
              <w:t>83-84</w:t>
            </w:r>
          </w:p>
        </w:tc>
      </w:tr>
      <w:tr w:rsidR="004A0A83" w:rsidRPr="004A0A83" w14:paraId="0E302A6F" w14:textId="77777777" w:rsidTr="00160112">
        <w:tc>
          <w:tcPr>
            <w:tcW w:w="2783" w:type="dxa"/>
            <w:tcBorders>
              <w:bottom w:val="dotted" w:sz="4" w:space="0" w:color="auto"/>
            </w:tcBorders>
            <w:vAlign w:val="center"/>
          </w:tcPr>
          <w:p w14:paraId="2C318029" w14:textId="77777777" w:rsidR="004A0A83" w:rsidRPr="004A0A83" w:rsidRDefault="004A0A83" w:rsidP="004A0A83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Class</w:t>
            </w:r>
          </w:p>
        </w:tc>
        <w:tc>
          <w:tcPr>
            <w:tcW w:w="3113" w:type="dxa"/>
            <w:tcBorders>
              <w:bottom w:val="dotted" w:sz="4" w:space="0" w:color="auto"/>
            </w:tcBorders>
            <w:vAlign w:val="center"/>
          </w:tcPr>
          <w:p w14:paraId="020E7AC5" w14:textId="77777777" w:rsidR="004A0A83" w:rsidRPr="004A0A83" w:rsidRDefault="004A0A83" w:rsidP="004A0A83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Date of teaching</w:t>
            </w:r>
          </w:p>
        </w:tc>
        <w:tc>
          <w:tcPr>
            <w:tcW w:w="2870" w:type="dxa"/>
            <w:tcBorders>
              <w:bottom w:val="dotted" w:sz="4" w:space="0" w:color="auto"/>
            </w:tcBorders>
            <w:vAlign w:val="center"/>
          </w:tcPr>
          <w:p w14:paraId="00887654" w14:textId="77777777" w:rsidR="004A0A83" w:rsidRPr="004A0A83" w:rsidRDefault="004A0A83" w:rsidP="004A0A83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Attendence</w:t>
            </w:r>
          </w:p>
        </w:tc>
      </w:tr>
      <w:tr w:rsidR="004A0A83" w:rsidRPr="004A0A83" w14:paraId="2FE2183B" w14:textId="77777777" w:rsidTr="00160112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8D88FBD" w14:textId="77777777" w:rsidR="004A0A83" w:rsidRPr="004A0A83" w:rsidRDefault="004A0A83" w:rsidP="004A0A83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8A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70F298F" w14:textId="7E6283A0" w:rsidR="004A0A83" w:rsidRPr="004A0A83" w:rsidRDefault="004A0A83" w:rsidP="004A0A83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>
              <w:rPr>
                <w:color w:val="002060"/>
                <w:lang w:val="nl-NL" w:eastAsia="vi-VN"/>
              </w:rPr>
              <w:t>1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BBA29CA" w14:textId="77777777" w:rsidR="004A0A83" w:rsidRPr="004A0A83" w:rsidRDefault="004A0A83" w:rsidP="004A0A83">
            <w:pPr>
              <w:jc w:val="center"/>
              <w:rPr>
                <w:b/>
              </w:rPr>
            </w:pPr>
          </w:p>
        </w:tc>
      </w:tr>
      <w:tr w:rsidR="004A0A83" w:rsidRPr="004A0A83" w14:paraId="1385F02A" w14:textId="77777777" w:rsidTr="00160112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FC84E01" w14:textId="77777777" w:rsidR="004A0A83" w:rsidRPr="004A0A83" w:rsidRDefault="004A0A83" w:rsidP="004A0A83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8B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</w:tcPr>
          <w:p w14:paraId="1265232E" w14:textId="77777777" w:rsidR="004A0A83" w:rsidRPr="004A0A83" w:rsidRDefault="004A0A83" w:rsidP="004A0A83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D0352A2" w14:textId="77777777" w:rsidR="004A0A83" w:rsidRPr="004A0A83" w:rsidRDefault="004A0A83" w:rsidP="004A0A83">
            <w:pPr>
              <w:jc w:val="center"/>
              <w:rPr>
                <w:b/>
              </w:rPr>
            </w:pPr>
          </w:p>
        </w:tc>
      </w:tr>
      <w:tr w:rsidR="004A0A83" w:rsidRPr="004A0A83" w14:paraId="1C938A24" w14:textId="77777777" w:rsidTr="00160112">
        <w:tc>
          <w:tcPr>
            <w:tcW w:w="2783" w:type="dxa"/>
            <w:tcBorders>
              <w:top w:val="dotted" w:sz="4" w:space="0" w:color="auto"/>
            </w:tcBorders>
            <w:vAlign w:val="center"/>
          </w:tcPr>
          <w:p w14:paraId="145B3089" w14:textId="77777777" w:rsidR="004A0A83" w:rsidRPr="004A0A83" w:rsidRDefault="004A0A83" w:rsidP="004A0A83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8C</w:t>
            </w:r>
          </w:p>
        </w:tc>
        <w:tc>
          <w:tcPr>
            <w:tcW w:w="3113" w:type="dxa"/>
            <w:tcBorders>
              <w:top w:val="dotted" w:sz="4" w:space="0" w:color="auto"/>
            </w:tcBorders>
          </w:tcPr>
          <w:p w14:paraId="0961B0DE" w14:textId="77777777" w:rsidR="004A0A83" w:rsidRPr="004A0A83" w:rsidRDefault="004A0A83" w:rsidP="004A0A83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</w:tcBorders>
            <w:vAlign w:val="center"/>
          </w:tcPr>
          <w:p w14:paraId="03CAF7DD" w14:textId="77777777" w:rsidR="004A0A83" w:rsidRPr="004A0A83" w:rsidRDefault="004A0A83" w:rsidP="004A0A83">
            <w:pPr>
              <w:jc w:val="center"/>
              <w:rPr>
                <w:b/>
              </w:rPr>
            </w:pPr>
          </w:p>
        </w:tc>
      </w:tr>
    </w:tbl>
    <w:p w14:paraId="63274B09" w14:textId="77777777" w:rsidR="004A0A83" w:rsidRPr="004A0A83" w:rsidRDefault="004A0A83" w:rsidP="004A0A83">
      <w:pPr>
        <w:rPr>
          <w:color w:val="000000"/>
        </w:rPr>
      </w:pPr>
      <w:r w:rsidRPr="004A0A83">
        <w:rPr>
          <w:b/>
          <w:bCs/>
          <w:color w:val="002060"/>
        </w:rPr>
        <w:t xml:space="preserve">I. OBJECTIVES: </w:t>
      </w:r>
      <w:r w:rsidRPr="004A0A83">
        <w:rPr>
          <w:color w:val="000000"/>
        </w:rPr>
        <w:t>* By the end of this unit, students will be able to:</w:t>
      </w:r>
    </w:p>
    <w:p w14:paraId="53BC84CA" w14:textId="77777777" w:rsidR="0088387C" w:rsidRPr="003C7849" w:rsidRDefault="0088387C" w:rsidP="0088387C">
      <w:pPr>
        <w:ind w:firstLine="426"/>
        <w:contextualSpacing/>
      </w:pPr>
      <w:bookmarkStart w:id="0" w:name="bookmark1"/>
      <w:bookmarkStart w:id="1" w:name="bookmark9"/>
      <w:bookmarkEnd w:id="0"/>
      <w:bookmarkEnd w:id="1"/>
      <w:r w:rsidRPr="003C7849">
        <w:t xml:space="preserve">- Gain an overview about the topic </w:t>
      </w:r>
      <w:r>
        <w:rPr>
          <w:i/>
          <w:iCs/>
        </w:rPr>
        <w:t>Shopping</w:t>
      </w:r>
    </w:p>
    <w:p w14:paraId="023F2881" w14:textId="77777777" w:rsidR="0088387C" w:rsidRPr="003C7849" w:rsidRDefault="0088387C" w:rsidP="0088387C">
      <w:pPr>
        <w:ind w:firstLine="426"/>
        <w:contextualSpacing/>
      </w:pPr>
      <w:r w:rsidRPr="003C7849">
        <w:t xml:space="preserve">- Gain vocabulary to talk about </w:t>
      </w:r>
      <w:r>
        <w:t>shopping</w:t>
      </w:r>
    </w:p>
    <w:p w14:paraId="2C4F3D0F" w14:textId="77777777" w:rsidR="004A0A83" w:rsidRPr="004A0A83" w:rsidRDefault="004A0A83" w:rsidP="004A0A83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1. Knowledge: </w:t>
      </w:r>
      <w:bookmarkStart w:id="2" w:name="bookmark10"/>
      <w:bookmarkEnd w:id="2"/>
    </w:p>
    <w:p w14:paraId="50C22B46" w14:textId="77777777" w:rsidR="0088387C" w:rsidRDefault="004A0A83" w:rsidP="00DF4414">
      <w:pPr>
        <w:ind w:left="227" w:right="-472"/>
        <w:rPr>
          <w:rFonts w:eastAsia="Calibri"/>
        </w:rPr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Vocabulary:</w:t>
      </w:r>
      <w:r w:rsidRPr="004A0A83">
        <w:rPr>
          <w:b/>
          <w:bCs/>
          <w:color w:val="002060"/>
        </w:rPr>
        <w:t xml:space="preserve"> </w:t>
      </w:r>
      <w:r w:rsidR="0088387C" w:rsidRPr="00E75273">
        <w:rPr>
          <w:rFonts w:eastAsia="Calibri"/>
        </w:rPr>
        <w:t>open-air market (n)</w:t>
      </w:r>
      <w:r w:rsidR="0088387C">
        <w:rPr>
          <w:rFonts w:eastAsia="Calibri"/>
        </w:rPr>
        <w:t xml:space="preserve">; </w:t>
      </w:r>
      <w:r w:rsidR="0088387C" w:rsidRPr="00E75273">
        <w:rPr>
          <w:rFonts w:eastAsia="Calibri"/>
        </w:rPr>
        <w:t>home-grown (adj)</w:t>
      </w:r>
      <w:r w:rsidR="0088387C">
        <w:rPr>
          <w:rFonts w:eastAsia="Calibri"/>
        </w:rPr>
        <w:t xml:space="preserve">; </w:t>
      </w:r>
      <w:r w:rsidR="0088387C" w:rsidRPr="00E75273">
        <w:rPr>
          <w:rFonts w:eastAsia="Calibri"/>
        </w:rPr>
        <w:t>home-made (adj)</w:t>
      </w:r>
      <w:r w:rsidR="0088387C">
        <w:rPr>
          <w:rFonts w:eastAsia="Calibri"/>
        </w:rPr>
        <w:t xml:space="preserve">; </w:t>
      </w:r>
      <w:r w:rsidR="0088387C" w:rsidRPr="00E75273">
        <w:rPr>
          <w:rFonts w:eastAsia="Calibri"/>
        </w:rPr>
        <w:t>bargain (v)</w:t>
      </w:r>
      <w:r w:rsidR="0088387C">
        <w:rPr>
          <w:rFonts w:eastAsia="Calibri"/>
        </w:rPr>
        <w:t xml:space="preserve">; </w:t>
      </w:r>
      <w:r w:rsidR="0088387C" w:rsidRPr="00E75273">
        <w:rPr>
          <w:rFonts w:eastAsia="Calibri"/>
        </w:rPr>
        <w:t>farmers’ market (n)</w:t>
      </w:r>
      <w:r w:rsidR="0088387C">
        <w:rPr>
          <w:rFonts w:eastAsia="Calibri"/>
        </w:rPr>
        <w:t xml:space="preserve">; </w:t>
      </w:r>
      <w:r w:rsidR="0088387C" w:rsidRPr="00E75273">
        <w:rPr>
          <w:rFonts w:eastAsia="Calibri"/>
        </w:rPr>
        <w:t>price tag (n)</w:t>
      </w:r>
      <w:r w:rsidR="0088387C">
        <w:rPr>
          <w:rFonts w:eastAsia="Calibri"/>
        </w:rPr>
        <w:t xml:space="preserve">; </w:t>
      </w:r>
      <w:r w:rsidR="0088387C" w:rsidRPr="00E75273">
        <w:rPr>
          <w:rFonts w:eastAsia="Calibri"/>
        </w:rPr>
        <w:t>convenience store (v)</w:t>
      </w:r>
    </w:p>
    <w:p w14:paraId="2B408311" w14:textId="0CA92A23" w:rsidR="00DF4414" w:rsidRPr="00DF4414" w:rsidRDefault="004A0A83" w:rsidP="00DF4414">
      <w:pPr>
        <w:ind w:left="227" w:right="-472"/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Language:</w:t>
      </w:r>
      <w:r w:rsidRPr="004A0A83">
        <w:rPr>
          <w:b/>
          <w:bCs/>
          <w:color w:val="002060"/>
        </w:rPr>
        <w:t xml:space="preserve"> </w:t>
      </w:r>
      <w:r w:rsidR="00DF4414" w:rsidRPr="00DF4414">
        <w:t>Adverbs of frequency</w:t>
      </w:r>
      <w:r w:rsidR="00DF4414">
        <w:t xml:space="preserve">; </w:t>
      </w:r>
      <w:r w:rsidR="00DF4414" w:rsidRPr="00DF4414">
        <w:t>Present simple for future events</w:t>
      </w:r>
    </w:p>
    <w:p w14:paraId="3CD86B72" w14:textId="77777777" w:rsidR="00DF4414" w:rsidRDefault="004A0A83" w:rsidP="00DF4414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0"/>
          <w:szCs w:val="20"/>
          <w:lang w:val="vi-VN" w:eastAsia="ko-KR"/>
        </w:rPr>
      </w:pPr>
      <w:r w:rsidRPr="004A0A83">
        <w:rPr>
          <w:color w:val="000000"/>
        </w:rPr>
        <w:t xml:space="preserve">    </w:t>
      </w:r>
      <w:r w:rsidRPr="004A0A83">
        <w:rPr>
          <w:b/>
          <w:bCs/>
          <w:i/>
          <w:iCs/>
          <w:color w:val="002060"/>
        </w:rPr>
        <w:t>+ Pronunciation:</w:t>
      </w:r>
      <w:r w:rsidRPr="004A0A83">
        <w:rPr>
          <w:color w:val="002060"/>
        </w:rPr>
        <w:t xml:space="preserve"> </w:t>
      </w:r>
      <w:r w:rsidR="00DF4414" w:rsidRPr="00226A3F">
        <w:t>Sounds: /s p / and /s t/</w:t>
      </w:r>
    </w:p>
    <w:p w14:paraId="24561F74" w14:textId="77777777" w:rsidR="004A0A83" w:rsidRPr="004A0A83" w:rsidRDefault="004A0A83" w:rsidP="004A0A83">
      <w:pPr>
        <w:rPr>
          <w:b/>
          <w:bCs/>
          <w:color w:val="000000"/>
        </w:rPr>
      </w:pPr>
      <w:bookmarkStart w:id="3" w:name="bookmark12"/>
      <w:bookmarkEnd w:id="3"/>
      <w:r w:rsidRPr="004A0A83">
        <w:rPr>
          <w:b/>
          <w:bCs/>
          <w:color w:val="000000"/>
        </w:rPr>
        <w:t xml:space="preserve">2. Competence: </w:t>
      </w:r>
    </w:p>
    <w:p w14:paraId="17016FEC" w14:textId="77777777" w:rsidR="004A0A83" w:rsidRPr="004A0A83" w:rsidRDefault="004A0A83" w:rsidP="004A0A83">
      <w:pPr>
        <w:rPr>
          <w:b/>
          <w:lang w:eastAsia="vi-VN"/>
        </w:rPr>
      </w:pPr>
      <w:r w:rsidRPr="004A0A83">
        <w:rPr>
          <w:b/>
          <w:lang w:eastAsia="vi-VN"/>
        </w:rPr>
        <w:t>a) General competencies:</w:t>
      </w:r>
    </w:p>
    <w:p w14:paraId="2D2F6EDA" w14:textId="77777777" w:rsidR="004A0A83" w:rsidRPr="004A0A83" w:rsidRDefault="004A0A83" w:rsidP="004A0A83">
      <w:pPr>
        <w:ind w:firstLine="284"/>
        <w:contextualSpacing/>
        <w:jc w:val="both"/>
        <w:rPr>
          <w:rFonts w:eastAsia="Calibri"/>
          <w:b/>
          <w:lang w:eastAsia="vi-VN"/>
        </w:rPr>
      </w:pPr>
      <w:r w:rsidRPr="004A0A83">
        <w:rPr>
          <w:color w:val="000000"/>
        </w:rPr>
        <w:t>- Develop communication skills and creativity.</w:t>
      </w:r>
    </w:p>
    <w:p w14:paraId="0FBC6AEE" w14:textId="77777777" w:rsidR="004A0A83" w:rsidRPr="004A0A83" w:rsidRDefault="004A0A83" w:rsidP="004A0A83">
      <w:pPr>
        <w:ind w:left="567" w:hanging="283"/>
        <w:jc w:val="both"/>
        <w:rPr>
          <w:color w:val="000000"/>
        </w:rPr>
      </w:pPr>
      <w:bookmarkStart w:id="4" w:name="bookmark14"/>
      <w:bookmarkEnd w:id="4"/>
      <w:r w:rsidRPr="004A0A83">
        <w:rPr>
          <w:color w:val="000000"/>
        </w:rPr>
        <w:t>- Be collaborative and supportive in pair work and teamwork.</w:t>
      </w:r>
    </w:p>
    <w:p w14:paraId="4A5ED5BF" w14:textId="77777777" w:rsidR="004A0A83" w:rsidRPr="004A0A83" w:rsidRDefault="004A0A83" w:rsidP="004A0A83">
      <w:pPr>
        <w:ind w:firstLine="284"/>
        <w:jc w:val="both"/>
        <w:rPr>
          <w:color w:val="000000"/>
        </w:rPr>
      </w:pPr>
      <w:bookmarkStart w:id="5" w:name="bookmark15"/>
      <w:bookmarkEnd w:id="5"/>
      <w:r w:rsidRPr="004A0A83">
        <w:rPr>
          <w:color w:val="000000"/>
        </w:rPr>
        <w:t>- Actively join in class activities.</w:t>
      </w:r>
    </w:p>
    <w:p w14:paraId="333ADD73" w14:textId="77777777" w:rsidR="004A0A83" w:rsidRPr="004A0A83" w:rsidRDefault="004A0A83" w:rsidP="004A0A83">
      <w:pPr>
        <w:jc w:val="both"/>
        <w:rPr>
          <w:b/>
          <w:lang w:eastAsia="vi-VN"/>
        </w:rPr>
      </w:pPr>
      <w:r w:rsidRPr="004A0A83">
        <w:rPr>
          <w:b/>
          <w:lang w:eastAsia="vi-VN"/>
        </w:rPr>
        <w:t>b) Specific competencies:</w:t>
      </w:r>
    </w:p>
    <w:p w14:paraId="744E4F2E" w14:textId="77777777" w:rsidR="004A0A83" w:rsidRPr="004A0A83" w:rsidRDefault="004A0A83" w:rsidP="004A0A83">
      <w:pPr>
        <w:ind w:firstLine="567"/>
        <w:contextualSpacing/>
        <w:jc w:val="both"/>
        <w:rPr>
          <w:lang w:eastAsia="vi-VN"/>
        </w:rPr>
      </w:pPr>
      <w:r w:rsidRPr="004A0A83">
        <w:rPr>
          <w:lang w:eastAsia="vi-VN"/>
        </w:rPr>
        <w:t>- Group work and independent working, pair work, linguistic competence, cooperative learning and communicative competence.</w:t>
      </w:r>
    </w:p>
    <w:p w14:paraId="7B407FB5" w14:textId="77777777" w:rsidR="004A0A83" w:rsidRPr="004A0A83" w:rsidRDefault="004A0A83" w:rsidP="004A0A83">
      <w:pPr>
        <w:ind w:left="567"/>
        <w:contextualSpacing/>
        <w:jc w:val="both"/>
        <w:rPr>
          <w:lang w:eastAsia="vi-VN"/>
        </w:rPr>
      </w:pPr>
      <w:r w:rsidRPr="004A0A83">
        <w:rPr>
          <w:lang w:eastAsia="vi-VN"/>
        </w:rPr>
        <w:t>- Sts can introduce themselves or one another fluently.</w:t>
      </w:r>
    </w:p>
    <w:p w14:paraId="74704773" w14:textId="77777777" w:rsidR="004A0A83" w:rsidRPr="004A0A83" w:rsidRDefault="004A0A83" w:rsidP="004A0A83">
      <w:pPr>
        <w:ind w:firstLine="426"/>
        <w:jc w:val="both"/>
        <w:rPr>
          <w:color w:val="000000"/>
        </w:rPr>
      </w:pPr>
      <w:bookmarkStart w:id="6" w:name="bookmark16"/>
      <w:bookmarkEnd w:id="6"/>
      <w:r w:rsidRPr="004A0A83">
        <w:rPr>
          <w:b/>
          <w:bCs/>
          <w:color w:val="000000"/>
        </w:rPr>
        <w:t xml:space="preserve">3. Qualities: </w:t>
      </w:r>
      <w:r w:rsidRPr="004A0A83">
        <w:rPr>
          <w:lang w:val="vi-VN"/>
        </w:rPr>
        <w:t xml:space="preserve">Raise the students’ awareness about enviromental protection. </w:t>
      </w:r>
      <w:r w:rsidRPr="004A0A83">
        <w:rPr>
          <w:color w:val="000000"/>
        </w:rPr>
        <w:t>Having benefits of their hobbies in daily life. Ss have the good attitude to working in groups, individual work, pair work, cooperative learning.</w:t>
      </w:r>
    </w:p>
    <w:p w14:paraId="1271FAFF" w14:textId="77777777" w:rsidR="004A0A83" w:rsidRPr="004A0A83" w:rsidRDefault="004A0A83" w:rsidP="004A0A83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II. PREPARATIONS</w:t>
      </w:r>
    </w:p>
    <w:p w14:paraId="39B6B1A0" w14:textId="77777777" w:rsidR="004A0A83" w:rsidRPr="004A0A83" w:rsidRDefault="004A0A83" w:rsidP="004A0A83">
      <w:pPr>
        <w:jc w:val="both"/>
        <w:rPr>
          <w:color w:val="000000"/>
        </w:rPr>
      </w:pPr>
      <w:r w:rsidRPr="004A0A83">
        <w:rPr>
          <w:b/>
          <w:lang w:eastAsia="vi-VN"/>
        </w:rPr>
        <w:t xml:space="preserve">     </w:t>
      </w:r>
      <w:r w:rsidRPr="004A0A83">
        <w:rPr>
          <w:b/>
          <w:bCs/>
          <w:color w:val="000000"/>
        </w:rPr>
        <w:t>Teacher:</w:t>
      </w:r>
      <w:r w:rsidRPr="004A0A83">
        <w:rPr>
          <w:color w:val="000000"/>
        </w:rPr>
        <w:t xml:space="preserve"> Grade 8 textbook, laptop, TV, pictures and realia, Computer connected to the Internet. Phần mềm tương tác hoclieu.vn</w:t>
      </w:r>
    </w:p>
    <w:p w14:paraId="30C90850" w14:textId="77777777" w:rsidR="004A0A83" w:rsidRPr="004A0A83" w:rsidRDefault="004A0A83" w:rsidP="004A0A83">
      <w:pPr>
        <w:contextualSpacing/>
        <w:rPr>
          <w:lang w:eastAsia="vi-VN"/>
        </w:rPr>
      </w:pPr>
      <w:r w:rsidRPr="004A0A83">
        <w:rPr>
          <w:b/>
          <w:lang w:eastAsia="vi-VN"/>
        </w:rPr>
        <w:t xml:space="preserve">     Students:</w:t>
      </w:r>
      <w:r w:rsidRPr="004A0A83">
        <w:rPr>
          <w:lang w:eastAsia="vi-VN"/>
        </w:rPr>
        <w:t xml:space="preserve"> Text books, pencils, pics, blank papers, realia,….</w:t>
      </w:r>
    </w:p>
    <w:p w14:paraId="2B50BFF4" w14:textId="77777777" w:rsidR="004A0A83" w:rsidRPr="004A0A83" w:rsidRDefault="004A0A83" w:rsidP="004A0A83">
      <w:pPr>
        <w:contextualSpacing/>
        <w:rPr>
          <w:b/>
          <w:color w:val="002060"/>
          <w:lang w:eastAsia="vi-VN"/>
        </w:rPr>
      </w:pPr>
      <w:bookmarkStart w:id="7" w:name="bookmark20"/>
      <w:bookmarkStart w:id="8" w:name="bookmark19"/>
      <w:bookmarkEnd w:id="7"/>
      <w:bookmarkEnd w:id="8"/>
      <w:r w:rsidRPr="004A0A83">
        <w:rPr>
          <w:b/>
          <w:color w:val="002060"/>
          <w:lang w:eastAsia="vi-VN"/>
        </w:rPr>
        <w:t>III. PROCEDURE</w:t>
      </w:r>
    </w:p>
    <w:tbl>
      <w:tblPr>
        <w:tblStyle w:val="TableGrid"/>
        <w:tblW w:w="9640" w:type="dxa"/>
        <w:tblInd w:w="-147" w:type="dxa"/>
        <w:tblLook w:val="04A0" w:firstRow="1" w:lastRow="0" w:firstColumn="1" w:lastColumn="0" w:noHBand="0" w:noVBand="1"/>
      </w:tblPr>
      <w:tblGrid>
        <w:gridCol w:w="5671"/>
        <w:gridCol w:w="3969"/>
      </w:tblGrid>
      <w:tr w:rsidR="00990960" w:rsidRPr="00E75273" w14:paraId="229DBE73" w14:textId="77777777" w:rsidTr="00990960">
        <w:tc>
          <w:tcPr>
            <w:tcW w:w="9640" w:type="dxa"/>
            <w:gridSpan w:val="2"/>
            <w:shd w:val="clear" w:color="auto" w:fill="auto"/>
            <w:vAlign w:val="center"/>
          </w:tcPr>
          <w:p w14:paraId="43C3EC9A" w14:textId="77777777" w:rsidR="00990960" w:rsidRDefault="00990960" w:rsidP="00990960">
            <w:pPr>
              <w:contextualSpacing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1. </w:t>
            </w:r>
            <w:r w:rsidRPr="008253EA">
              <w:rPr>
                <w:rFonts w:eastAsia="Calibri"/>
                <w:b/>
                <w:bCs/>
              </w:rPr>
              <w:t xml:space="preserve">WARM-UP </w:t>
            </w:r>
          </w:p>
          <w:p w14:paraId="38FEF67D" w14:textId="77777777" w:rsidR="00990960" w:rsidRPr="003C7849" w:rsidRDefault="00990960" w:rsidP="00990960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a. Objectives: </w:t>
            </w:r>
          </w:p>
          <w:p w14:paraId="2842EF6E" w14:textId="77777777" w:rsidR="00990960" w:rsidRPr="003C7849" w:rsidRDefault="00990960" w:rsidP="00990960">
            <w:pPr>
              <w:ind w:left="186"/>
            </w:pPr>
            <w:r w:rsidRPr="003C7849">
              <w:rPr>
                <w:color w:val="000000"/>
              </w:rPr>
              <w:t>- To create an active atmosphere in the class before the lesson;  </w:t>
            </w:r>
          </w:p>
          <w:p w14:paraId="2AE81685" w14:textId="77777777" w:rsidR="00990960" w:rsidRPr="003C7849" w:rsidRDefault="00990960" w:rsidP="00990960">
            <w:pPr>
              <w:ind w:left="186"/>
            </w:pPr>
            <w:r w:rsidRPr="003C7849">
              <w:rPr>
                <w:color w:val="000000"/>
              </w:rPr>
              <w:t>- To review the previous unit; </w:t>
            </w:r>
          </w:p>
          <w:p w14:paraId="24B4B1B4" w14:textId="77777777" w:rsidR="00990960" w:rsidRPr="003C7849" w:rsidRDefault="00990960" w:rsidP="00990960">
            <w:pPr>
              <w:ind w:left="186"/>
            </w:pPr>
            <w:r w:rsidRPr="003C7849">
              <w:rPr>
                <w:color w:val="000000"/>
              </w:rPr>
              <w:t>- To lead into the new unit. </w:t>
            </w:r>
          </w:p>
          <w:p w14:paraId="43120182" w14:textId="77777777" w:rsidR="00990960" w:rsidRPr="003C7849" w:rsidRDefault="00990960" w:rsidP="00990960">
            <w:pPr>
              <w:ind w:left="182" w:right="6" w:firstLine="8"/>
              <w:jc w:val="both"/>
              <w:rPr>
                <w:color w:val="000000"/>
              </w:rPr>
            </w:pPr>
            <w:r w:rsidRPr="003C7849">
              <w:rPr>
                <w:color w:val="000000"/>
              </w:rPr>
              <w:t xml:space="preserve">- Review the previous unit before Ss open their books: </w:t>
            </w:r>
          </w:p>
          <w:p w14:paraId="24D0BE22" w14:textId="77777777" w:rsidR="00990960" w:rsidRPr="003C7849" w:rsidRDefault="00990960" w:rsidP="00990960">
            <w:pPr>
              <w:contextualSpacing/>
              <w:rPr>
                <w:b/>
              </w:rPr>
            </w:pPr>
            <w:r w:rsidRPr="003C7849">
              <w:rPr>
                <w:b/>
              </w:rPr>
              <w:t>b. Content:</w:t>
            </w:r>
          </w:p>
          <w:p w14:paraId="771AD306" w14:textId="652F5D53" w:rsidR="00990960" w:rsidRPr="003C7849" w:rsidRDefault="005264BA" w:rsidP="00990960">
            <w:pPr>
              <w:contextualSpacing/>
              <w:rPr>
                <w:b/>
              </w:rPr>
            </w:pPr>
            <w:r>
              <w:rPr>
                <w:b/>
              </w:rPr>
              <w:t xml:space="preserve">    </w:t>
            </w:r>
            <w:r w:rsidR="00990960" w:rsidRPr="003C7849">
              <w:rPr>
                <w:b/>
              </w:rPr>
              <w:t xml:space="preserve">- </w:t>
            </w:r>
            <w:r w:rsidR="00990960" w:rsidRPr="003C7849">
              <w:t>Have some warm-up activities to create a friendly and relaxed atmosphere to inspire Ss to warm up to the new class.</w:t>
            </w:r>
          </w:p>
          <w:p w14:paraId="5B1E819E" w14:textId="77777777" w:rsidR="00990960" w:rsidRPr="003C7849" w:rsidRDefault="00990960" w:rsidP="00990960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c. </w:t>
            </w:r>
            <w:r>
              <w:rPr>
                <w:b/>
              </w:rPr>
              <w:t>Product:</w:t>
            </w:r>
          </w:p>
          <w:p w14:paraId="3C5F6EBA" w14:textId="5BD1B1B4" w:rsidR="00990960" w:rsidRPr="003C7849" w:rsidRDefault="005264BA" w:rsidP="00990960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990960" w:rsidRPr="003C7849">
              <w:rPr>
                <w:b/>
              </w:rPr>
              <w:t xml:space="preserve">- </w:t>
            </w:r>
            <w:r w:rsidR="00990960" w:rsidRPr="003C7849">
              <w:t>Having a chance to speak English and focus on the topic of the lesson.</w:t>
            </w:r>
          </w:p>
          <w:p w14:paraId="2B5CCFD4" w14:textId="04AC7651" w:rsidR="00990960" w:rsidRPr="00990960" w:rsidRDefault="00990960" w:rsidP="00990960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d. </w:t>
            </w:r>
            <w:r>
              <w:rPr>
                <w:b/>
              </w:rPr>
              <w:t>Implementation:</w:t>
            </w:r>
          </w:p>
        </w:tc>
      </w:tr>
      <w:tr w:rsidR="00233578" w:rsidRPr="00E75273" w14:paraId="04261BD3" w14:textId="77777777" w:rsidTr="008954C1">
        <w:tc>
          <w:tcPr>
            <w:tcW w:w="5671" w:type="dxa"/>
            <w:shd w:val="clear" w:color="auto" w:fill="auto"/>
          </w:tcPr>
          <w:p w14:paraId="3CCB4A60" w14:textId="07D67BA6" w:rsidR="00233578" w:rsidRPr="00E75273" w:rsidRDefault="00233578" w:rsidP="00233578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TEACHER’S AND STUDENTS’ ACTIVITIES</w:t>
            </w:r>
          </w:p>
        </w:tc>
        <w:tc>
          <w:tcPr>
            <w:tcW w:w="3969" w:type="dxa"/>
            <w:shd w:val="clear" w:color="auto" w:fill="auto"/>
          </w:tcPr>
          <w:p w14:paraId="5DF11100" w14:textId="4FFE4E28" w:rsidR="00233578" w:rsidRPr="00E75273" w:rsidRDefault="00233578" w:rsidP="00233578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CONTENTS</w:t>
            </w:r>
          </w:p>
        </w:tc>
      </w:tr>
      <w:tr w:rsidR="00990960" w:rsidRPr="00E75273" w14:paraId="65715D82" w14:textId="77777777" w:rsidTr="00990960">
        <w:tc>
          <w:tcPr>
            <w:tcW w:w="5671" w:type="dxa"/>
          </w:tcPr>
          <w:p w14:paraId="45061391" w14:textId="3F006D11" w:rsidR="00990960" w:rsidRDefault="00990960" w:rsidP="00DD4FDC">
            <w:pPr>
              <w:contextualSpacing/>
              <w:jc w:val="both"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CHATTING</w:t>
            </w:r>
          </w:p>
          <w:p w14:paraId="71EB377E" w14:textId="279A5683" w:rsidR="00457F77" w:rsidRDefault="00457F77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76907F6A" w14:textId="77777777" w:rsidR="00457F77" w:rsidRDefault="00457F77" w:rsidP="00457F77">
            <w:pPr>
              <w:ind w:right="6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 xml:space="preserve">Write the unit title SHOPPING on the board. </w:t>
            </w:r>
          </w:p>
          <w:p w14:paraId="15297812" w14:textId="296D818F" w:rsidR="00990960" w:rsidRDefault="00990960" w:rsidP="00457F77">
            <w:pPr>
              <w:contextualSpacing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T asks ss some questions about the topic:</w:t>
            </w:r>
          </w:p>
          <w:p w14:paraId="69100B9C" w14:textId="77777777" w:rsidR="00457F77" w:rsidRPr="00E75273" w:rsidRDefault="00457F77" w:rsidP="00457F77">
            <w:pPr>
              <w:contextualSpacing/>
              <w:jc w:val="both"/>
              <w:rPr>
                <w:color w:val="000000"/>
              </w:rPr>
            </w:pPr>
          </w:p>
          <w:p w14:paraId="72F00E92" w14:textId="77777777" w:rsidR="00990960" w:rsidRPr="00E75273" w:rsidRDefault="00990960" w:rsidP="00DD4FDC">
            <w:pPr>
              <w:ind w:right="6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lastRenderedPageBreak/>
              <w:t>1. Do you like shopping?</w:t>
            </w:r>
          </w:p>
          <w:p w14:paraId="7E6BF48A" w14:textId="77777777" w:rsidR="00990960" w:rsidRPr="00E75273" w:rsidRDefault="00990960" w:rsidP="00DD4FDC">
            <w:pPr>
              <w:ind w:right="6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2. Where do you often go shopping?</w:t>
            </w:r>
          </w:p>
          <w:p w14:paraId="0E915BEE" w14:textId="77777777" w:rsidR="00990960" w:rsidRPr="00E75273" w:rsidRDefault="00990960" w:rsidP="00DD4FDC">
            <w:pPr>
              <w:ind w:right="6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3. Can you name some markets or supermarkets that you know?</w:t>
            </w:r>
          </w:p>
          <w:p w14:paraId="79806E6F" w14:textId="263D9400" w:rsidR="00990960" w:rsidRDefault="00990960" w:rsidP="00DD4FDC">
            <w:pPr>
              <w:ind w:right="6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4. Do you prefer shopping in an open-air market or in a supermarket?</w:t>
            </w:r>
          </w:p>
          <w:p w14:paraId="4E50905B" w14:textId="77777777" w:rsidR="00457F77" w:rsidRPr="00D1182A" w:rsidRDefault="00457F77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6ABFD734" w14:textId="41668B86" w:rsidR="00457F77" w:rsidRDefault="00457F77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  <w:r>
              <w:t>.</w:t>
            </w:r>
          </w:p>
          <w:p w14:paraId="55BC9A6B" w14:textId="77777777" w:rsidR="00457F77" w:rsidRPr="00525F3F" w:rsidRDefault="00457F77" w:rsidP="00525F3F">
            <w:r w:rsidRPr="00525F3F">
              <w:t xml:space="preserve">- Student’s talk </w:t>
            </w:r>
          </w:p>
          <w:p w14:paraId="42586198" w14:textId="77777777" w:rsidR="00457F77" w:rsidRPr="00C67C73" w:rsidRDefault="00457F77" w:rsidP="00C67C73">
            <w:pPr>
              <w:jc w:val="both"/>
              <w:rPr>
                <w:color w:val="002060"/>
              </w:rPr>
            </w:pPr>
            <w:r>
              <w:t xml:space="preserve"> </w:t>
            </w:r>
            <w:r w:rsidRPr="00C67C73">
              <w:rPr>
                <w:b/>
                <w:color w:val="002060"/>
              </w:rPr>
              <w:t>Step 3: Report and discussion</w:t>
            </w:r>
          </w:p>
          <w:p w14:paraId="54095730" w14:textId="0D5094FD" w:rsidR="00990960" w:rsidRDefault="00457F77" w:rsidP="00457F77">
            <w:pPr>
              <w:jc w:val="both"/>
              <w:rPr>
                <w:color w:val="000000"/>
              </w:rPr>
            </w:pPr>
            <w:r>
              <w:t xml:space="preserve"> </w:t>
            </w:r>
            <w:r>
              <w:rPr>
                <w:color w:val="000000"/>
              </w:rPr>
              <w:t xml:space="preserve">- </w:t>
            </w:r>
            <w:r w:rsidR="00990960" w:rsidRPr="00E75273">
              <w:rPr>
                <w:color w:val="000000"/>
              </w:rPr>
              <w:t xml:space="preserve">Ask Ss to guess what they are going to learn about in this unit. </w:t>
            </w:r>
          </w:p>
          <w:p w14:paraId="5D3B05CD" w14:textId="77777777" w:rsidR="00990960" w:rsidRDefault="00990960" w:rsidP="00DF38E0">
            <w:pPr>
              <w:contextualSpacing/>
            </w:pPr>
            <w:r w:rsidRPr="00E75273">
              <w:rPr>
                <w:b/>
              </w:rPr>
              <w:t xml:space="preserve">- </w:t>
            </w:r>
            <w:r w:rsidRPr="00E75273">
              <w:t>T checks ss’ vocabulary and give feedback</w:t>
            </w:r>
          </w:p>
          <w:p w14:paraId="2C5422DA" w14:textId="77777777" w:rsidR="00457F77" w:rsidRPr="001412CB" w:rsidRDefault="00457F77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19D3E16C" w14:textId="77777777" w:rsidR="00457F77" w:rsidRDefault="00457F77" w:rsidP="00DF38E0">
            <w:pPr>
              <w:contextualSpacing/>
              <w:rPr>
                <w:color w:val="000000"/>
              </w:rPr>
            </w:pPr>
            <w:r>
              <w:rPr>
                <w:b/>
              </w:rPr>
              <w:t xml:space="preserve"> </w:t>
            </w:r>
            <w:r w:rsidRPr="00E75273">
              <w:rPr>
                <w:color w:val="000000"/>
              </w:rPr>
              <w:t xml:space="preserve">- T leads to the new unit. </w:t>
            </w:r>
          </w:p>
          <w:p w14:paraId="4F198246" w14:textId="5CCF00B7" w:rsidR="00457F77" w:rsidRPr="00457F77" w:rsidRDefault="00457F77" w:rsidP="00DF38E0">
            <w:pPr>
              <w:contextualSpacing/>
              <w:rPr>
                <w:bCs/>
              </w:rPr>
            </w:pPr>
            <w:r w:rsidRPr="00457F77">
              <w:rPr>
                <w:bCs/>
                <w:color w:val="000000"/>
              </w:rPr>
              <w:t xml:space="preserve">- T comments and gives feedback  on Ss’ answers. </w:t>
            </w:r>
          </w:p>
        </w:tc>
        <w:tc>
          <w:tcPr>
            <w:tcW w:w="3969" w:type="dxa"/>
          </w:tcPr>
          <w:p w14:paraId="20A78B47" w14:textId="77777777" w:rsidR="00990960" w:rsidRPr="00E75273" w:rsidRDefault="00990960" w:rsidP="002B64A9">
            <w:pPr>
              <w:contextualSpacing/>
              <w:rPr>
                <w:b/>
              </w:rPr>
            </w:pPr>
          </w:p>
          <w:p w14:paraId="75170BD0" w14:textId="77777777" w:rsidR="00990960" w:rsidRPr="00274A2F" w:rsidRDefault="00990960" w:rsidP="00DF38E0">
            <w:pPr>
              <w:widowControl w:val="0"/>
              <w:autoSpaceDE w:val="0"/>
              <w:autoSpaceDN w:val="0"/>
              <w:ind w:right="-106"/>
              <w:rPr>
                <w:rFonts w:eastAsia="Arial"/>
              </w:rPr>
            </w:pPr>
            <w:r w:rsidRPr="00274A2F">
              <w:rPr>
                <w:rFonts w:eastAsia="Arial"/>
              </w:rPr>
              <w:t>Observation</w:t>
            </w:r>
          </w:p>
          <w:p w14:paraId="102D2B25" w14:textId="77777777" w:rsidR="00990960" w:rsidRPr="00274A2F" w:rsidRDefault="00990960" w:rsidP="00DF38E0">
            <w:pPr>
              <w:widowControl w:val="0"/>
              <w:autoSpaceDE w:val="0"/>
              <w:autoSpaceDN w:val="0"/>
              <w:ind w:right="-106"/>
              <w:jc w:val="both"/>
              <w:rPr>
                <w:rFonts w:eastAsia="Arial"/>
              </w:rPr>
            </w:pPr>
            <w:r w:rsidRPr="00274A2F">
              <w:rPr>
                <w:rFonts w:eastAsia="Arial"/>
              </w:rPr>
              <w:t>Questions &amp; answers</w:t>
            </w:r>
          </w:p>
          <w:p w14:paraId="52F6E9BA" w14:textId="2FDCD23B" w:rsidR="00990960" w:rsidRPr="00E75273" w:rsidRDefault="00990960" w:rsidP="00DF38E0">
            <w:pPr>
              <w:contextualSpacing/>
              <w:rPr>
                <w:b/>
              </w:rPr>
            </w:pPr>
            <w:r w:rsidRPr="00274A2F">
              <w:rPr>
                <w:rFonts w:eastAsia="Arial"/>
              </w:rPr>
              <w:t>Student’s talk</w:t>
            </w:r>
            <w:r w:rsidRPr="008253EA">
              <w:rPr>
                <w:rFonts w:eastAsia="Arial"/>
                <w:sz w:val="26"/>
                <w:szCs w:val="26"/>
              </w:rPr>
              <w:t xml:space="preserve"> </w:t>
            </w:r>
          </w:p>
        </w:tc>
      </w:tr>
      <w:tr w:rsidR="00990960" w:rsidRPr="00E75273" w14:paraId="29A5596A" w14:textId="77777777" w:rsidTr="00990960">
        <w:tc>
          <w:tcPr>
            <w:tcW w:w="9640" w:type="dxa"/>
            <w:gridSpan w:val="2"/>
          </w:tcPr>
          <w:p w14:paraId="29E38B63" w14:textId="77777777" w:rsidR="00990960" w:rsidRDefault="00990960" w:rsidP="003C648A">
            <w:pPr>
              <w:widowControl w:val="0"/>
              <w:autoSpaceDE w:val="0"/>
              <w:autoSpaceDN w:val="0"/>
              <w:ind w:right="-106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2. </w:t>
            </w:r>
            <w:r w:rsidRPr="0081046C">
              <w:rPr>
                <w:rFonts w:eastAsia="Calibri"/>
                <w:b/>
                <w:bCs/>
              </w:rPr>
              <w:t xml:space="preserve">KNOWLEDGE FORMATION </w:t>
            </w:r>
          </w:p>
          <w:p w14:paraId="0A7E0EEA" w14:textId="77777777" w:rsidR="002D3853" w:rsidRPr="003C7849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a. Objectives: </w:t>
            </w:r>
          </w:p>
          <w:p w14:paraId="210EE3ED" w14:textId="77777777" w:rsidR="002D3853" w:rsidRPr="003C7849" w:rsidRDefault="002D3853" w:rsidP="002D3853">
            <w:pPr>
              <w:ind w:left="186"/>
            </w:pPr>
            <w:r w:rsidRPr="003C7849">
              <w:rPr>
                <w:color w:val="000000"/>
              </w:rPr>
              <w:t>- To set the context for the introductory dialogue;  </w:t>
            </w:r>
          </w:p>
          <w:p w14:paraId="534AC86C" w14:textId="77777777" w:rsidR="002D3853" w:rsidRPr="003C7849" w:rsidRDefault="002D3853" w:rsidP="002D3853">
            <w:pPr>
              <w:ind w:left="186"/>
            </w:pPr>
            <w:r w:rsidRPr="003C7849">
              <w:rPr>
                <w:color w:val="000000"/>
              </w:rPr>
              <w:t>- To introduce the topic of the unit.  </w:t>
            </w:r>
          </w:p>
          <w:p w14:paraId="76F7C274" w14:textId="77777777" w:rsidR="002D3853" w:rsidRPr="003C7849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>b. Content:</w:t>
            </w:r>
          </w:p>
          <w:p w14:paraId="19EBD993" w14:textId="77777777" w:rsidR="002D3853" w:rsidRPr="003C7849" w:rsidRDefault="002D3853" w:rsidP="002D3853">
            <w:r w:rsidRPr="003C7849">
              <w:rPr>
                <w:b/>
              </w:rPr>
              <w:t xml:space="preserve">- </w:t>
            </w:r>
            <w:r w:rsidRPr="003C7849">
              <w:t xml:space="preserve">Learn some new words. Read the conversation and find out new words. </w:t>
            </w:r>
          </w:p>
          <w:p w14:paraId="08069294" w14:textId="77777777" w:rsidR="002D3853" w:rsidRPr="003C7849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c. </w:t>
            </w:r>
            <w:r>
              <w:rPr>
                <w:b/>
              </w:rPr>
              <w:t>Product:</w:t>
            </w:r>
          </w:p>
          <w:p w14:paraId="7F31F7C0" w14:textId="77777777" w:rsidR="002D3853" w:rsidRDefault="002D3853" w:rsidP="002D3853">
            <w:r w:rsidRPr="003C7849">
              <w:rPr>
                <w:b/>
              </w:rPr>
              <w:t xml:space="preserve">- </w:t>
            </w:r>
            <w:r>
              <w:t>Know more new words</w:t>
            </w:r>
          </w:p>
          <w:p w14:paraId="3AFA8599" w14:textId="77777777" w:rsidR="002D3853" w:rsidRPr="003C7849" w:rsidRDefault="002D3853" w:rsidP="002D3853">
            <w:pPr>
              <w:rPr>
                <w:b/>
              </w:rPr>
            </w:pPr>
            <w:r>
              <w:t xml:space="preserve">- </w:t>
            </w:r>
            <w:r w:rsidRPr="003C7849">
              <w:t>Understanding the conversation; topic of the lesson,…</w:t>
            </w:r>
          </w:p>
          <w:p w14:paraId="4F69D1E0" w14:textId="70B29F2B" w:rsidR="00990960" w:rsidRPr="002D3853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d. </w:t>
            </w:r>
            <w:r>
              <w:rPr>
                <w:b/>
              </w:rPr>
              <w:t>Implementation:</w:t>
            </w:r>
          </w:p>
        </w:tc>
      </w:tr>
      <w:tr w:rsidR="00990960" w:rsidRPr="00E75273" w14:paraId="5A663D71" w14:textId="77777777" w:rsidTr="00990960">
        <w:tc>
          <w:tcPr>
            <w:tcW w:w="5671" w:type="dxa"/>
          </w:tcPr>
          <w:p w14:paraId="52B3D310" w14:textId="138EA525" w:rsidR="00990960" w:rsidRDefault="00990960" w:rsidP="00DF38E0"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Activity 1: </w:t>
            </w:r>
            <w:r w:rsidRPr="00E75273">
              <w:rPr>
                <w:rFonts w:eastAsia="Calibri"/>
                <w:b/>
              </w:rPr>
              <w:t>Vocabulary pre-teaching</w:t>
            </w:r>
          </w:p>
          <w:p w14:paraId="5C680592" w14:textId="77777777" w:rsidR="00BA5636" w:rsidRPr="00412368" w:rsidRDefault="00BA5636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7B4F902" w14:textId="1DAAA0A3" w:rsidR="00990960" w:rsidRPr="00E75273" w:rsidRDefault="00BA5636" w:rsidP="00BA5636">
            <w:pPr>
              <w:contextualSpacing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 </w:t>
            </w:r>
            <w:r w:rsidR="00990960" w:rsidRPr="00E75273">
              <w:rPr>
                <w:rFonts w:eastAsia="Calibri"/>
              </w:rPr>
              <w:t>- Teacher introduces the vocabulary.</w:t>
            </w:r>
          </w:p>
          <w:p w14:paraId="54C1A6A7" w14:textId="77777777" w:rsidR="00990960" w:rsidRPr="00E75273" w:rsidRDefault="00990960" w:rsidP="001D117D">
            <w:pPr>
              <w:contextualSpacing/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>- Teacher explains the meaning of the new vocabulary by pictures/ explanation/ examples.</w:t>
            </w:r>
          </w:p>
          <w:p w14:paraId="2C1FEB71" w14:textId="20FFE7B5" w:rsidR="00990960" w:rsidRDefault="00990960" w:rsidP="001D117D">
            <w:pPr>
              <w:contextualSpacing/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>- Teacher reveals that these seven words will appear in the reading text and asks students to open their textbooks to discover further.</w:t>
            </w:r>
          </w:p>
          <w:p w14:paraId="26272DA8" w14:textId="77777777" w:rsidR="008C4879" w:rsidRPr="00D1182A" w:rsidRDefault="008C4879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1CC9A15A" w14:textId="761A8518" w:rsidR="008C4879" w:rsidRDefault="008C4879" w:rsidP="00880842">
            <w:pPr>
              <w:tabs>
                <w:tab w:val="left" w:pos="526"/>
              </w:tabs>
              <w:jc w:val="both"/>
            </w:pPr>
            <w:r w:rsidRPr="00880842">
              <w:t>- Ss’ observation</w:t>
            </w:r>
          </w:p>
          <w:p w14:paraId="0A911C7A" w14:textId="77777777" w:rsidR="008C4879" w:rsidRDefault="008C4879" w:rsidP="008C4879">
            <w:pPr>
              <w:contextualSpacing/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>- Ss look at the pictures in the book</w:t>
            </w:r>
            <w:r>
              <w:rPr>
                <w:rFonts w:eastAsia="Calibri"/>
              </w:rPr>
              <w:t>.</w:t>
            </w:r>
          </w:p>
          <w:p w14:paraId="6530FE16" w14:textId="7BFE276B" w:rsidR="008C4879" w:rsidRDefault="008C4879" w:rsidP="00880842">
            <w:pPr>
              <w:tabs>
                <w:tab w:val="left" w:pos="526"/>
              </w:tabs>
              <w:jc w:val="both"/>
            </w:pPr>
            <w:r>
              <w:t>- Ss listen and repeat.</w:t>
            </w:r>
          </w:p>
          <w:p w14:paraId="2D0DEDBA" w14:textId="77777777" w:rsidR="008C4879" w:rsidRPr="00C67C73" w:rsidRDefault="008C4879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7BAE0133" w14:textId="77777777" w:rsidR="008C4879" w:rsidRPr="00E75273" w:rsidRDefault="008C4879" w:rsidP="008C4879">
            <w:pPr>
              <w:contextualSpacing/>
              <w:jc w:val="both"/>
              <w:rPr>
                <w:rFonts w:eastAsia="Calibri"/>
              </w:rPr>
            </w:pPr>
            <w:r>
              <w:t xml:space="preserve"> </w:t>
            </w:r>
            <w:r>
              <w:rPr>
                <w:rFonts w:eastAsia="Calibri"/>
              </w:rPr>
              <w:t xml:space="preserve">- </w:t>
            </w:r>
            <w:r w:rsidRPr="00E75273">
              <w:rPr>
                <w:rFonts w:eastAsia="Calibri"/>
              </w:rPr>
              <w:t>T encourages ss to answer the questions, but doesn’t confirm their answers.</w:t>
            </w:r>
          </w:p>
          <w:p w14:paraId="25B2FF37" w14:textId="77777777" w:rsidR="008C4879" w:rsidRPr="00E75273" w:rsidRDefault="008C4879" w:rsidP="008C4879">
            <w:pPr>
              <w:contextualSpacing/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>- Teacher plays the recording for ss to listen and read along. Then invite some pairs of Ss to read the conversation aloud.</w:t>
            </w:r>
          </w:p>
          <w:p w14:paraId="448A6CB1" w14:textId="77777777" w:rsidR="008C4879" w:rsidRPr="001412CB" w:rsidRDefault="008C4879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21FA12FF" w14:textId="0D788F41" w:rsidR="00990960" w:rsidRDefault="008C4879" w:rsidP="008C4879">
            <w:pPr>
              <w:tabs>
                <w:tab w:val="left" w:pos="526"/>
              </w:tabs>
              <w:jc w:val="both"/>
              <w:rPr>
                <w:rFonts w:eastAsia="Calibri"/>
              </w:rPr>
            </w:pPr>
            <w:r>
              <w:t xml:space="preserve"> </w:t>
            </w:r>
            <w:r>
              <w:rPr>
                <w:rFonts w:eastAsia="Calibri"/>
              </w:rPr>
              <w:t xml:space="preserve"> </w:t>
            </w:r>
            <w:r w:rsidR="00990960" w:rsidRPr="00E75273">
              <w:rPr>
                <w:rFonts w:eastAsia="Calibri"/>
              </w:rPr>
              <w:t xml:space="preserve">- Teacher checks students’ pronunciation and gives feedback. </w:t>
            </w:r>
          </w:p>
          <w:p w14:paraId="1E865B6E" w14:textId="7DEA856D" w:rsidR="00990960" w:rsidRPr="008C4879" w:rsidRDefault="00990960" w:rsidP="001D117D">
            <w:pPr>
              <w:jc w:val="both"/>
            </w:pPr>
            <w:r w:rsidRPr="00E75273">
              <w:rPr>
                <w:rFonts w:eastAsia="Calibri"/>
              </w:rPr>
              <w:t>- T refers to the questions previously asked and confirms the correct answer.</w:t>
            </w:r>
          </w:p>
        </w:tc>
        <w:tc>
          <w:tcPr>
            <w:tcW w:w="3969" w:type="dxa"/>
          </w:tcPr>
          <w:p w14:paraId="105A93F3" w14:textId="77777777" w:rsidR="008C4879" w:rsidRDefault="008C4879" w:rsidP="003C648A">
            <w:pPr>
              <w:contextualSpacing/>
              <w:rPr>
                <w:rFonts w:eastAsia="Calibri"/>
                <w:b/>
              </w:rPr>
            </w:pPr>
          </w:p>
          <w:p w14:paraId="29D5FF3F" w14:textId="3A0B6B1C" w:rsidR="00990960" w:rsidRDefault="003179E5" w:rsidP="003C648A"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1</w:t>
            </w:r>
            <w:r w:rsidR="00990960">
              <w:rPr>
                <w:rFonts w:eastAsia="Calibri"/>
                <w:b/>
              </w:rPr>
              <w:t xml:space="preserve">. </w:t>
            </w:r>
            <w:r w:rsidR="00990960" w:rsidRPr="00E75273">
              <w:rPr>
                <w:rFonts w:eastAsia="Calibri"/>
                <w:b/>
              </w:rPr>
              <w:t>Vocabulary</w:t>
            </w:r>
          </w:p>
          <w:p w14:paraId="45A5060E" w14:textId="65A5EF30" w:rsidR="00990960" w:rsidRPr="00E75273" w:rsidRDefault="00990960" w:rsidP="003C648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1. open-air market (n)</w:t>
            </w:r>
          </w:p>
          <w:p w14:paraId="66E62DA9" w14:textId="77777777" w:rsidR="00990960" w:rsidRPr="00E75273" w:rsidRDefault="00990960" w:rsidP="003C648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2. home-grown (adj)</w:t>
            </w:r>
          </w:p>
          <w:p w14:paraId="27729FC9" w14:textId="77777777" w:rsidR="00990960" w:rsidRPr="00E75273" w:rsidRDefault="00990960" w:rsidP="003C648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3. home-made (adj)</w:t>
            </w:r>
          </w:p>
          <w:p w14:paraId="7368B15E" w14:textId="77777777" w:rsidR="00990960" w:rsidRPr="00E75273" w:rsidRDefault="00990960" w:rsidP="003C648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4. bargain (v)</w:t>
            </w:r>
          </w:p>
          <w:p w14:paraId="12694AB4" w14:textId="77777777" w:rsidR="00990960" w:rsidRPr="00E75273" w:rsidRDefault="00990960" w:rsidP="003C648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5. farmers’ market (n)</w:t>
            </w:r>
          </w:p>
          <w:p w14:paraId="6C639010" w14:textId="77777777" w:rsidR="00990960" w:rsidRPr="00E75273" w:rsidRDefault="00990960" w:rsidP="003C648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6. price tag (n)</w:t>
            </w:r>
          </w:p>
          <w:p w14:paraId="5BD42C12" w14:textId="77777777" w:rsidR="00990960" w:rsidRDefault="00990960" w:rsidP="003C648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7. convenience store (n)</w:t>
            </w:r>
          </w:p>
          <w:p w14:paraId="4361C6A2" w14:textId="77777777" w:rsidR="00990960" w:rsidRPr="00E75273" w:rsidRDefault="00990960" w:rsidP="00333FA6">
            <w:pPr>
              <w:contextualSpacing/>
              <w:jc w:val="both"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 xml:space="preserve">Questions: </w:t>
            </w:r>
          </w:p>
          <w:p w14:paraId="190DFE36" w14:textId="77777777" w:rsidR="00990960" w:rsidRPr="00E75273" w:rsidRDefault="00990960" w:rsidP="00333FA6">
            <w:pPr>
              <w:contextualSpacing/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- What do you think Mai and Alice are talking about?</w:t>
            </w:r>
          </w:p>
          <w:p w14:paraId="48DE0A6D" w14:textId="77777777" w:rsidR="00990960" w:rsidRPr="00E75273" w:rsidRDefault="00990960" w:rsidP="00333FA6">
            <w:pPr>
              <w:contextualSpacing/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- What are pictures of?</w:t>
            </w:r>
          </w:p>
          <w:p w14:paraId="0942C2E7" w14:textId="77777777" w:rsidR="00990960" w:rsidRPr="00E75273" w:rsidRDefault="00990960" w:rsidP="00333FA6">
            <w:pPr>
              <w:contextualSpacing/>
              <w:jc w:val="both"/>
              <w:rPr>
                <w:rFonts w:eastAsia="Calibri"/>
                <w:b/>
                <w:i/>
              </w:rPr>
            </w:pPr>
            <w:r w:rsidRPr="00E75273">
              <w:rPr>
                <w:i/>
                <w:color w:val="000000"/>
              </w:rPr>
              <w:t>- What are the people in the pictures doing</w:t>
            </w:r>
          </w:p>
          <w:p w14:paraId="613BE072" w14:textId="77777777" w:rsidR="00990960" w:rsidRPr="00E75273" w:rsidRDefault="00990960" w:rsidP="00333FA6">
            <w:pPr>
              <w:jc w:val="both"/>
              <w:rPr>
                <w:b/>
              </w:rPr>
            </w:pPr>
            <w:r w:rsidRPr="00E75273">
              <w:rPr>
                <w:b/>
              </w:rPr>
              <w:t>Suggested answer:</w:t>
            </w:r>
          </w:p>
          <w:p w14:paraId="511E6F06" w14:textId="77777777" w:rsidR="00990960" w:rsidRPr="00E75273" w:rsidRDefault="00990960" w:rsidP="00333FA6">
            <w:pPr>
              <w:jc w:val="both"/>
              <w:rPr>
                <w:i/>
              </w:rPr>
            </w:pPr>
            <w:r w:rsidRPr="00E75273">
              <w:rPr>
                <w:i/>
              </w:rPr>
              <w:t xml:space="preserve">- Mai and Alice are talking about different types of markets. </w:t>
            </w:r>
          </w:p>
          <w:p w14:paraId="17960B74" w14:textId="77777777" w:rsidR="00990960" w:rsidRPr="00E75273" w:rsidRDefault="00990960" w:rsidP="00333FA6">
            <w:pPr>
              <w:jc w:val="both"/>
              <w:rPr>
                <w:i/>
              </w:rPr>
            </w:pPr>
            <w:r w:rsidRPr="00E75273">
              <w:rPr>
                <w:i/>
              </w:rPr>
              <w:t>- The pictures are of Bac Ha Open-Air Market.</w:t>
            </w:r>
          </w:p>
          <w:p w14:paraId="236E52AB" w14:textId="7242258C" w:rsidR="00990960" w:rsidRPr="00E75273" w:rsidRDefault="00990960" w:rsidP="00333FA6">
            <w:pPr>
              <w:contextualSpacing/>
              <w:rPr>
                <w:b/>
              </w:rPr>
            </w:pPr>
            <w:r w:rsidRPr="00E75273">
              <w:rPr>
                <w:i/>
              </w:rPr>
              <w:t>- The people in the picture are buying and selling things.</w:t>
            </w:r>
          </w:p>
        </w:tc>
      </w:tr>
      <w:tr w:rsidR="00990960" w:rsidRPr="00E75273" w14:paraId="6B5CDE8F" w14:textId="77777777" w:rsidTr="00990960">
        <w:tc>
          <w:tcPr>
            <w:tcW w:w="9640" w:type="dxa"/>
            <w:gridSpan w:val="2"/>
          </w:tcPr>
          <w:p w14:paraId="24C408D8" w14:textId="651B7FBC" w:rsidR="00990960" w:rsidRDefault="00990960" w:rsidP="00990960">
            <w:pPr>
              <w:ind w:left="-113" w:right="-106" w:firstLine="24"/>
            </w:pPr>
            <w:r>
              <w:rPr>
                <w:b/>
              </w:rPr>
              <w:t xml:space="preserve">3. </w:t>
            </w:r>
            <w:r w:rsidRPr="00E75273">
              <w:rPr>
                <w:b/>
              </w:rPr>
              <w:t>PRACTICE</w:t>
            </w:r>
            <w:r>
              <w:rPr>
                <w:b/>
              </w:rPr>
              <w:t xml:space="preserve"> </w:t>
            </w:r>
            <w:r w:rsidRPr="00E75273">
              <w:t>(</w:t>
            </w:r>
            <w:r>
              <w:t>15</w:t>
            </w:r>
            <w:r w:rsidR="003179E5">
              <w:t xml:space="preserve">’-PW, </w:t>
            </w:r>
            <w:r w:rsidRPr="00E75273">
              <w:t>)</w:t>
            </w:r>
          </w:p>
          <w:p w14:paraId="0EA1A32A" w14:textId="77777777" w:rsidR="002D3853" w:rsidRPr="003C7849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a. Objectives: </w:t>
            </w:r>
          </w:p>
          <w:p w14:paraId="69FD3907" w14:textId="77777777" w:rsidR="002D3853" w:rsidRDefault="002D3853" w:rsidP="002D3853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- To help Ss read for specific information about markets.  </w:t>
            </w:r>
          </w:p>
          <w:p w14:paraId="3281B948" w14:textId="77777777" w:rsidR="002D3853" w:rsidRDefault="002D3853" w:rsidP="002D3853">
            <w:pPr>
              <w:spacing w:before="37"/>
            </w:pPr>
            <w:r>
              <w:rPr>
                <w:color w:val="000000"/>
              </w:rPr>
              <w:lastRenderedPageBreak/>
              <w:t>- To help Ss learn words and phrases related to different markets and their features; </w:t>
            </w:r>
          </w:p>
          <w:p w14:paraId="35ADBCAC" w14:textId="77777777" w:rsidR="002D3853" w:rsidRDefault="002D3853" w:rsidP="002D3853">
            <w:pPr>
              <w:spacing w:before="39"/>
            </w:pPr>
            <w:r>
              <w:rPr>
                <w:color w:val="000000"/>
              </w:rPr>
              <w:t>- To help Ss further understand the text. </w:t>
            </w:r>
          </w:p>
          <w:p w14:paraId="652BF131" w14:textId="77777777" w:rsidR="002D3853" w:rsidRPr="003C7849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>b. Content:</w:t>
            </w:r>
          </w:p>
          <w:p w14:paraId="61D0D56B" w14:textId="525CF434" w:rsidR="002D3853" w:rsidRDefault="002D3853" w:rsidP="002D3853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Listing activity, Matching activity, Sentence Completing activity.</w:t>
            </w:r>
          </w:p>
          <w:p w14:paraId="239843F0" w14:textId="77777777" w:rsidR="002D3853" w:rsidRPr="004153D1" w:rsidRDefault="002D3853" w:rsidP="002D3853">
            <w:pPr>
              <w:rPr>
                <w:b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To </w:t>
            </w:r>
            <w:r>
              <w:rPr>
                <w:sz w:val="26"/>
                <w:szCs w:val="26"/>
                <w:lang w:val="vi-VN" w:eastAsia="vi-VN" w:bidi="vi-VN"/>
              </w:rPr>
              <w:t>learn some more words</w:t>
            </w:r>
            <w:r>
              <w:rPr>
                <w:sz w:val="26"/>
                <w:szCs w:val="26"/>
                <w:lang w:eastAsia="vi-VN" w:bidi="vi-VN"/>
              </w:rPr>
              <w:t xml:space="preserve"> about some places for shopping and some features of diferent markets.</w:t>
            </w:r>
          </w:p>
          <w:p w14:paraId="23730E67" w14:textId="77777777" w:rsidR="002D3853" w:rsidRPr="003C7849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c. </w:t>
            </w:r>
            <w:r>
              <w:rPr>
                <w:b/>
              </w:rPr>
              <w:t>Product:</w:t>
            </w:r>
          </w:p>
          <w:p w14:paraId="0FFC5273" w14:textId="77777777" w:rsidR="002D3853" w:rsidRPr="003C7849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- </w:t>
            </w:r>
            <w:r>
              <w:rPr>
                <w:sz w:val="26"/>
                <w:szCs w:val="26"/>
              </w:rPr>
              <w:t>Know more new words about different markets and their features, understand the conversation; topic of the lesson</w:t>
            </w:r>
          </w:p>
          <w:p w14:paraId="5E5E868E" w14:textId="53115C5C" w:rsidR="00990960" w:rsidRPr="002D3853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d. </w:t>
            </w:r>
            <w:r>
              <w:rPr>
                <w:b/>
              </w:rPr>
              <w:t>Implementation:</w:t>
            </w:r>
          </w:p>
        </w:tc>
      </w:tr>
      <w:tr w:rsidR="00990960" w:rsidRPr="00E75273" w14:paraId="31F8E647" w14:textId="77777777" w:rsidTr="00990960">
        <w:tc>
          <w:tcPr>
            <w:tcW w:w="5671" w:type="dxa"/>
          </w:tcPr>
          <w:p w14:paraId="51ECDADC" w14:textId="056CB962" w:rsidR="00990960" w:rsidRDefault="00990960" w:rsidP="00342633">
            <w:pPr>
              <w:contextualSpacing/>
              <w:jc w:val="both"/>
              <w:rPr>
                <w:b/>
                <w:noProof/>
                <w:lang w:val="en-GB" w:eastAsia="ko-KR"/>
              </w:rPr>
            </w:pPr>
            <w:r>
              <w:rPr>
                <w:rFonts w:eastAsia="Calibri"/>
                <w:b/>
              </w:rPr>
              <w:lastRenderedPageBreak/>
              <w:t xml:space="preserve">Activity 2: </w:t>
            </w:r>
            <w:r w:rsidRPr="00E75273">
              <w:rPr>
                <w:b/>
                <w:noProof/>
                <w:lang w:val="en-GB" w:eastAsia="ko-KR"/>
              </w:rPr>
              <w:t>Mai and Alice mentioned four places where they can buy things. Complete the list.</w:t>
            </w:r>
            <w:r>
              <w:rPr>
                <w:b/>
                <w:noProof/>
                <w:lang w:val="en-GB" w:eastAsia="ko-KR"/>
              </w:rPr>
              <w:t xml:space="preserve"> </w:t>
            </w:r>
          </w:p>
          <w:p w14:paraId="713763B5" w14:textId="77777777" w:rsidR="003179E5" w:rsidRPr="00412368" w:rsidRDefault="003179E5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728144BC" w14:textId="69E53154" w:rsidR="00990960" w:rsidRDefault="003179E5" w:rsidP="003179E5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990960" w:rsidRPr="00E75273">
              <w:rPr>
                <w:color w:val="000000"/>
              </w:rPr>
              <w:t>- Encourage ss to do the task without reading the conversation again. If they can’t, let them refer to the conversation for the answers.</w:t>
            </w:r>
          </w:p>
          <w:p w14:paraId="00388825" w14:textId="77777777" w:rsidR="003179E5" w:rsidRPr="00D1182A" w:rsidRDefault="003179E5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0034212C" w14:textId="77777777" w:rsidR="003179E5" w:rsidRPr="00880842" w:rsidRDefault="003179E5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18A25183" w14:textId="68EA1F5B" w:rsidR="003179E5" w:rsidRDefault="003179E5" w:rsidP="003179E5">
            <w:pPr>
              <w:contextualSpacing/>
              <w:jc w:val="both"/>
              <w:rPr>
                <w:noProof/>
                <w:lang w:val="en-GB" w:eastAsia="ko-KR"/>
              </w:rPr>
            </w:pPr>
            <w:r>
              <w:rPr>
                <w:color w:val="000000"/>
              </w:rPr>
              <w:t xml:space="preserve"> </w:t>
            </w:r>
            <w:r w:rsidRPr="003179E5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>Ss c</w:t>
            </w:r>
            <w:r w:rsidRPr="003179E5">
              <w:rPr>
                <w:noProof/>
                <w:lang w:val="en-GB" w:eastAsia="ko-KR"/>
              </w:rPr>
              <w:t xml:space="preserve">omplete the list. </w:t>
            </w:r>
          </w:p>
          <w:p w14:paraId="72234C82" w14:textId="77777777" w:rsidR="003179E5" w:rsidRPr="00C67C73" w:rsidRDefault="003179E5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179ED48F" w14:textId="77777777" w:rsidR="003179E5" w:rsidRPr="00525F3F" w:rsidRDefault="003179E5" w:rsidP="00525F3F">
            <w:r>
              <w:rPr>
                <w:noProof/>
                <w:color w:val="000000"/>
              </w:rPr>
              <w:t xml:space="preserve"> </w:t>
            </w:r>
            <w:r w:rsidRPr="00525F3F">
              <w:t xml:space="preserve">- Student’s talk </w:t>
            </w:r>
          </w:p>
          <w:p w14:paraId="0593B1C9" w14:textId="77777777" w:rsidR="003179E5" w:rsidRPr="006E4551" w:rsidRDefault="003179E5" w:rsidP="006E4551">
            <w:pPr>
              <w:jc w:val="both"/>
            </w:pPr>
            <w:r>
              <w:rPr>
                <w:noProof/>
                <w:color w:val="000000"/>
              </w:rPr>
              <w:t xml:space="preserve"> </w:t>
            </w:r>
            <w:r w:rsidRPr="006E4551">
              <w:t xml:space="preserve">- Student’s answers </w:t>
            </w:r>
          </w:p>
          <w:p w14:paraId="66B839D9" w14:textId="77777777" w:rsidR="003179E5" w:rsidRPr="001412CB" w:rsidRDefault="003179E5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noProof/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3E6EAA84" w14:textId="66A89B25" w:rsidR="00990960" w:rsidRDefault="003179E5" w:rsidP="00815FB3">
            <w:pPr>
              <w:contextualSpacing/>
              <w:jc w:val="both"/>
              <w:rPr>
                <w:rFonts w:eastAsia="Calibri"/>
              </w:rPr>
            </w:pPr>
            <w:r>
              <w:rPr>
                <w:noProof/>
                <w:color w:val="000000"/>
              </w:rPr>
              <w:t xml:space="preserve"> </w:t>
            </w:r>
            <w:r w:rsidR="00990960" w:rsidRPr="00E75273">
              <w:rPr>
                <w:rFonts w:eastAsia="Calibri"/>
              </w:rPr>
              <w:t>- Teacher checks the answers as a class and gives feedback.</w:t>
            </w:r>
          </w:p>
          <w:p w14:paraId="643E4F07" w14:textId="15CD9B9E" w:rsidR="00990960" w:rsidRDefault="00990960" w:rsidP="00815FB3">
            <w:pPr>
              <w:contextualSpacing/>
              <w:jc w:val="both"/>
              <w:rPr>
                <w:rFonts w:eastAsia="Calibri"/>
              </w:rPr>
            </w:pPr>
            <w:r w:rsidRPr="00CE4674">
              <w:rPr>
                <w:rFonts w:ascii="Courier New" w:eastAsia="Courier New" w:hAnsi="Courier New" w:cs="Courier New"/>
                <w:noProof/>
                <w:color w:val="000000"/>
                <w:lang w:bidi="en-US"/>
              </w:rPr>
              <w:drawing>
                <wp:anchor distT="0" distB="0" distL="0" distR="0" simplePos="0" relativeHeight="251671552" behindDoc="1" locked="0" layoutInCell="1" allowOverlap="1" wp14:anchorId="0BD7C934" wp14:editId="757ABF3C">
                  <wp:simplePos x="0" y="0"/>
                  <wp:positionH relativeFrom="page">
                    <wp:posOffset>58420</wp:posOffset>
                  </wp:positionH>
                  <wp:positionV relativeFrom="paragraph">
                    <wp:posOffset>-635</wp:posOffset>
                  </wp:positionV>
                  <wp:extent cx="2984500" cy="1238250"/>
                  <wp:effectExtent l="0" t="0" r="6350" b="0"/>
                  <wp:wrapNone/>
                  <wp:docPr id="1140" name="Shape 1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" name="Picture box 114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29845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28B501" w14:textId="3DB4A21C" w:rsidR="00990960" w:rsidRDefault="00990960" w:rsidP="00815FB3">
            <w:pPr>
              <w:contextualSpacing/>
              <w:jc w:val="both"/>
              <w:rPr>
                <w:rFonts w:eastAsia="Calibri"/>
              </w:rPr>
            </w:pPr>
          </w:p>
          <w:p w14:paraId="55BBCF3B" w14:textId="2109FA14" w:rsidR="00990960" w:rsidRDefault="00990960" w:rsidP="00815FB3">
            <w:pPr>
              <w:contextualSpacing/>
              <w:jc w:val="both"/>
              <w:rPr>
                <w:rFonts w:eastAsia="Calibri"/>
              </w:rPr>
            </w:pPr>
          </w:p>
          <w:p w14:paraId="16CB9D78" w14:textId="1C64D405" w:rsidR="00990960" w:rsidRDefault="00990960" w:rsidP="003179E5">
            <w:pPr>
              <w:contextualSpacing/>
              <w:jc w:val="center"/>
              <w:rPr>
                <w:rFonts w:eastAsia="Calibri"/>
              </w:rPr>
            </w:pPr>
          </w:p>
          <w:p w14:paraId="63268BF8" w14:textId="58D4A639" w:rsidR="00990960" w:rsidRDefault="00990960" w:rsidP="00815FB3">
            <w:pPr>
              <w:contextualSpacing/>
              <w:jc w:val="both"/>
              <w:rPr>
                <w:rFonts w:eastAsia="Calibri"/>
              </w:rPr>
            </w:pPr>
          </w:p>
          <w:p w14:paraId="70F9BF95" w14:textId="3837A008" w:rsidR="00990960" w:rsidRDefault="00990960" w:rsidP="00815FB3">
            <w:pPr>
              <w:contextualSpacing/>
              <w:jc w:val="both"/>
              <w:rPr>
                <w:rFonts w:eastAsia="Calibri"/>
              </w:rPr>
            </w:pPr>
          </w:p>
          <w:p w14:paraId="490311C5" w14:textId="77777777" w:rsidR="00990960" w:rsidRDefault="00990960" w:rsidP="00815FB3">
            <w:pPr>
              <w:contextualSpacing/>
              <w:jc w:val="both"/>
              <w:rPr>
                <w:rFonts w:eastAsia="Calibri"/>
              </w:rPr>
            </w:pPr>
          </w:p>
          <w:p w14:paraId="5CCC46B8" w14:textId="0753BBA1" w:rsidR="00990960" w:rsidRDefault="00990960" w:rsidP="00815FB3">
            <w:pPr>
              <w:contextualSpacing/>
              <w:jc w:val="both"/>
              <w:rPr>
                <w:b/>
                <w:noProof/>
                <w:lang w:val="en-GB" w:eastAsia="ko-KR"/>
              </w:rPr>
            </w:pPr>
            <w:r>
              <w:rPr>
                <w:rFonts w:eastAsia="Calibri"/>
                <w:b/>
              </w:rPr>
              <w:t xml:space="preserve">Activity </w:t>
            </w:r>
            <w:r w:rsidRPr="00E75273">
              <w:rPr>
                <w:b/>
                <w:noProof/>
                <w:lang w:val="en-GB" w:eastAsia="ko-KR"/>
              </w:rPr>
              <w:t xml:space="preserve">3. </w:t>
            </w:r>
            <w:r w:rsidRPr="00E75273">
              <w:rPr>
                <w:b/>
                <w:bCs/>
                <w:noProof/>
                <w:lang w:eastAsia="ko-KR"/>
              </w:rPr>
              <w:t>Match the types of markets with the features</w:t>
            </w:r>
            <w:r w:rsidRPr="00E75273">
              <w:rPr>
                <w:b/>
                <w:noProof/>
                <w:lang w:val="en-GB" w:eastAsia="ko-KR"/>
              </w:rPr>
              <w:t xml:space="preserve">. </w:t>
            </w:r>
          </w:p>
          <w:p w14:paraId="7EC7D2FB" w14:textId="77777777" w:rsidR="003179E5" w:rsidRPr="00412368" w:rsidRDefault="003179E5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D0D46D1" w14:textId="77777777" w:rsidR="00911E9C" w:rsidRDefault="003179E5" w:rsidP="003179E5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990960" w:rsidRPr="00E75273">
              <w:rPr>
                <w:color w:val="000000"/>
              </w:rPr>
              <w:t xml:space="preserve">- Ask Ss to look at the two types of markets first and see if they can remember any information about them from the conversation. </w:t>
            </w:r>
          </w:p>
          <w:p w14:paraId="4724E729" w14:textId="3031FA43" w:rsidR="00990960" w:rsidRDefault="00911E9C" w:rsidP="003179E5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>- T e</w:t>
            </w:r>
            <w:r w:rsidR="00990960" w:rsidRPr="00E75273">
              <w:rPr>
                <w:color w:val="000000"/>
              </w:rPr>
              <w:t>ncourage</w:t>
            </w:r>
            <w:r>
              <w:rPr>
                <w:color w:val="000000"/>
              </w:rPr>
              <w:t>s</w:t>
            </w:r>
            <w:r w:rsidR="00990960" w:rsidRPr="00E75273">
              <w:rPr>
                <w:color w:val="000000"/>
              </w:rPr>
              <w:t xml:space="preserve"> them to say it.  </w:t>
            </w:r>
          </w:p>
          <w:p w14:paraId="143E3D68" w14:textId="3ECDA599" w:rsidR="00911E9C" w:rsidRDefault="00911E9C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  <w:r>
              <w:rPr>
                <w:b/>
                <w:color w:val="002060"/>
              </w:rPr>
              <w:t>.</w:t>
            </w:r>
          </w:p>
          <w:p w14:paraId="09109731" w14:textId="77777777" w:rsidR="00911E9C" w:rsidRPr="00880842" w:rsidRDefault="00911E9C" w:rsidP="00880842">
            <w:pPr>
              <w:tabs>
                <w:tab w:val="left" w:pos="526"/>
              </w:tabs>
              <w:jc w:val="both"/>
            </w:pPr>
            <w:r w:rsidRPr="00880842">
              <w:t>- Ss’ observation</w:t>
            </w:r>
          </w:p>
          <w:p w14:paraId="6DC4F9C4" w14:textId="41CD0C11" w:rsidR="00990960" w:rsidRDefault="00990960" w:rsidP="00911E9C">
            <w:pPr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 xml:space="preserve">- </w:t>
            </w:r>
            <w:r w:rsidR="00911E9C">
              <w:rPr>
                <w:color w:val="000000"/>
              </w:rPr>
              <w:t xml:space="preserve">Ss </w:t>
            </w:r>
            <w:r w:rsidRPr="00E75273">
              <w:rPr>
                <w:color w:val="000000"/>
              </w:rPr>
              <w:t>do the task individually or in pairs</w:t>
            </w:r>
            <w:r w:rsidR="00911E9C">
              <w:rPr>
                <w:color w:val="000000"/>
              </w:rPr>
              <w:t>.</w:t>
            </w:r>
          </w:p>
          <w:p w14:paraId="09148087" w14:textId="77777777" w:rsidR="00911E9C" w:rsidRPr="00C67C73" w:rsidRDefault="00911E9C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19C1C7F" w14:textId="4C603CD1" w:rsidR="00911E9C" w:rsidRDefault="00911E9C" w:rsidP="00911E9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="00990960" w:rsidRPr="00E75273">
              <w:rPr>
                <w:color w:val="000000"/>
              </w:rPr>
              <w:t xml:space="preserve"> Ask Ss to say the words / phrases aloud. </w:t>
            </w:r>
          </w:p>
          <w:p w14:paraId="1F9B5658" w14:textId="6D67EB42" w:rsidR="00911E9C" w:rsidRDefault="00911E9C" w:rsidP="00525F3F">
            <w:r w:rsidRPr="00525F3F">
              <w:t>- Student’s talk</w:t>
            </w:r>
          </w:p>
          <w:p w14:paraId="17D3EB9D" w14:textId="77777777" w:rsidR="00911E9C" w:rsidRPr="00E75273" w:rsidRDefault="00911E9C" w:rsidP="00911E9C">
            <w:pPr>
              <w:jc w:val="both"/>
            </w:pPr>
            <w:r>
              <w:t xml:space="preserve">- </w:t>
            </w:r>
            <w:r>
              <w:rPr>
                <w:color w:val="000000"/>
              </w:rPr>
              <w:t xml:space="preserve">Ss </w:t>
            </w:r>
            <w:r w:rsidRPr="00E75273">
              <w:rPr>
                <w:color w:val="000000"/>
              </w:rPr>
              <w:t xml:space="preserve">pronounce the words and phrases correctly.  </w:t>
            </w:r>
          </w:p>
          <w:p w14:paraId="117FC990" w14:textId="77777777" w:rsidR="00911E9C" w:rsidRPr="001412CB" w:rsidRDefault="00911E9C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4AEB6BAF" w14:textId="4C37BE25" w:rsidR="00990960" w:rsidRDefault="00911E9C" w:rsidP="00B07DBA">
            <w:pPr>
              <w:jc w:val="both"/>
              <w:rPr>
                <w:rFonts w:eastAsia="Calibri"/>
              </w:rPr>
            </w:pPr>
            <w:r>
              <w:rPr>
                <w:color w:val="000000"/>
              </w:rPr>
              <w:t xml:space="preserve"> </w:t>
            </w:r>
            <w:r w:rsidR="00990960" w:rsidRPr="00E75273">
              <w:rPr>
                <w:rFonts w:eastAsia="Calibri"/>
              </w:rPr>
              <w:t>- Teacher checks the answers as a class and gives feedback.</w:t>
            </w:r>
          </w:p>
          <w:p w14:paraId="11867420" w14:textId="6E21AB91" w:rsidR="00911E9C" w:rsidRDefault="00911E9C" w:rsidP="00B07DBA">
            <w:pPr>
              <w:jc w:val="both"/>
              <w:rPr>
                <w:rFonts w:eastAsia="Calibri"/>
              </w:rPr>
            </w:pPr>
          </w:p>
          <w:p w14:paraId="1CBFBF81" w14:textId="77777777" w:rsidR="00911E9C" w:rsidRDefault="00911E9C" w:rsidP="00B07DBA">
            <w:pPr>
              <w:jc w:val="both"/>
              <w:rPr>
                <w:rFonts w:eastAsia="Calibri"/>
              </w:rPr>
            </w:pPr>
          </w:p>
          <w:p w14:paraId="12004549" w14:textId="3D1F11E7" w:rsidR="00990960" w:rsidRDefault="00990960" w:rsidP="00B07DBA">
            <w:pPr>
              <w:contextualSpacing/>
              <w:jc w:val="both"/>
              <w:rPr>
                <w:b/>
                <w:noProof/>
                <w:lang w:eastAsia="ko-KR"/>
              </w:rPr>
            </w:pPr>
            <w:r>
              <w:rPr>
                <w:rFonts w:eastAsia="Calibri"/>
                <w:b/>
              </w:rPr>
              <w:lastRenderedPageBreak/>
              <w:t xml:space="preserve">Activity </w:t>
            </w:r>
            <w:r w:rsidRPr="00E75273">
              <w:rPr>
                <w:b/>
                <w:noProof/>
                <w:lang w:val="en-GB" w:eastAsia="ko-KR"/>
              </w:rPr>
              <w:t xml:space="preserve">4. </w:t>
            </w:r>
            <w:r w:rsidRPr="00E75273">
              <w:rPr>
                <w:b/>
                <w:bCs/>
                <w:noProof/>
                <w:lang w:eastAsia="ko-KR"/>
              </w:rPr>
              <w:t>Complete the sentences with the words and phrases from the box.</w:t>
            </w:r>
            <w:r w:rsidRPr="00E75273">
              <w:rPr>
                <w:b/>
                <w:noProof/>
                <w:lang w:eastAsia="ko-KR"/>
              </w:rPr>
              <w:t xml:space="preserve"> </w:t>
            </w:r>
          </w:p>
          <w:p w14:paraId="4467BF27" w14:textId="77777777" w:rsidR="00AC0C9E" w:rsidRPr="00412368" w:rsidRDefault="00AC0C9E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9FA378B" w14:textId="280F3236" w:rsidR="00AC0C9E" w:rsidRDefault="00AC0C9E" w:rsidP="00AC0C9E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noProof/>
                <w:lang w:eastAsia="ko-KR"/>
              </w:rPr>
              <w:t xml:space="preserve"> </w:t>
            </w:r>
            <w:r w:rsidR="00990960" w:rsidRPr="00E75273">
              <w:rPr>
                <w:color w:val="000000"/>
              </w:rPr>
              <w:t xml:space="preserve">- Call on some ss to read the words and phrases in the box aloud. </w:t>
            </w:r>
          </w:p>
          <w:p w14:paraId="4EB075BA" w14:textId="77777777" w:rsidR="00AC0C9E" w:rsidRPr="00D1182A" w:rsidRDefault="00AC0C9E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4773A9B1" w14:textId="77777777" w:rsidR="00AC0C9E" w:rsidRPr="00880842" w:rsidRDefault="00AC0C9E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1D038E69" w14:textId="77777777" w:rsidR="00AC0C9E" w:rsidRPr="00E75273" w:rsidRDefault="00AC0C9E" w:rsidP="00AC0C9E">
            <w:pPr>
              <w:spacing w:before="18"/>
              <w:ind w:right="2"/>
            </w:pPr>
            <w:r>
              <w:rPr>
                <w:color w:val="000000"/>
              </w:rPr>
              <w:t xml:space="preserve"> </w:t>
            </w:r>
            <w:r w:rsidRPr="00E75273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Ss </w:t>
            </w:r>
            <w:r w:rsidRPr="00E75273">
              <w:rPr>
                <w:color w:val="000000"/>
              </w:rPr>
              <w:t>work independently to fill each blank with a word or phrase from the box.</w:t>
            </w:r>
          </w:p>
          <w:p w14:paraId="7C459A4A" w14:textId="77777777" w:rsidR="00AC0C9E" w:rsidRPr="00C67C73" w:rsidRDefault="00AC0C9E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6A0616A9" w14:textId="511F666E" w:rsidR="00AC0C9E" w:rsidRDefault="00AC0C9E" w:rsidP="00AC0C9E">
            <w:pPr>
              <w:contextualSpacing/>
              <w:jc w:val="both"/>
              <w:rPr>
                <w:b/>
                <w:noProof/>
                <w:lang w:eastAsia="ko-KR"/>
              </w:rPr>
            </w:pPr>
            <w:r>
              <w:rPr>
                <w:color w:val="000000"/>
              </w:rPr>
              <w:t xml:space="preserve"> - Ss c</w:t>
            </w:r>
            <w:r w:rsidRPr="00AC0C9E">
              <w:rPr>
                <w:color w:val="000000"/>
              </w:rPr>
              <w:t>omplete the sentences with the words and phrases from the box.</w:t>
            </w:r>
            <w:r w:rsidRPr="00E75273">
              <w:rPr>
                <w:b/>
                <w:noProof/>
                <w:lang w:eastAsia="ko-KR"/>
              </w:rPr>
              <w:t xml:space="preserve"> </w:t>
            </w:r>
          </w:p>
          <w:p w14:paraId="1BE14AB0" w14:textId="77777777" w:rsidR="00AC0C9E" w:rsidRPr="00525F3F" w:rsidRDefault="00AC0C9E" w:rsidP="00525F3F">
            <w:r w:rsidRPr="00525F3F">
              <w:t xml:space="preserve">- Student’s talk </w:t>
            </w:r>
          </w:p>
          <w:p w14:paraId="7365F858" w14:textId="77777777" w:rsidR="00AC0C9E" w:rsidRPr="001412CB" w:rsidRDefault="00AC0C9E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b/>
                <w:noProof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7B5E53A0" w14:textId="3F496F7A" w:rsidR="00990960" w:rsidRPr="00E75273" w:rsidRDefault="00AC0C9E" w:rsidP="00AC0C9E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noProof/>
              </w:rPr>
              <w:t xml:space="preserve"> </w:t>
            </w:r>
            <w:r>
              <w:rPr>
                <w:color w:val="000000"/>
              </w:rPr>
              <w:t xml:space="preserve">- </w:t>
            </w:r>
            <w:r w:rsidR="00990960" w:rsidRPr="00E75273">
              <w:rPr>
                <w:color w:val="000000"/>
              </w:rPr>
              <w:t>Correct their pronunciation if needed.</w:t>
            </w:r>
          </w:p>
          <w:p w14:paraId="60D81266" w14:textId="77777777" w:rsidR="00990960" w:rsidRPr="00E75273" w:rsidRDefault="00990960" w:rsidP="00040D54">
            <w:r w:rsidRPr="00E75273">
              <w:rPr>
                <w:color w:val="000000"/>
              </w:rPr>
              <w:t>- Check the answers as a class.  </w:t>
            </w:r>
          </w:p>
          <w:p w14:paraId="3464CAE3" w14:textId="53E9059D" w:rsidR="00990960" w:rsidRPr="002D3853" w:rsidRDefault="00990960" w:rsidP="002D3853">
            <w:pPr>
              <w:contextualSpacing/>
            </w:pPr>
            <w:r w:rsidRPr="00E75273">
              <w:t>- Teacher checks students’ exercise individually and give feedback.</w:t>
            </w:r>
          </w:p>
        </w:tc>
        <w:tc>
          <w:tcPr>
            <w:tcW w:w="3969" w:type="dxa"/>
          </w:tcPr>
          <w:p w14:paraId="5C01EB11" w14:textId="6318F593" w:rsidR="003179E5" w:rsidRDefault="003179E5" w:rsidP="003179E5">
            <w:pPr>
              <w:contextualSpacing/>
              <w:jc w:val="both"/>
              <w:rPr>
                <w:b/>
                <w:noProof/>
                <w:lang w:val="en-GB" w:eastAsia="ko-KR"/>
              </w:rPr>
            </w:pPr>
            <w:r>
              <w:rPr>
                <w:rFonts w:eastAsia="Calibri"/>
                <w:b/>
              </w:rPr>
              <w:lastRenderedPageBreak/>
              <w:t xml:space="preserve">2: </w:t>
            </w:r>
            <w:r w:rsidRPr="00E75273">
              <w:rPr>
                <w:b/>
                <w:noProof/>
                <w:lang w:val="en-GB" w:eastAsia="ko-KR"/>
              </w:rPr>
              <w:t>Mai and Alice mentioned four places where they can buy things. Complete the list.</w:t>
            </w:r>
            <w:r>
              <w:rPr>
                <w:b/>
                <w:noProof/>
                <w:lang w:val="en-GB" w:eastAsia="ko-KR"/>
              </w:rPr>
              <w:t xml:space="preserve"> </w:t>
            </w:r>
          </w:p>
          <w:p w14:paraId="05348B0C" w14:textId="3455D610" w:rsidR="00990960" w:rsidRPr="00E75273" w:rsidRDefault="00990960" w:rsidP="00342633">
            <w:pPr>
              <w:contextualSpacing/>
              <w:rPr>
                <w:rFonts w:eastAsia="Calibri"/>
                <w:b/>
                <w:i/>
              </w:rPr>
            </w:pPr>
            <w:r w:rsidRPr="00E75273">
              <w:rPr>
                <w:rFonts w:eastAsia="Calibri"/>
                <w:b/>
                <w:i/>
              </w:rPr>
              <w:t>Answer key:</w:t>
            </w:r>
          </w:p>
          <w:p w14:paraId="4BC6F266" w14:textId="77777777" w:rsidR="00990960" w:rsidRPr="00E75273" w:rsidRDefault="00990960" w:rsidP="00342633">
            <w:pPr>
              <w:contextualSpacing/>
              <w:rPr>
                <w:noProof/>
                <w:lang w:eastAsia="ko-KR"/>
              </w:rPr>
            </w:pPr>
            <w:r w:rsidRPr="00E75273">
              <w:rPr>
                <w:noProof/>
                <w:lang w:eastAsia="ko-KR"/>
              </w:rPr>
              <w:t>1. open-air market</w:t>
            </w:r>
          </w:p>
          <w:p w14:paraId="2A4DFEE2" w14:textId="77777777" w:rsidR="00990960" w:rsidRPr="00E75273" w:rsidRDefault="00990960" w:rsidP="00342633">
            <w:pPr>
              <w:contextualSpacing/>
              <w:rPr>
                <w:i/>
                <w:noProof/>
                <w:lang w:eastAsia="ko-KR"/>
              </w:rPr>
            </w:pPr>
            <w:r w:rsidRPr="00E75273">
              <w:rPr>
                <w:noProof/>
                <w:lang w:eastAsia="ko-KR"/>
              </w:rPr>
              <w:t xml:space="preserve">2. </w:t>
            </w:r>
            <w:r w:rsidRPr="00E75273">
              <w:rPr>
                <w:i/>
                <w:noProof/>
                <w:lang w:eastAsia="ko-KR"/>
              </w:rPr>
              <w:t xml:space="preserve">farmers’ market </w:t>
            </w:r>
          </w:p>
          <w:p w14:paraId="0D37F70D" w14:textId="77777777" w:rsidR="00990960" w:rsidRPr="00E75273" w:rsidRDefault="00990960" w:rsidP="00342633">
            <w:pPr>
              <w:contextualSpacing/>
              <w:rPr>
                <w:i/>
                <w:noProof/>
                <w:lang w:eastAsia="ko-KR"/>
              </w:rPr>
            </w:pPr>
            <w:r w:rsidRPr="00E75273">
              <w:rPr>
                <w:noProof/>
                <w:lang w:eastAsia="ko-KR"/>
              </w:rPr>
              <w:t xml:space="preserve">3. </w:t>
            </w:r>
            <w:r w:rsidRPr="00E75273">
              <w:rPr>
                <w:i/>
                <w:noProof/>
                <w:lang w:eastAsia="ko-KR"/>
              </w:rPr>
              <w:t>supermarket</w:t>
            </w:r>
          </w:p>
          <w:p w14:paraId="001C7C66" w14:textId="77777777" w:rsidR="00990960" w:rsidRDefault="00990960" w:rsidP="00342633">
            <w:pPr>
              <w:contextualSpacing/>
              <w:rPr>
                <w:i/>
                <w:noProof/>
                <w:lang w:eastAsia="ko-KR"/>
              </w:rPr>
            </w:pPr>
            <w:r w:rsidRPr="00E75273">
              <w:rPr>
                <w:noProof/>
                <w:lang w:eastAsia="ko-KR"/>
              </w:rPr>
              <w:t xml:space="preserve">4. </w:t>
            </w:r>
            <w:r w:rsidRPr="00E75273">
              <w:rPr>
                <w:i/>
                <w:noProof/>
                <w:lang w:eastAsia="ko-KR"/>
              </w:rPr>
              <w:t>convenience store</w:t>
            </w:r>
          </w:p>
          <w:p w14:paraId="3CD10443" w14:textId="4C5D7122" w:rsidR="00990960" w:rsidRDefault="00990960" w:rsidP="00342633">
            <w:pPr>
              <w:contextualSpacing/>
              <w:rPr>
                <w:i/>
                <w:noProof/>
              </w:rPr>
            </w:pPr>
          </w:p>
          <w:p w14:paraId="37CA02CA" w14:textId="5BD9C643" w:rsidR="002D3853" w:rsidRDefault="002D3853" w:rsidP="00342633">
            <w:pPr>
              <w:contextualSpacing/>
              <w:rPr>
                <w:i/>
                <w:noProof/>
              </w:rPr>
            </w:pPr>
          </w:p>
          <w:p w14:paraId="4C97F219" w14:textId="7C2F8949" w:rsidR="002D3853" w:rsidRDefault="002D3853" w:rsidP="00342633">
            <w:pPr>
              <w:contextualSpacing/>
              <w:rPr>
                <w:i/>
                <w:noProof/>
              </w:rPr>
            </w:pPr>
          </w:p>
          <w:p w14:paraId="46B2BE6A" w14:textId="6D54CD87" w:rsidR="002D3853" w:rsidRDefault="002D3853" w:rsidP="00342633">
            <w:pPr>
              <w:contextualSpacing/>
              <w:rPr>
                <w:i/>
                <w:noProof/>
              </w:rPr>
            </w:pPr>
          </w:p>
          <w:p w14:paraId="695DB43E" w14:textId="4AD8A6A2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747D7535" w14:textId="0C0662BA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6C061F68" w14:textId="41EFCE92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27D47F32" w14:textId="1E2077EF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5EA5CC56" w14:textId="199CE825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3382924F" w14:textId="3333A363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5F0FD9C4" w14:textId="7E221502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7C8CE1A3" w14:textId="43B92A6B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319D1C9E" w14:textId="735FB9C1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3A661195" w14:textId="78BD4D54" w:rsidR="003179E5" w:rsidRDefault="003179E5" w:rsidP="00342633">
            <w:pPr>
              <w:contextualSpacing/>
              <w:rPr>
                <w:i/>
                <w:noProof/>
              </w:rPr>
            </w:pPr>
          </w:p>
          <w:p w14:paraId="472C3E02" w14:textId="77777777" w:rsidR="003179E5" w:rsidRDefault="003179E5" w:rsidP="003179E5">
            <w:pPr>
              <w:contextualSpacing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3. </w:t>
            </w:r>
            <w:r w:rsidRPr="00E75273">
              <w:rPr>
                <w:b/>
                <w:bCs/>
                <w:noProof/>
                <w:lang w:eastAsia="ko-KR"/>
              </w:rPr>
              <w:t>Match the types of markets with the features</w:t>
            </w:r>
            <w:r w:rsidRPr="00E75273">
              <w:rPr>
                <w:b/>
                <w:noProof/>
                <w:lang w:val="en-GB" w:eastAsia="ko-KR"/>
              </w:rPr>
              <w:t xml:space="preserve">. </w:t>
            </w:r>
          </w:p>
          <w:p w14:paraId="456AAD8A" w14:textId="77777777" w:rsidR="00990960" w:rsidRPr="00E75273" w:rsidRDefault="00990960" w:rsidP="00B07DBA">
            <w:pPr>
              <w:contextualSpacing/>
              <w:rPr>
                <w:b/>
                <w:bCs/>
              </w:rPr>
            </w:pPr>
            <w:r w:rsidRPr="00E75273">
              <w:rPr>
                <w:b/>
                <w:bCs/>
              </w:rPr>
              <w:t>Answer key:</w:t>
            </w:r>
          </w:p>
          <w:p w14:paraId="2890537D" w14:textId="77777777" w:rsidR="00990960" w:rsidRPr="00E75273" w:rsidRDefault="00990960" w:rsidP="00B07DBA">
            <w:pPr>
              <w:spacing w:before="15"/>
              <w:ind w:left="174"/>
              <w:rPr>
                <w:color w:val="000000"/>
              </w:rPr>
            </w:pPr>
            <w:r w:rsidRPr="00E75273">
              <w:rPr>
                <w:color w:val="000000"/>
              </w:rPr>
              <w:t>1. a, c</w:t>
            </w:r>
          </w:p>
          <w:p w14:paraId="43DF9968" w14:textId="77777777" w:rsidR="00990960" w:rsidRPr="00E75273" w:rsidRDefault="00990960" w:rsidP="00B07DBA">
            <w:pPr>
              <w:spacing w:before="15"/>
              <w:ind w:left="174"/>
              <w:rPr>
                <w:color w:val="000000"/>
              </w:rPr>
            </w:pPr>
            <w:r w:rsidRPr="00E75273">
              <w:rPr>
                <w:color w:val="000000"/>
              </w:rPr>
              <w:t>2. b, d, e</w:t>
            </w:r>
          </w:p>
          <w:p w14:paraId="473BB116" w14:textId="77777777" w:rsidR="00990960" w:rsidRDefault="00990960" w:rsidP="00342633">
            <w:pPr>
              <w:contextualSpacing/>
              <w:rPr>
                <w:b/>
              </w:rPr>
            </w:pPr>
          </w:p>
          <w:p w14:paraId="61CBA14D" w14:textId="77777777" w:rsidR="00990960" w:rsidRDefault="00990960" w:rsidP="00342633">
            <w:pPr>
              <w:contextualSpacing/>
              <w:rPr>
                <w:b/>
              </w:rPr>
            </w:pPr>
          </w:p>
          <w:p w14:paraId="5A75F8FD" w14:textId="77777777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2E9A0B86" w14:textId="77777777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5D777044" w14:textId="59FB4367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1755AE92" w14:textId="4D16DCF2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01271BD1" w14:textId="5462C39E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6BF7620F" w14:textId="0C79C0B4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35E2788E" w14:textId="77777777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005062B4" w14:textId="03228C03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5F6201E4" w14:textId="4DEF6783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7462FBB5" w14:textId="145F36E8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23CA2857" w14:textId="77777777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127C79FB" w14:textId="77777777" w:rsidR="00911E9C" w:rsidRDefault="00911E9C" w:rsidP="00040D54">
            <w:pPr>
              <w:contextualSpacing/>
              <w:rPr>
                <w:b/>
                <w:bCs/>
              </w:rPr>
            </w:pPr>
          </w:p>
          <w:p w14:paraId="238594FA" w14:textId="56B107EC" w:rsidR="00911E9C" w:rsidRDefault="00911E9C" w:rsidP="00040D54">
            <w:pPr>
              <w:contextualSpacing/>
              <w:rPr>
                <w:b/>
                <w:bCs/>
              </w:rPr>
            </w:pPr>
            <w:r w:rsidRPr="00E75273">
              <w:rPr>
                <w:b/>
                <w:noProof/>
                <w:lang w:val="en-GB" w:eastAsia="ko-KR"/>
              </w:rPr>
              <w:lastRenderedPageBreak/>
              <w:t xml:space="preserve">4. </w:t>
            </w:r>
            <w:r w:rsidRPr="00E75273">
              <w:rPr>
                <w:b/>
                <w:bCs/>
                <w:noProof/>
                <w:lang w:eastAsia="ko-KR"/>
              </w:rPr>
              <w:t>Complete the sentences with the words and phrases from the box.</w:t>
            </w:r>
            <w:r w:rsidRPr="00E75273">
              <w:rPr>
                <w:b/>
                <w:noProof/>
                <w:lang w:eastAsia="ko-KR"/>
              </w:rPr>
              <w:t xml:space="preserve"> </w:t>
            </w:r>
          </w:p>
          <w:p w14:paraId="6CE668D7" w14:textId="46DCE68D" w:rsidR="00990960" w:rsidRPr="00E75273" w:rsidRDefault="00990960" w:rsidP="00040D54">
            <w:pPr>
              <w:contextualSpacing/>
              <w:rPr>
                <w:b/>
                <w:bCs/>
              </w:rPr>
            </w:pPr>
            <w:r w:rsidRPr="00E75273">
              <w:rPr>
                <w:b/>
                <w:bCs/>
              </w:rPr>
              <w:t>Answer key:</w:t>
            </w:r>
          </w:p>
          <w:p w14:paraId="5E510002" w14:textId="77777777" w:rsidR="00990960" w:rsidRPr="00E75273" w:rsidRDefault="00990960" w:rsidP="00040D54">
            <w:pPr>
              <w:spacing w:before="39"/>
              <w:ind w:right="-105"/>
              <w:rPr>
                <w:color w:val="000000"/>
              </w:rPr>
            </w:pPr>
            <w:r w:rsidRPr="00E75273">
              <w:rPr>
                <w:color w:val="000000"/>
                <w:shd w:val="clear" w:color="auto" w:fill="FFFFFF"/>
              </w:rPr>
              <w:t xml:space="preserve">1. </w:t>
            </w:r>
            <w:r w:rsidRPr="00E75273">
              <w:rPr>
                <w:color w:val="000000"/>
              </w:rPr>
              <w:t xml:space="preserve">bargaining </w:t>
            </w:r>
          </w:p>
          <w:p w14:paraId="647A28F6" w14:textId="77777777" w:rsidR="00990960" w:rsidRPr="00E75273" w:rsidRDefault="00990960" w:rsidP="00040D54">
            <w:pPr>
              <w:spacing w:before="39"/>
              <w:ind w:right="-105"/>
              <w:rPr>
                <w:color w:val="000000"/>
              </w:rPr>
            </w:pPr>
            <w:r w:rsidRPr="00E75273">
              <w:rPr>
                <w:color w:val="000000"/>
              </w:rPr>
              <w:t>2. convenience store</w:t>
            </w:r>
          </w:p>
          <w:p w14:paraId="3D825636" w14:textId="77777777" w:rsidR="00990960" w:rsidRPr="00E75273" w:rsidRDefault="00990960" w:rsidP="00040D54">
            <w:pPr>
              <w:spacing w:before="39"/>
              <w:ind w:right="-105"/>
              <w:rPr>
                <w:color w:val="000000"/>
              </w:rPr>
            </w:pPr>
            <w:r w:rsidRPr="00E75273">
              <w:rPr>
                <w:color w:val="000000"/>
              </w:rPr>
              <w:t>3. home-grown</w:t>
            </w:r>
          </w:p>
          <w:p w14:paraId="4C321E39" w14:textId="77777777" w:rsidR="00990960" w:rsidRPr="00E75273" w:rsidRDefault="00990960" w:rsidP="00040D54">
            <w:pPr>
              <w:spacing w:before="39"/>
              <w:ind w:right="-105"/>
              <w:rPr>
                <w:color w:val="000000"/>
              </w:rPr>
            </w:pPr>
            <w:r w:rsidRPr="00E75273">
              <w:rPr>
                <w:color w:val="000000"/>
              </w:rPr>
              <w:t>4. price tag</w:t>
            </w:r>
          </w:p>
          <w:p w14:paraId="19C83DD5" w14:textId="39BE4AEC" w:rsidR="00990960" w:rsidRPr="00E75273" w:rsidRDefault="00990960" w:rsidP="00040D54">
            <w:pPr>
              <w:ind w:right="-105"/>
              <w:contextualSpacing/>
              <w:rPr>
                <w:b/>
              </w:rPr>
            </w:pPr>
            <w:r w:rsidRPr="00E75273">
              <w:rPr>
                <w:color w:val="000000"/>
              </w:rPr>
              <w:t>5. home-made </w:t>
            </w:r>
          </w:p>
        </w:tc>
      </w:tr>
      <w:tr w:rsidR="00990960" w:rsidRPr="00E75273" w14:paraId="2474209B" w14:textId="77777777" w:rsidTr="00990960">
        <w:tc>
          <w:tcPr>
            <w:tcW w:w="9640" w:type="dxa"/>
            <w:gridSpan w:val="2"/>
          </w:tcPr>
          <w:p w14:paraId="73C19AC7" w14:textId="77777777" w:rsidR="00990960" w:rsidRDefault="00990960" w:rsidP="002A61F3">
            <w:pPr>
              <w:widowControl w:val="0"/>
              <w:autoSpaceDE w:val="0"/>
              <w:autoSpaceDN w:val="0"/>
              <w:ind w:right="-106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4. </w:t>
            </w:r>
            <w:r w:rsidRPr="00D30130">
              <w:rPr>
                <w:rFonts w:eastAsia="Calibri"/>
                <w:b/>
                <w:bCs/>
              </w:rPr>
              <w:t xml:space="preserve">APPLICATION </w:t>
            </w:r>
          </w:p>
          <w:p w14:paraId="71408E6E" w14:textId="77777777" w:rsidR="002D3853" w:rsidRPr="003C7849" w:rsidRDefault="002D3853" w:rsidP="002D3853">
            <w:pPr>
              <w:contextualSpacing/>
              <w:rPr>
                <w:b/>
              </w:rPr>
            </w:pPr>
            <w:r w:rsidRPr="003C7849">
              <w:rPr>
                <w:b/>
              </w:rPr>
              <w:t xml:space="preserve">a. Objectives: </w:t>
            </w:r>
          </w:p>
          <w:p w14:paraId="54A50859" w14:textId="77777777" w:rsidR="002D3853" w:rsidRDefault="002D3853" w:rsidP="002D3853">
            <w:pPr>
              <w:spacing w:before="39"/>
              <w:ind w:right="8"/>
              <w:jc w:val="both"/>
            </w:pPr>
            <w:r>
              <w:rPr>
                <w:color w:val="000000"/>
              </w:rPr>
              <w:t>- To introduce various types of speciality shops.</w:t>
            </w:r>
          </w:p>
          <w:p w14:paraId="5A3E17DF" w14:textId="77777777" w:rsidR="002D3853" w:rsidRDefault="002D3853" w:rsidP="002D3853">
            <w:pPr>
              <w:spacing w:before="10"/>
              <w:jc w:val="both"/>
            </w:pPr>
            <w:r>
              <w:rPr>
                <w:color w:val="000000"/>
              </w:rPr>
              <w:t>- To create a fun atmosphere in the class. </w:t>
            </w:r>
          </w:p>
          <w:p w14:paraId="1B26A22D" w14:textId="019F286C" w:rsidR="002D3853" w:rsidRDefault="002D3853" w:rsidP="002D3853">
            <w:pPr>
              <w:contextualSpacing/>
              <w:jc w:val="both"/>
              <w:rPr>
                <w:b/>
              </w:rPr>
            </w:pPr>
            <w:r w:rsidRPr="003C7849">
              <w:rPr>
                <w:b/>
              </w:rPr>
              <w:t>b. Content:</w:t>
            </w:r>
          </w:p>
          <w:p w14:paraId="34285BDC" w14:textId="5BE1A31A" w:rsidR="002D3853" w:rsidRDefault="002D3853" w:rsidP="002D3853">
            <w:pPr>
              <w:contextualSpacing/>
              <w:jc w:val="both"/>
              <w:rPr>
                <w:b/>
              </w:rPr>
            </w:pPr>
            <w:r w:rsidRPr="004153D1">
              <w:t xml:space="preserve">- </w:t>
            </w:r>
            <w:r>
              <w:t>Ask and a</w:t>
            </w:r>
            <w:r w:rsidRPr="004153D1">
              <w:t xml:space="preserve">nswer questions about </w:t>
            </w:r>
            <w:r>
              <w:rPr>
                <w:color w:val="000000"/>
              </w:rPr>
              <w:t>various types of speciality shops</w:t>
            </w:r>
            <w:r w:rsidRPr="003C7849">
              <w:rPr>
                <w:b/>
              </w:rPr>
              <w:t xml:space="preserve"> </w:t>
            </w:r>
          </w:p>
          <w:p w14:paraId="0A60E045" w14:textId="77777777" w:rsidR="007C1B14" w:rsidRPr="00834C0D" w:rsidRDefault="007C1B14" w:rsidP="0036724B">
            <w:r w:rsidRPr="0036724B">
              <w:t>- Home assignment.</w:t>
            </w:r>
          </w:p>
          <w:p w14:paraId="0B58D3A7" w14:textId="41886479" w:rsidR="002D3853" w:rsidRPr="003C7849" w:rsidRDefault="007C1B14" w:rsidP="002D3853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t xml:space="preserve"> </w:t>
            </w:r>
            <w:r w:rsidR="002D3853" w:rsidRPr="003C7849">
              <w:rPr>
                <w:b/>
              </w:rPr>
              <w:t xml:space="preserve">c. </w:t>
            </w:r>
            <w:r w:rsidR="002D3853">
              <w:rPr>
                <w:b/>
              </w:rPr>
              <w:t>Product:</w:t>
            </w:r>
          </w:p>
          <w:p w14:paraId="69BC6124" w14:textId="288352A5" w:rsidR="002D3853" w:rsidRDefault="002D3853" w:rsidP="002D3853">
            <w:pPr>
              <w:contextualSpacing/>
              <w:jc w:val="both"/>
            </w:pPr>
            <w:r w:rsidRPr="004153D1">
              <w:t xml:space="preserve">- </w:t>
            </w:r>
            <w:r>
              <w:t xml:space="preserve">Ss can list as many </w:t>
            </w:r>
            <w:r>
              <w:rPr>
                <w:color w:val="000000"/>
              </w:rPr>
              <w:t>various types of speciality shops</w:t>
            </w:r>
            <w:r w:rsidRPr="003C7849">
              <w:rPr>
                <w:b/>
              </w:rPr>
              <w:t xml:space="preserve"> </w:t>
            </w:r>
            <w:r>
              <w:t>as possible.</w:t>
            </w:r>
          </w:p>
          <w:p w14:paraId="6F41F89F" w14:textId="77777777" w:rsidR="007C1B14" w:rsidRPr="00834C0D" w:rsidRDefault="007C1B14" w:rsidP="005D65BD">
            <w:r w:rsidRPr="005D65BD">
              <w:t>- Take note home assignment.</w:t>
            </w:r>
          </w:p>
          <w:p w14:paraId="6A88FD8E" w14:textId="1AE23737" w:rsidR="00990960" w:rsidRPr="002D3853" w:rsidRDefault="007C1B14" w:rsidP="007C1B14">
            <w:pPr>
              <w:contextualSpacing/>
              <w:jc w:val="both"/>
              <w:rPr>
                <w:b/>
              </w:rPr>
            </w:pPr>
            <w:r>
              <w:t xml:space="preserve"> </w:t>
            </w:r>
            <w:r w:rsidR="002D3853" w:rsidRPr="003C7849">
              <w:rPr>
                <w:b/>
              </w:rPr>
              <w:t xml:space="preserve">d. </w:t>
            </w:r>
            <w:r w:rsidR="002D3853">
              <w:rPr>
                <w:b/>
              </w:rPr>
              <w:t>Implementation:</w:t>
            </w:r>
            <w:r>
              <w:rPr>
                <w:b/>
              </w:rPr>
              <w:t xml:space="preserve"> </w:t>
            </w:r>
            <w:r w:rsidRPr="007C1B14">
              <w:rPr>
                <w:bCs/>
              </w:rPr>
              <w:t>Teacher’s instruction</w:t>
            </w:r>
          </w:p>
        </w:tc>
      </w:tr>
      <w:tr w:rsidR="00990960" w:rsidRPr="00E75273" w14:paraId="44616627" w14:textId="77777777" w:rsidTr="00990960">
        <w:tc>
          <w:tcPr>
            <w:tcW w:w="5671" w:type="dxa"/>
          </w:tcPr>
          <w:p w14:paraId="370A7497" w14:textId="77777777" w:rsidR="00990960" w:rsidRDefault="00990960" w:rsidP="002A61F3">
            <w:pPr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GAME: Listing</w:t>
            </w:r>
          </w:p>
          <w:p w14:paraId="0C98713E" w14:textId="6F82B894" w:rsidR="00990960" w:rsidRDefault="00990960" w:rsidP="002A61F3">
            <w:pPr>
              <w:contextualSpacing/>
              <w:jc w:val="both"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- Work in groups. Quickly write down the names of some speciality shops. The group with the most correct answers wins.</w:t>
            </w:r>
          </w:p>
          <w:p w14:paraId="1C817161" w14:textId="77777777" w:rsidR="007C1B14" w:rsidRPr="00412368" w:rsidRDefault="007C1B14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0B8103FD" w14:textId="2CE75E8C" w:rsidR="007C1B14" w:rsidRDefault="007C1B14" w:rsidP="007C1B14">
            <w:pPr>
              <w:contextualSpacing/>
              <w:jc w:val="both"/>
              <w:rPr>
                <w:color w:val="000000"/>
              </w:rPr>
            </w:pPr>
            <w:r>
              <w:rPr>
                <w:rFonts w:eastAsia="Calibri"/>
                <w:b/>
              </w:rPr>
              <w:t xml:space="preserve"> </w:t>
            </w:r>
            <w:r w:rsidR="00990960" w:rsidRPr="00E75273">
              <w:rPr>
                <w:color w:val="000000"/>
              </w:rPr>
              <w:t xml:space="preserve"> - To lead in, write the word “music shop” and “sports shop” on the board. </w:t>
            </w:r>
          </w:p>
          <w:p w14:paraId="7A0C3F69" w14:textId="76F1171E" w:rsidR="007C1B14" w:rsidRDefault="007C1B14" w:rsidP="002A61F3">
            <w:pPr>
              <w:spacing w:before="37"/>
              <w:jc w:val="both"/>
              <w:rPr>
                <w:color w:val="000000"/>
              </w:rPr>
            </w:pPr>
            <w:r>
              <w:rPr>
                <w:color w:val="000000"/>
              </w:rPr>
              <w:t>- T a</w:t>
            </w:r>
            <w:r w:rsidR="00990960" w:rsidRPr="00E75273">
              <w:rPr>
                <w:color w:val="000000"/>
              </w:rPr>
              <w:t>sk</w:t>
            </w:r>
            <w:r>
              <w:rPr>
                <w:color w:val="000000"/>
              </w:rPr>
              <w:t>s</w:t>
            </w:r>
            <w:r w:rsidR="00990960" w:rsidRPr="00E75273">
              <w:rPr>
                <w:color w:val="000000"/>
              </w:rPr>
              <w:t xml:space="preserve"> Ss what they can buy from each shop. </w:t>
            </w:r>
          </w:p>
          <w:p w14:paraId="4F3D132A" w14:textId="10E587B7" w:rsidR="00990960" w:rsidRDefault="007C1B14" w:rsidP="002A61F3">
            <w:pPr>
              <w:spacing w:before="3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T </w:t>
            </w:r>
            <w:r w:rsidR="00990960" w:rsidRPr="00E75273">
              <w:rPr>
                <w:color w:val="000000"/>
              </w:rPr>
              <w:t>write</w:t>
            </w:r>
            <w:r>
              <w:rPr>
                <w:color w:val="000000"/>
              </w:rPr>
              <w:t>s</w:t>
            </w:r>
            <w:r w:rsidR="00990960" w:rsidRPr="00E75273">
              <w:rPr>
                <w:color w:val="000000"/>
              </w:rPr>
              <w:t xml:space="preserve"> the word “speciality shops” above the two shops.</w:t>
            </w:r>
          </w:p>
          <w:p w14:paraId="2601D2C8" w14:textId="77777777" w:rsidR="007C1B14" w:rsidRPr="00D1182A" w:rsidRDefault="007C1B14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EFF4A3C" w14:textId="77777777" w:rsidR="007C1B14" w:rsidRPr="00880842" w:rsidRDefault="007C1B14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75152293" w14:textId="30038E8A" w:rsidR="00990960" w:rsidRDefault="007C1B14" w:rsidP="002A61F3">
            <w:pPr>
              <w:spacing w:before="3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90960" w:rsidRPr="00E75273">
              <w:rPr>
                <w:color w:val="000000"/>
              </w:rPr>
              <w:t>- Ss write down the names of as many speciality shops as possible.</w:t>
            </w:r>
          </w:p>
          <w:p w14:paraId="43662FDB" w14:textId="77777777" w:rsidR="007C1B14" w:rsidRPr="00C67C73" w:rsidRDefault="007C1B14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41BF9C52" w14:textId="77777777" w:rsidR="007C1B14" w:rsidRPr="006E4551" w:rsidRDefault="007C1B14" w:rsidP="006E4551">
            <w:pPr>
              <w:jc w:val="both"/>
            </w:pPr>
            <w:r>
              <w:rPr>
                <w:color w:val="000000"/>
              </w:rPr>
              <w:t xml:space="preserve"> </w:t>
            </w:r>
            <w:r w:rsidRPr="006E4551">
              <w:t xml:space="preserve">- Student’s answers </w:t>
            </w:r>
          </w:p>
          <w:p w14:paraId="716D6660" w14:textId="081DCC81" w:rsidR="00990960" w:rsidRDefault="007C1B14" w:rsidP="002A61F3">
            <w:pPr>
              <w:spacing w:before="3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90960" w:rsidRPr="00E75273">
              <w:rPr>
                <w:color w:val="000000"/>
              </w:rPr>
              <w:t>- Call on some Ss to read aloud their list. Find the Ss with the most correct answers.</w:t>
            </w:r>
          </w:p>
          <w:p w14:paraId="227A5F90" w14:textId="77777777" w:rsidR="007C1B14" w:rsidRPr="001412CB" w:rsidRDefault="007C1B14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7A3B25C2" w14:textId="736CF9F1" w:rsidR="007C1B14" w:rsidRDefault="007C1B14" w:rsidP="002A61F3">
            <w:pPr>
              <w:spacing w:before="3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T </w:t>
            </w:r>
            <w:r w:rsidRPr="00E75273">
              <w:rPr>
                <w:color w:val="000000"/>
              </w:rPr>
              <w:t xml:space="preserve">and other Ss </w:t>
            </w:r>
            <w:r>
              <w:rPr>
                <w:color w:val="000000"/>
              </w:rPr>
              <w:t xml:space="preserve"> comments and gives feedback  on Ss’ answers. </w:t>
            </w:r>
          </w:p>
          <w:p w14:paraId="36BD7EE6" w14:textId="77777777" w:rsidR="007C1B14" w:rsidRDefault="007C1B14" w:rsidP="002A61F3">
            <w:pPr>
              <w:spacing w:before="37"/>
              <w:jc w:val="both"/>
              <w:rPr>
                <w:color w:val="000000"/>
              </w:rPr>
            </w:pPr>
          </w:p>
          <w:p w14:paraId="73FE37F9" w14:textId="77777777" w:rsidR="00990960" w:rsidRPr="00717178" w:rsidRDefault="00990960" w:rsidP="00717178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lastRenderedPageBreak/>
              <w:t>* Home assignment</w:t>
            </w:r>
          </w:p>
          <w:p w14:paraId="7AB63C39" w14:textId="77777777" w:rsidR="00990960" w:rsidRPr="00717178" w:rsidRDefault="00990960" w:rsidP="00717178">
            <w:pPr>
              <w:spacing w:line="276" w:lineRule="auto"/>
            </w:pPr>
            <w:r w:rsidRPr="00717178">
              <w:t>- T assigns the homework.</w:t>
            </w:r>
          </w:p>
          <w:p w14:paraId="3C313EC8" w14:textId="77777777" w:rsidR="00990960" w:rsidRPr="00717178" w:rsidRDefault="00990960" w:rsidP="00717178">
            <w:pPr>
              <w:spacing w:line="276" w:lineRule="auto"/>
            </w:pPr>
            <w:r w:rsidRPr="00717178">
              <w:t>- Ss copy their homework.</w:t>
            </w:r>
          </w:p>
          <w:p w14:paraId="1779EAC5" w14:textId="48426409" w:rsidR="00990960" w:rsidRPr="007644D7" w:rsidRDefault="00990960" w:rsidP="007644D7">
            <w:pPr>
              <w:contextualSpacing/>
              <w:rPr>
                <w:b/>
              </w:rPr>
            </w:pPr>
            <w:r w:rsidRPr="00717178">
              <w:t>- T explains it carefully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12263FCC" w14:textId="23AF798A" w:rsidR="00990960" w:rsidRDefault="00990960" w:rsidP="002A61F3">
            <w:pPr>
              <w:contextualSpacing/>
              <w:rPr>
                <w:b/>
              </w:rPr>
            </w:pPr>
          </w:p>
          <w:p w14:paraId="1DD67B7A" w14:textId="484BB0B7" w:rsidR="007C1B14" w:rsidRDefault="007C1B14" w:rsidP="002A61F3">
            <w:pPr>
              <w:contextualSpacing/>
              <w:rPr>
                <w:b/>
              </w:rPr>
            </w:pPr>
          </w:p>
          <w:p w14:paraId="1AC73B91" w14:textId="4E631843" w:rsidR="007C1B14" w:rsidRDefault="007C1B14" w:rsidP="007C1B14">
            <w:pPr>
              <w:contextualSpacing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AA69A75" wp14:editId="7480455B">
                  <wp:extent cx="1914979" cy="1371600"/>
                  <wp:effectExtent l="0" t="0" r="9525" b="0"/>
                  <wp:docPr id="1142" name="Shape 1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" name="Picture box 1143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923997" cy="137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10D34" w14:textId="6F15516A" w:rsidR="00990960" w:rsidRPr="00E75273" w:rsidRDefault="00990960" w:rsidP="002A61F3">
            <w:pPr>
              <w:contextualSpacing/>
              <w:rPr>
                <w:b/>
              </w:rPr>
            </w:pPr>
            <w:r w:rsidRPr="00E75273">
              <w:rPr>
                <w:b/>
              </w:rPr>
              <w:t>Questions:</w:t>
            </w:r>
          </w:p>
          <w:p w14:paraId="113443CF" w14:textId="77777777" w:rsidR="00990960" w:rsidRPr="002A61F3" w:rsidRDefault="00990960" w:rsidP="002A61F3">
            <w:pPr>
              <w:spacing w:before="37"/>
              <w:jc w:val="both"/>
              <w:rPr>
                <w:color w:val="000000"/>
                <w:sz w:val="22"/>
                <w:szCs w:val="22"/>
              </w:rPr>
            </w:pPr>
            <w:r w:rsidRPr="002A61F3">
              <w:rPr>
                <w:color w:val="000000"/>
                <w:sz w:val="22"/>
                <w:szCs w:val="22"/>
              </w:rPr>
              <w:t>clothes shop, florist’s, bakery, butcher’s, bookshop, greengrocer’s, stationer’s, dairy, candy shop, café, music shop, computer shop, barber’s, hairdresser’s, gift shop, pet shop, shoe shop, etc.</w:t>
            </w:r>
          </w:p>
          <w:p w14:paraId="655E7EC0" w14:textId="77777777" w:rsidR="00990960" w:rsidRDefault="00990960" w:rsidP="002B64A9">
            <w:pPr>
              <w:contextualSpacing/>
              <w:rPr>
                <w:b/>
              </w:rPr>
            </w:pPr>
          </w:p>
          <w:p w14:paraId="043B3636" w14:textId="77777777" w:rsidR="00990960" w:rsidRDefault="00990960" w:rsidP="002B64A9">
            <w:pPr>
              <w:contextualSpacing/>
              <w:rPr>
                <w:b/>
              </w:rPr>
            </w:pPr>
          </w:p>
          <w:p w14:paraId="5AAE544E" w14:textId="77777777" w:rsidR="00990960" w:rsidRDefault="00990960" w:rsidP="002B64A9">
            <w:pPr>
              <w:contextualSpacing/>
              <w:rPr>
                <w:b/>
              </w:rPr>
            </w:pPr>
          </w:p>
          <w:p w14:paraId="2AC5215E" w14:textId="77777777" w:rsidR="00990960" w:rsidRDefault="00990960" w:rsidP="002B64A9">
            <w:pPr>
              <w:contextualSpacing/>
              <w:rPr>
                <w:b/>
              </w:rPr>
            </w:pPr>
          </w:p>
          <w:p w14:paraId="2B91B186" w14:textId="77777777" w:rsidR="00990960" w:rsidRDefault="00990960" w:rsidP="002B64A9">
            <w:pPr>
              <w:contextualSpacing/>
              <w:rPr>
                <w:b/>
              </w:rPr>
            </w:pPr>
          </w:p>
          <w:p w14:paraId="6240350C" w14:textId="280775E8" w:rsidR="00990960" w:rsidRDefault="00990960" w:rsidP="002B64A9">
            <w:pPr>
              <w:contextualSpacing/>
              <w:rPr>
                <w:b/>
              </w:rPr>
            </w:pPr>
          </w:p>
          <w:p w14:paraId="414315C1" w14:textId="45A66A19" w:rsidR="002D3853" w:rsidRDefault="002D3853" w:rsidP="002B64A9">
            <w:pPr>
              <w:contextualSpacing/>
              <w:rPr>
                <w:b/>
              </w:rPr>
            </w:pPr>
          </w:p>
          <w:p w14:paraId="6226661F" w14:textId="77777777" w:rsidR="007C1B14" w:rsidRDefault="007C1B14" w:rsidP="00990960">
            <w:pPr>
              <w:rPr>
                <w:b/>
                <w:bCs/>
                <w:sz w:val="22"/>
                <w:szCs w:val="22"/>
              </w:rPr>
            </w:pPr>
          </w:p>
          <w:p w14:paraId="3DA2FD51" w14:textId="1EBA0A35" w:rsidR="00990960" w:rsidRPr="00717178" w:rsidRDefault="00990960" w:rsidP="00990960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lastRenderedPageBreak/>
              <w:t>* Home assignment</w:t>
            </w:r>
          </w:p>
          <w:p w14:paraId="3E916BAF" w14:textId="77777777" w:rsidR="00990960" w:rsidRPr="00E75273" w:rsidRDefault="00990960" w:rsidP="00990960">
            <w:pPr>
              <w:contextualSpacing/>
              <w:jc w:val="both"/>
            </w:pPr>
            <w:r w:rsidRPr="00E75273">
              <w:t>- Name some places for shopping they have learnt about in the lesson.</w:t>
            </w:r>
          </w:p>
          <w:p w14:paraId="6BDCEF30" w14:textId="77777777" w:rsidR="00990960" w:rsidRPr="00E75273" w:rsidRDefault="00990960" w:rsidP="00990960">
            <w:pPr>
              <w:contextualSpacing/>
              <w:jc w:val="both"/>
            </w:pPr>
            <w:r w:rsidRPr="00E75273">
              <w:t>- Learn the new words and phrases by heart.</w:t>
            </w:r>
          </w:p>
          <w:p w14:paraId="15D103BE" w14:textId="77777777" w:rsidR="00990960" w:rsidRDefault="00990960" w:rsidP="00990960">
            <w:pPr>
              <w:jc w:val="both"/>
            </w:pPr>
            <w:r w:rsidRPr="00E75273">
              <w:t>- Do Exercise …page Unit 8/Workbook</w:t>
            </w:r>
          </w:p>
          <w:p w14:paraId="0E895AE1" w14:textId="77777777" w:rsidR="00990960" w:rsidRPr="00066222" w:rsidRDefault="00990960" w:rsidP="00990960">
            <w:pPr>
              <w:spacing w:line="276" w:lineRule="auto"/>
              <w:contextualSpacing/>
              <w:jc w:val="both"/>
            </w:pPr>
            <w:r w:rsidRPr="00066222">
              <w:t>- Prepare Project: P</w:t>
            </w:r>
            <w:r w:rsidRPr="007644D7">
              <w:rPr>
                <w:vertAlign w:val="subscript"/>
              </w:rPr>
              <w:t>91</w:t>
            </w:r>
            <w:r w:rsidRPr="00066222">
              <w:rPr>
                <w:vertAlign w:val="subscript"/>
              </w:rPr>
              <w:t>-</w:t>
            </w:r>
            <w:r>
              <w:rPr>
                <w:vertAlign w:val="subscript"/>
              </w:rPr>
              <w:t>92</w:t>
            </w:r>
          </w:p>
          <w:p w14:paraId="46702ED2" w14:textId="77777777" w:rsidR="00990960" w:rsidRPr="00066222" w:rsidRDefault="00990960" w:rsidP="00990960">
            <w:pPr>
              <w:spacing w:line="276" w:lineRule="auto"/>
              <w:jc w:val="both"/>
            </w:pPr>
            <w:r>
              <w:t xml:space="preserve">      </w:t>
            </w:r>
            <w:r w:rsidRPr="00066222">
              <w:t>+</w:t>
            </w:r>
            <w:r>
              <w:t xml:space="preserve"> </w:t>
            </w:r>
            <w:r w:rsidRPr="00066222">
              <w:t>Ask Ss to organise their report into a presentation.</w:t>
            </w:r>
          </w:p>
          <w:p w14:paraId="3B303B58" w14:textId="58C11A42" w:rsidR="00990960" w:rsidRPr="00E75273" w:rsidRDefault="00990960" w:rsidP="00990960">
            <w:pPr>
              <w:contextualSpacing/>
              <w:rPr>
                <w:b/>
              </w:rPr>
            </w:pPr>
            <w:r>
              <w:t xml:space="preserve">       </w:t>
            </w:r>
            <w:r w:rsidRPr="00066222">
              <w:t>+ Ask Ss to work in groups to make an interview with their friends, then collect and present data)</w:t>
            </w:r>
          </w:p>
        </w:tc>
      </w:tr>
    </w:tbl>
    <w:p w14:paraId="3D08C747" w14:textId="77777777" w:rsidR="00C858D3" w:rsidRPr="00C858D3" w:rsidRDefault="00C858D3" w:rsidP="00280498">
      <w:pPr>
        <w:rPr>
          <w:b/>
          <w:bCs/>
        </w:rPr>
      </w:pPr>
      <w:r w:rsidRPr="00C858D3">
        <w:rPr>
          <w:b/>
          <w:bCs/>
        </w:rPr>
        <w:lastRenderedPageBreak/>
        <w:t xml:space="preserve">V. FEEDBACK: </w:t>
      </w:r>
    </w:p>
    <w:p w14:paraId="14D1BBF9" w14:textId="77777777" w:rsidR="00C858D3" w:rsidRPr="00C858D3" w:rsidRDefault="00C858D3" w:rsidP="00C858D3">
      <w:pPr>
        <w:ind w:right="-370" w:firstLine="142"/>
      </w:pPr>
      <w:r w:rsidRPr="00C858D3">
        <w:t>With 8A …………………………..………………………………………………………………..…</w:t>
      </w:r>
    </w:p>
    <w:p w14:paraId="4D24F661" w14:textId="77777777" w:rsidR="00C858D3" w:rsidRPr="00C858D3" w:rsidRDefault="00C858D3" w:rsidP="00C858D3">
      <w:pPr>
        <w:ind w:right="-370" w:firstLine="142"/>
      </w:pPr>
      <w:r w:rsidRPr="00C858D3">
        <w:t>With 8B …………………………………………...……………………………………..……………</w:t>
      </w:r>
    </w:p>
    <w:p w14:paraId="19A17195" w14:textId="05A277EB" w:rsidR="002D2B20" w:rsidRPr="00C858D3" w:rsidRDefault="00C858D3" w:rsidP="00C858D3">
      <w:pPr>
        <w:spacing w:after="160" w:line="259" w:lineRule="auto"/>
        <w:ind w:right="-370" w:firstLine="142"/>
      </w:pPr>
      <w:r>
        <w:t xml:space="preserve"> </w:t>
      </w:r>
      <w:r w:rsidRPr="00C858D3">
        <w:t>With 8C ………………</w:t>
      </w:r>
      <w:r>
        <w:t>.</w:t>
      </w:r>
      <w:r w:rsidRPr="00C858D3">
        <w:t>……………………………………………………………………….……</w:t>
      </w:r>
      <w:r w:rsidRPr="00C858D3">
        <w:rPr>
          <w:b/>
          <w:color w:val="FF0000"/>
          <w:sz w:val="26"/>
          <w:szCs w:val="26"/>
        </w:rPr>
        <w:t xml:space="preserve"> </w:t>
      </w:r>
      <w:r w:rsidRPr="00C858D3">
        <w:t xml:space="preserve"> </w:t>
      </w:r>
      <w:r w:rsidR="002D2B20" w:rsidRPr="00C858D3">
        <w:br w:type="page"/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783"/>
        <w:gridCol w:w="3113"/>
        <w:gridCol w:w="2870"/>
      </w:tblGrid>
      <w:tr w:rsidR="00CE50F4" w:rsidRPr="004A0A83" w14:paraId="01817A85" w14:textId="77777777" w:rsidTr="00160112">
        <w:tc>
          <w:tcPr>
            <w:tcW w:w="8766" w:type="dxa"/>
            <w:gridSpan w:val="3"/>
            <w:tcBorders>
              <w:bottom w:val="single" w:sz="4" w:space="0" w:color="auto"/>
            </w:tcBorders>
          </w:tcPr>
          <w:p w14:paraId="669F8DAA" w14:textId="0DD0958C" w:rsidR="00CE50F4" w:rsidRPr="004A0A83" w:rsidRDefault="00646D1E" w:rsidP="00160112">
            <w:pPr>
              <w:widowControl w:val="0"/>
              <w:autoSpaceDE w:val="0"/>
              <w:autoSpaceDN w:val="0"/>
              <w:jc w:val="center"/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4624" behindDoc="0" locked="0" layoutInCell="1" allowOverlap="1" wp14:anchorId="60CCEA3F" wp14:editId="1D8846F7">
                  <wp:simplePos x="0" y="0"/>
                  <wp:positionH relativeFrom="column">
                    <wp:posOffset>4942205</wp:posOffset>
                  </wp:positionH>
                  <wp:positionV relativeFrom="paragraph">
                    <wp:posOffset>186418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2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7D9A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               </w:t>
            </w:r>
            <w:r w:rsidR="00CE50F4" w:rsidRPr="004A0A83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Tiết thứ: </w:t>
            </w:r>
          </w:p>
          <w:p w14:paraId="120A9571" w14:textId="2B5B27FD" w:rsidR="00CE50F4" w:rsidRPr="00191735" w:rsidRDefault="00646D1E" w:rsidP="00160112">
            <w:pPr>
              <w:contextualSpacing/>
              <w:jc w:val="center"/>
              <w:rPr>
                <w:bCs/>
                <w:sz w:val="28"/>
                <w:szCs w:val="28"/>
                <w:u w:val="single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73600" behindDoc="0" locked="0" layoutInCell="1" allowOverlap="1" wp14:anchorId="24E29F34" wp14:editId="3C86DE5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14605</wp:posOffset>
                  </wp:positionV>
                  <wp:extent cx="532130" cy="469900"/>
                  <wp:effectExtent l="0" t="0" r="1270" b="6350"/>
                  <wp:wrapThrough wrapText="bothSides">
                    <wp:wrapPolygon edited="0">
                      <wp:start x="5413" y="0"/>
                      <wp:lineTo x="0" y="4378"/>
                      <wp:lineTo x="0" y="17514"/>
                      <wp:lineTo x="1547" y="21016"/>
                      <wp:lineTo x="3093" y="21016"/>
                      <wp:lineTo x="19332" y="21016"/>
                      <wp:lineTo x="20878" y="19265"/>
                      <wp:lineTo x="20878" y="1751"/>
                      <wp:lineTo x="13146" y="0"/>
                      <wp:lineTo x="5413" y="0"/>
                    </wp:wrapPolygon>
                  </wp:wrapThrough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50F4" w:rsidRPr="004A0A83">
              <w:rPr>
                <w:b/>
                <w:color w:val="FF0000"/>
                <w:sz w:val="28"/>
                <w:szCs w:val="28"/>
              </w:rPr>
              <w:t>UNIT 8: SHOPPING</w:t>
            </w:r>
            <w:r w:rsidR="00CE50F4" w:rsidRPr="00191735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</w:p>
          <w:p w14:paraId="0185B51B" w14:textId="1CEF574A" w:rsidR="00CE50F4" w:rsidRPr="004A0A83" w:rsidRDefault="00CE50F4" w:rsidP="00160112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          </w:t>
            </w:r>
            <w:r w:rsidRPr="004A0A83">
              <w:rPr>
                <w:b/>
                <w:color w:val="0000CC"/>
              </w:rPr>
              <w:t xml:space="preserve">Lesson </w:t>
            </w:r>
            <w:r>
              <w:rPr>
                <w:b/>
                <w:color w:val="0000CC"/>
              </w:rPr>
              <w:t>2</w:t>
            </w:r>
            <w:r w:rsidRPr="004A0A83">
              <w:rPr>
                <w:b/>
                <w:color w:val="0000CC"/>
              </w:rPr>
              <w:t xml:space="preserve">: 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</w:rPr>
              <w:t>A closer look 1   P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85</w:t>
            </w:r>
            <w:r w:rsidRPr="001229D0">
              <w:rPr>
                <w:rFonts w:eastAsiaTheme="majorEastAsia"/>
                <w:b/>
                <w:bCs/>
                <w:sz w:val="28"/>
                <w:szCs w:val="28"/>
                <w:vertAlign w:val="subscript"/>
              </w:rPr>
              <w:t xml:space="preserve"> </w:t>
            </w:r>
            <w:r>
              <w:rPr>
                <w:rFonts w:eastAsiaTheme="majorEastAsia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E50F4" w:rsidRPr="004A0A83" w14:paraId="18B217BE" w14:textId="77777777" w:rsidTr="00160112">
        <w:tc>
          <w:tcPr>
            <w:tcW w:w="2783" w:type="dxa"/>
            <w:tcBorders>
              <w:bottom w:val="dotted" w:sz="4" w:space="0" w:color="auto"/>
            </w:tcBorders>
            <w:vAlign w:val="center"/>
          </w:tcPr>
          <w:p w14:paraId="5F45EC26" w14:textId="77777777" w:rsidR="00CE50F4" w:rsidRPr="004A0A83" w:rsidRDefault="00CE50F4" w:rsidP="00160112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Class</w:t>
            </w:r>
          </w:p>
        </w:tc>
        <w:tc>
          <w:tcPr>
            <w:tcW w:w="3113" w:type="dxa"/>
            <w:tcBorders>
              <w:bottom w:val="dotted" w:sz="4" w:space="0" w:color="auto"/>
            </w:tcBorders>
            <w:vAlign w:val="center"/>
          </w:tcPr>
          <w:p w14:paraId="18815D1C" w14:textId="77777777" w:rsidR="00CE50F4" w:rsidRPr="004A0A83" w:rsidRDefault="00CE50F4" w:rsidP="00160112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Date of teaching</w:t>
            </w:r>
          </w:p>
        </w:tc>
        <w:tc>
          <w:tcPr>
            <w:tcW w:w="2870" w:type="dxa"/>
            <w:tcBorders>
              <w:bottom w:val="dotted" w:sz="4" w:space="0" w:color="auto"/>
            </w:tcBorders>
            <w:vAlign w:val="center"/>
          </w:tcPr>
          <w:p w14:paraId="35DDCA99" w14:textId="77777777" w:rsidR="00CE50F4" w:rsidRPr="004A0A83" w:rsidRDefault="00CE50F4" w:rsidP="00160112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Attendence</w:t>
            </w:r>
          </w:p>
        </w:tc>
      </w:tr>
      <w:tr w:rsidR="00CE50F4" w:rsidRPr="004A0A83" w14:paraId="5FAC1FCA" w14:textId="77777777" w:rsidTr="00160112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345846E" w14:textId="77777777" w:rsidR="00CE50F4" w:rsidRPr="004A0A83" w:rsidRDefault="00CE50F4" w:rsidP="00160112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8A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CF6307A" w14:textId="77777777" w:rsidR="00CE50F4" w:rsidRPr="004A0A83" w:rsidRDefault="00CE50F4" w:rsidP="00160112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>
              <w:rPr>
                <w:color w:val="002060"/>
                <w:lang w:val="nl-NL" w:eastAsia="vi-VN"/>
              </w:rPr>
              <w:t>1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AE7ADC" w14:textId="77777777" w:rsidR="00CE50F4" w:rsidRPr="004A0A83" w:rsidRDefault="00CE50F4" w:rsidP="00160112">
            <w:pPr>
              <w:jc w:val="center"/>
              <w:rPr>
                <w:b/>
              </w:rPr>
            </w:pPr>
          </w:p>
        </w:tc>
      </w:tr>
      <w:tr w:rsidR="00CE50F4" w:rsidRPr="004A0A83" w14:paraId="40D45F57" w14:textId="77777777" w:rsidTr="00160112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94C685D" w14:textId="77777777" w:rsidR="00CE50F4" w:rsidRPr="004A0A83" w:rsidRDefault="00CE50F4" w:rsidP="00160112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8B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</w:tcPr>
          <w:p w14:paraId="334CABC6" w14:textId="77777777" w:rsidR="00CE50F4" w:rsidRPr="004A0A83" w:rsidRDefault="00CE50F4" w:rsidP="00160112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66ABAA" w14:textId="77777777" w:rsidR="00CE50F4" w:rsidRPr="004A0A83" w:rsidRDefault="00CE50F4" w:rsidP="00160112">
            <w:pPr>
              <w:jc w:val="center"/>
              <w:rPr>
                <w:b/>
              </w:rPr>
            </w:pPr>
          </w:p>
        </w:tc>
      </w:tr>
      <w:tr w:rsidR="00CE50F4" w:rsidRPr="004A0A83" w14:paraId="580936C6" w14:textId="77777777" w:rsidTr="00160112">
        <w:tc>
          <w:tcPr>
            <w:tcW w:w="2783" w:type="dxa"/>
            <w:tcBorders>
              <w:top w:val="dotted" w:sz="4" w:space="0" w:color="auto"/>
            </w:tcBorders>
            <w:vAlign w:val="center"/>
          </w:tcPr>
          <w:p w14:paraId="2E5A6A7E" w14:textId="77777777" w:rsidR="00CE50F4" w:rsidRPr="004A0A83" w:rsidRDefault="00CE50F4" w:rsidP="00160112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8C</w:t>
            </w:r>
          </w:p>
        </w:tc>
        <w:tc>
          <w:tcPr>
            <w:tcW w:w="3113" w:type="dxa"/>
            <w:tcBorders>
              <w:top w:val="dotted" w:sz="4" w:space="0" w:color="auto"/>
            </w:tcBorders>
          </w:tcPr>
          <w:p w14:paraId="5DB42E1A" w14:textId="77777777" w:rsidR="00CE50F4" w:rsidRPr="004A0A83" w:rsidRDefault="00CE50F4" w:rsidP="00160112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</w:tcBorders>
            <w:vAlign w:val="center"/>
          </w:tcPr>
          <w:p w14:paraId="64597C7A" w14:textId="77777777" w:rsidR="00CE50F4" w:rsidRPr="004A0A83" w:rsidRDefault="00CE50F4" w:rsidP="00160112">
            <w:pPr>
              <w:jc w:val="center"/>
              <w:rPr>
                <w:b/>
              </w:rPr>
            </w:pPr>
          </w:p>
        </w:tc>
      </w:tr>
    </w:tbl>
    <w:p w14:paraId="74873DB1" w14:textId="77777777" w:rsidR="00CE50F4" w:rsidRPr="004A0A83" w:rsidRDefault="00CE50F4" w:rsidP="00CE50F4">
      <w:pPr>
        <w:rPr>
          <w:color w:val="000000"/>
        </w:rPr>
      </w:pPr>
      <w:r w:rsidRPr="004A0A83">
        <w:rPr>
          <w:b/>
          <w:bCs/>
          <w:color w:val="002060"/>
        </w:rPr>
        <w:t xml:space="preserve">I. OBJECTIVES: </w:t>
      </w:r>
      <w:r w:rsidRPr="004A0A83">
        <w:rPr>
          <w:color w:val="000000"/>
        </w:rPr>
        <w:t>* By the end of this unit, students will be able to:</w:t>
      </w:r>
    </w:p>
    <w:p w14:paraId="0356A17F" w14:textId="77777777" w:rsidR="00CE50F4" w:rsidRPr="003C7849" w:rsidRDefault="00CE50F4" w:rsidP="00CE50F4">
      <w:pPr>
        <w:ind w:firstLine="426"/>
        <w:contextualSpacing/>
      </w:pPr>
      <w:r w:rsidRPr="003C7849">
        <w:t xml:space="preserve">- Gain an overview about the topic </w:t>
      </w:r>
      <w:r>
        <w:rPr>
          <w:i/>
          <w:iCs/>
        </w:rPr>
        <w:t>Shopping</w:t>
      </w:r>
    </w:p>
    <w:p w14:paraId="2D7E31B8" w14:textId="77777777" w:rsidR="00CE50F4" w:rsidRPr="003C7849" w:rsidRDefault="00CE50F4" w:rsidP="00CE50F4">
      <w:pPr>
        <w:ind w:firstLine="426"/>
        <w:contextualSpacing/>
      </w:pPr>
      <w:r w:rsidRPr="003C7849">
        <w:t xml:space="preserve">- Gain vocabulary to talk about </w:t>
      </w:r>
      <w:r>
        <w:t>shopping</w:t>
      </w:r>
    </w:p>
    <w:p w14:paraId="5D463C9A" w14:textId="77777777" w:rsidR="00CE50F4" w:rsidRPr="004A0A83" w:rsidRDefault="00CE50F4" w:rsidP="00CE50F4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1. Knowledge: </w:t>
      </w:r>
    </w:p>
    <w:p w14:paraId="2D1DC6CB" w14:textId="77777777" w:rsidR="00247482" w:rsidRDefault="00CE50F4" w:rsidP="00247482">
      <w:pPr>
        <w:ind w:left="227"/>
        <w:rPr>
          <w:b/>
          <w:i/>
          <w:sz w:val="26"/>
          <w:szCs w:val="26"/>
        </w:rPr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Vocabulary:</w:t>
      </w:r>
      <w:r w:rsidRPr="004A0A83">
        <w:rPr>
          <w:b/>
          <w:bCs/>
          <w:color w:val="002060"/>
        </w:rPr>
        <w:t xml:space="preserve"> </w:t>
      </w:r>
      <w:r w:rsidR="00247482" w:rsidRPr="00E75273">
        <w:rPr>
          <w:rFonts w:eastAsia="Calibri"/>
        </w:rPr>
        <w:t>shopaholic (n)</w:t>
      </w:r>
      <w:r w:rsidR="00247482">
        <w:rPr>
          <w:rFonts w:eastAsia="Calibri"/>
        </w:rPr>
        <w:t xml:space="preserve">; </w:t>
      </w:r>
      <w:r w:rsidR="00247482" w:rsidRPr="00E75273">
        <w:rPr>
          <w:rFonts w:eastAsia="Calibri"/>
        </w:rPr>
        <w:t>on sale (adv)</w:t>
      </w:r>
      <w:r w:rsidR="00247482">
        <w:rPr>
          <w:rFonts w:eastAsia="Calibri"/>
        </w:rPr>
        <w:t xml:space="preserve">; </w:t>
      </w:r>
      <w:r w:rsidR="00247482" w:rsidRPr="00E75273">
        <w:rPr>
          <w:rFonts w:eastAsia="Calibri"/>
        </w:rPr>
        <w:t>discount shop (n)</w:t>
      </w:r>
      <w:r w:rsidR="00247482">
        <w:rPr>
          <w:rFonts w:eastAsia="Calibri"/>
        </w:rPr>
        <w:t>.</w:t>
      </w:r>
    </w:p>
    <w:p w14:paraId="2BD92C03" w14:textId="6A601F6D" w:rsidR="00CE50F4" w:rsidRPr="00DF4414" w:rsidRDefault="00CE50F4" w:rsidP="00CE50F4">
      <w:pPr>
        <w:ind w:left="227" w:right="-472"/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Language:</w:t>
      </w:r>
      <w:r w:rsidRPr="004A0A83">
        <w:rPr>
          <w:b/>
          <w:bCs/>
          <w:color w:val="002060"/>
        </w:rPr>
        <w:t xml:space="preserve"> </w:t>
      </w:r>
      <w:r w:rsidRPr="00DF4414">
        <w:t>Adverbs of frequency</w:t>
      </w:r>
      <w:r>
        <w:t xml:space="preserve">; </w:t>
      </w:r>
      <w:r w:rsidRPr="00DF4414">
        <w:t>Present simple for future events</w:t>
      </w:r>
    </w:p>
    <w:p w14:paraId="457A4BED" w14:textId="0407CAC6" w:rsidR="00CE50F4" w:rsidRDefault="00CE50F4" w:rsidP="00CE50F4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0"/>
          <w:szCs w:val="20"/>
          <w:lang w:val="vi-VN" w:eastAsia="ko-KR"/>
        </w:rPr>
      </w:pPr>
      <w:r w:rsidRPr="004A0A83">
        <w:rPr>
          <w:color w:val="000000"/>
        </w:rPr>
        <w:t xml:space="preserve">    </w:t>
      </w:r>
      <w:r w:rsidRPr="004A0A83">
        <w:rPr>
          <w:b/>
          <w:bCs/>
          <w:i/>
          <w:iCs/>
          <w:color w:val="002060"/>
        </w:rPr>
        <w:t>+ Pronunciation:</w:t>
      </w:r>
      <w:r w:rsidRPr="004A0A83">
        <w:rPr>
          <w:color w:val="002060"/>
        </w:rPr>
        <w:t xml:space="preserve"> </w:t>
      </w:r>
      <w:r w:rsidRPr="00607D9A">
        <w:rPr>
          <w:rFonts w:eastAsia="Calibri"/>
        </w:rPr>
        <w:t>Sounds: /sp / and /</w:t>
      </w:r>
      <w:r w:rsidR="00607D9A">
        <w:rPr>
          <w:rFonts w:eastAsia="Calibri"/>
        </w:rPr>
        <w:t>s</w:t>
      </w:r>
      <w:r w:rsidRPr="00607D9A">
        <w:rPr>
          <w:rFonts w:eastAsia="Calibri"/>
        </w:rPr>
        <w:t>t/</w:t>
      </w:r>
    </w:p>
    <w:p w14:paraId="7FBF9EF5" w14:textId="77777777" w:rsidR="00CE50F4" w:rsidRPr="004A0A83" w:rsidRDefault="00CE50F4" w:rsidP="00CE50F4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2. Competence: </w:t>
      </w:r>
    </w:p>
    <w:p w14:paraId="7542115D" w14:textId="77777777" w:rsidR="00CE50F4" w:rsidRPr="004A0A83" w:rsidRDefault="00CE50F4" w:rsidP="00CE50F4">
      <w:pPr>
        <w:rPr>
          <w:b/>
          <w:lang w:eastAsia="vi-VN"/>
        </w:rPr>
      </w:pPr>
      <w:r w:rsidRPr="004A0A83">
        <w:rPr>
          <w:b/>
          <w:lang w:eastAsia="vi-VN"/>
        </w:rPr>
        <w:t>a) General competencies:</w:t>
      </w:r>
    </w:p>
    <w:p w14:paraId="02A12070" w14:textId="77777777" w:rsidR="00CE50F4" w:rsidRPr="004A0A83" w:rsidRDefault="00CE50F4" w:rsidP="00CE50F4">
      <w:pPr>
        <w:ind w:firstLine="284"/>
        <w:contextualSpacing/>
        <w:jc w:val="both"/>
        <w:rPr>
          <w:rFonts w:eastAsia="Calibri"/>
          <w:b/>
          <w:lang w:eastAsia="vi-VN"/>
        </w:rPr>
      </w:pPr>
      <w:r w:rsidRPr="004A0A83">
        <w:rPr>
          <w:color w:val="000000"/>
        </w:rPr>
        <w:t>- Develop communication skills and creativity.</w:t>
      </w:r>
    </w:p>
    <w:p w14:paraId="7A6621B4" w14:textId="77777777" w:rsidR="00CE50F4" w:rsidRPr="004A0A83" w:rsidRDefault="00CE50F4" w:rsidP="00CE50F4">
      <w:pPr>
        <w:ind w:left="567" w:hanging="283"/>
        <w:jc w:val="both"/>
        <w:rPr>
          <w:color w:val="000000"/>
        </w:rPr>
      </w:pPr>
      <w:r w:rsidRPr="004A0A83">
        <w:rPr>
          <w:color w:val="000000"/>
        </w:rPr>
        <w:t>- Be collaborative and supportive in pair work and teamwork.</w:t>
      </w:r>
    </w:p>
    <w:p w14:paraId="3B27FF5D" w14:textId="77777777" w:rsidR="00CE50F4" w:rsidRPr="004A0A83" w:rsidRDefault="00CE50F4" w:rsidP="00CE50F4">
      <w:pPr>
        <w:ind w:firstLine="284"/>
        <w:jc w:val="both"/>
        <w:rPr>
          <w:color w:val="000000"/>
        </w:rPr>
      </w:pPr>
      <w:r w:rsidRPr="004A0A83">
        <w:rPr>
          <w:color w:val="000000"/>
        </w:rPr>
        <w:t>- Actively join in class activities.</w:t>
      </w:r>
    </w:p>
    <w:p w14:paraId="087C5ED7" w14:textId="77777777" w:rsidR="00CE50F4" w:rsidRPr="004A0A83" w:rsidRDefault="00CE50F4" w:rsidP="00CE50F4">
      <w:pPr>
        <w:jc w:val="both"/>
        <w:rPr>
          <w:b/>
          <w:lang w:eastAsia="vi-VN"/>
        </w:rPr>
      </w:pPr>
      <w:r w:rsidRPr="004A0A83">
        <w:rPr>
          <w:b/>
          <w:lang w:eastAsia="vi-VN"/>
        </w:rPr>
        <w:t>b) Specific competencies:</w:t>
      </w:r>
    </w:p>
    <w:p w14:paraId="264F1F98" w14:textId="77777777" w:rsidR="00CE50F4" w:rsidRPr="004A0A83" w:rsidRDefault="00CE50F4" w:rsidP="00CE50F4">
      <w:pPr>
        <w:ind w:firstLine="567"/>
        <w:contextualSpacing/>
        <w:jc w:val="both"/>
        <w:rPr>
          <w:lang w:eastAsia="vi-VN"/>
        </w:rPr>
      </w:pPr>
      <w:r w:rsidRPr="004A0A83">
        <w:rPr>
          <w:lang w:eastAsia="vi-VN"/>
        </w:rPr>
        <w:t>- Group work and independent working, pair work, linguistic competence, cooperative learning and communicative competence.</w:t>
      </w:r>
    </w:p>
    <w:p w14:paraId="447BDA9E" w14:textId="77777777" w:rsidR="00CE50F4" w:rsidRPr="004A0A83" w:rsidRDefault="00CE50F4" w:rsidP="00CE50F4">
      <w:pPr>
        <w:ind w:left="567"/>
        <w:contextualSpacing/>
        <w:jc w:val="both"/>
        <w:rPr>
          <w:lang w:eastAsia="vi-VN"/>
        </w:rPr>
      </w:pPr>
      <w:r w:rsidRPr="004A0A83">
        <w:rPr>
          <w:lang w:eastAsia="vi-VN"/>
        </w:rPr>
        <w:t>- Sts can introduce themselves or one another fluently.</w:t>
      </w:r>
    </w:p>
    <w:p w14:paraId="5E7EB56A" w14:textId="0CFD3CE4" w:rsidR="00CE50F4" w:rsidRPr="004A0A83" w:rsidRDefault="00CE50F4" w:rsidP="00247482">
      <w:pPr>
        <w:ind w:firstLine="426"/>
        <w:contextualSpacing/>
        <w:rPr>
          <w:color w:val="000000"/>
        </w:rPr>
      </w:pPr>
      <w:r w:rsidRPr="004A0A83">
        <w:rPr>
          <w:b/>
          <w:bCs/>
          <w:color w:val="000000"/>
        </w:rPr>
        <w:t xml:space="preserve">3. Qualities: </w:t>
      </w:r>
      <w:r w:rsidR="00247482" w:rsidRPr="0028219C">
        <w:t>- Raise ss’</w:t>
      </w:r>
      <w:r w:rsidR="00247482">
        <w:t xml:space="preserve"> knowledge of shopping; </w:t>
      </w:r>
      <w:r w:rsidR="00247482" w:rsidRPr="0028219C">
        <w:t xml:space="preserve">Have </w:t>
      </w:r>
      <w:r w:rsidR="00247482">
        <w:t xml:space="preserve">good attitude to shopping. </w:t>
      </w:r>
      <w:r w:rsidRPr="004A0A83">
        <w:rPr>
          <w:color w:val="000000"/>
        </w:rPr>
        <w:t>Ss have the good attitude to working in groups, individual work, pair work, cooperative learning.</w:t>
      </w:r>
    </w:p>
    <w:p w14:paraId="3E02916E" w14:textId="77777777" w:rsidR="00CE50F4" w:rsidRPr="004A0A83" w:rsidRDefault="00CE50F4" w:rsidP="00CE50F4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II. PREPARATIONS</w:t>
      </w:r>
    </w:p>
    <w:p w14:paraId="0391EE59" w14:textId="77777777" w:rsidR="00CE50F4" w:rsidRPr="004A0A83" w:rsidRDefault="00CE50F4" w:rsidP="00CE50F4">
      <w:pPr>
        <w:jc w:val="both"/>
        <w:rPr>
          <w:color w:val="000000"/>
        </w:rPr>
      </w:pPr>
      <w:r w:rsidRPr="004A0A83">
        <w:rPr>
          <w:b/>
          <w:lang w:eastAsia="vi-VN"/>
        </w:rPr>
        <w:t xml:space="preserve">     </w:t>
      </w:r>
      <w:r w:rsidRPr="004A0A83">
        <w:rPr>
          <w:b/>
          <w:bCs/>
          <w:color w:val="000000"/>
        </w:rPr>
        <w:t>Teacher:</w:t>
      </w:r>
      <w:r w:rsidRPr="004A0A83">
        <w:rPr>
          <w:color w:val="000000"/>
        </w:rPr>
        <w:t xml:space="preserve"> Grade 8 textbook, laptop, TV, pictures and realia, Computer connected to the Internet. Phần mềm tương tác hoclieu.vn</w:t>
      </w:r>
    </w:p>
    <w:p w14:paraId="10718774" w14:textId="77777777" w:rsidR="00CE50F4" w:rsidRPr="004A0A83" w:rsidRDefault="00CE50F4" w:rsidP="00CE50F4">
      <w:pPr>
        <w:contextualSpacing/>
        <w:rPr>
          <w:lang w:eastAsia="vi-VN"/>
        </w:rPr>
      </w:pPr>
      <w:r w:rsidRPr="004A0A83">
        <w:rPr>
          <w:b/>
          <w:lang w:eastAsia="vi-VN"/>
        </w:rPr>
        <w:t xml:space="preserve">     Students:</w:t>
      </w:r>
      <w:r w:rsidRPr="004A0A83">
        <w:rPr>
          <w:lang w:eastAsia="vi-VN"/>
        </w:rPr>
        <w:t xml:space="preserve"> Text books, pencils, pics, blank papers, realia,….</w:t>
      </w:r>
    </w:p>
    <w:p w14:paraId="6E662CAD" w14:textId="77777777" w:rsidR="00CE50F4" w:rsidRPr="004A0A83" w:rsidRDefault="00CE50F4" w:rsidP="00CE50F4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III. PROCEDURE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954"/>
        <w:gridCol w:w="3544"/>
      </w:tblGrid>
      <w:tr w:rsidR="00247482" w:rsidRPr="00E75273" w14:paraId="26295611" w14:textId="77777777" w:rsidTr="00247482">
        <w:tc>
          <w:tcPr>
            <w:tcW w:w="9498" w:type="dxa"/>
            <w:gridSpan w:val="2"/>
            <w:shd w:val="clear" w:color="auto" w:fill="auto"/>
            <w:vAlign w:val="center"/>
          </w:tcPr>
          <w:p w14:paraId="3784FDD1" w14:textId="0323CF08" w:rsidR="00247482" w:rsidRDefault="00247482" w:rsidP="00247482">
            <w:pPr>
              <w:contextualSpacing/>
            </w:pPr>
            <w:r>
              <w:rPr>
                <w:b/>
              </w:rPr>
              <w:t xml:space="preserve">1. </w:t>
            </w:r>
            <w:r w:rsidRPr="00E75273">
              <w:rPr>
                <w:b/>
              </w:rPr>
              <w:t xml:space="preserve">WARM-UP </w:t>
            </w:r>
            <w:r>
              <w:rPr>
                <w:b/>
              </w:rPr>
              <w:t xml:space="preserve"> </w:t>
            </w:r>
            <w:r w:rsidRPr="000D67C0">
              <w:rPr>
                <w:b/>
                <w:bCs/>
              </w:rPr>
              <w:t>(5</w:t>
            </w:r>
            <w:r w:rsidR="000D67C0" w:rsidRPr="000D67C0">
              <w:rPr>
                <w:b/>
                <w:bCs/>
              </w:rPr>
              <w:t>’ - IW</w:t>
            </w:r>
            <w:r w:rsidRPr="000D67C0">
              <w:rPr>
                <w:b/>
                <w:bCs/>
              </w:rPr>
              <w:t>)</w:t>
            </w:r>
          </w:p>
          <w:p w14:paraId="06AF432F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a. Objectives: </w:t>
            </w:r>
          </w:p>
          <w:p w14:paraId="0CB105E5" w14:textId="77777777" w:rsidR="00247482" w:rsidRPr="0028219C" w:rsidRDefault="00247482" w:rsidP="00247482">
            <w:pPr>
              <w:ind w:left="186"/>
            </w:pPr>
            <w:r w:rsidRPr="0028219C">
              <w:rPr>
                <w:color w:val="000000"/>
              </w:rPr>
              <w:t>- To create an active atmosphere in the class before the lesson;  </w:t>
            </w:r>
          </w:p>
          <w:p w14:paraId="7E3BCEEC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>b. Content:</w:t>
            </w:r>
          </w:p>
          <w:p w14:paraId="577E1E6E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- </w:t>
            </w:r>
            <w:r w:rsidRPr="0028219C">
              <w:t>Have some warm-up activities to create a friendly and relaxed atmosphere to inspire Ss to warm up to the new class.</w:t>
            </w:r>
          </w:p>
          <w:p w14:paraId="1C6254FA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c. </w:t>
            </w:r>
            <w:r>
              <w:rPr>
                <w:b/>
              </w:rPr>
              <w:t>Product:</w:t>
            </w:r>
          </w:p>
          <w:p w14:paraId="0362CDB2" w14:textId="77777777" w:rsidR="00247482" w:rsidRPr="0028219C" w:rsidRDefault="00247482" w:rsidP="00247482">
            <w:pPr>
              <w:rPr>
                <w:b/>
              </w:rPr>
            </w:pPr>
            <w:r w:rsidRPr="0028219C">
              <w:rPr>
                <w:b/>
              </w:rPr>
              <w:t xml:space="preserve">- </w:t>
            </w:r>
            <w:r w:rsidRPr="0028219C">
              <w:t>Having a chance to speak English and focus on the topic of the lesson.</w:t>
            </w:r>
          </w:p>
          <w:p w14:paraId="17D6CAA8" w14:textId="317DF7CF" w:rsidR="00247482" w:rsidRPr="00247482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d. </w:t>
            </w:r>
            <w:r>
              <w:rPr>
                <w:b/>
              </w:rPr>
              <w:t>Implementation:</w:t>
            </w:r>
          </w:p>
        </w:tc>
      </w:tr>
      <w:tr w:rsidR="00607D9A" w:rsidRPr="00E75273" w14:paraId="072935C4" w14:textId="77777777" w:rsidTr="008443BF">
        <w:tc>
          <w:tcPr>
            <w:tcW w:w="5954" w:type="dxa"/>
            <w:shd w:val="clear" w:color="auto" w:fill="auto"/>
          </w:tcPr>
          <w:p w14:paraId="2C33DD67" w14:textId="02AE3B4F" w:rsidR="00607D9A" w:rsidRPr="00E75273" w:rsidRDefault="00607D9A" w:rsidP="00607D9A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TEACHER’S AND STUDENTS’ ACTIVITIES</w:t>
            </w:r>
          </w:p>
        </w:tc>
        <w:tc>
          <w:tcPr>
            <w:tcW w:w="3544" w:type="dxa"/>
            <w:shd w:val="clear" w:color="auto" w:fill="auto"/>
          </w:tcPr>
          <w:p w14:paraId="5CC18571" w14:textId="5767F572" w:rsidR="00607D9A" w:rsidRPr="00E75273" w:rsidRDefault="00607D9A" w:rsidP="00607D9A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CONTENTS</w:t>
            </w:r>
          </w:p>
        </w:tc>
      </w:tr>
      <w:tr w:rsidR="00247482" w:rsidRPr="00E75273" w14:paraId="5EFD9647" w14:textId="77777777" w:rsidTr="00247482">
        <w:tc>
          <w:tcPr>
            <w:tcW w:w="5954" w:type="dxa"/>
          </w:tcPr>
          <w:p w14:paraId="53006164" w14:textId="726A5B02" w:rsidR="00247482" w:rsidRDefault="00247482" w:rsidP="00AD49E3">
            <w:pPr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Game: Clip watching</w:t>
            </w:r>
          </w:p>
          <w:p w14:paraId="077617A3" w14:textId="77777777" w:rsidR="00B9455E" w:rsidRPr="00412368" w:rsidRDefault="00B9455E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04D4747" w14:textId="77777777" w:rsidR="00B9455E" w:rsidRDefault="00B9455E" w:rsidP="00B9455E">
            <w:pPr>
              <w:contextualSpacing/>
              <w:rPr>
                <w:color w:val="000000"/>
              </w:rPr>
            </w:pPr>
            <w:r>
              <w:rPr>
                <w:rFonts w:eastAsia="Calibri"/>
                <w:b/>
              </w:rPr>
              <w:t xml:space="preserve"> </w:t>
            </w:r>
            <w:r w:rsidR="00247482" w:rsidRPr="00E75273">
              <w:rPr>
                <w:color w:val="000000"/>
              </w:rPr>
              <w:t>- Give Ss a few minutes to watch a clip</w:t>
            </w:r>
            <w:r>
              <w:rPr>
                <w:color w:val="000000"/>
              </w:rPr>
              <w:t>.</w:t>
            </w:r>
          </w:p>
          <w:p w14:paraId="435523BF" w14:textId="77777777" w:rsidR="00B9455E" w:rsidRDefault="00247482" w:rsidP="00B9455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 xml:space="preserve"> </w:t>
            </w:r>
            <w:r w:rsidR="00B9455E">
              <w:rPr>
                <w:color w:val="000000"/>
              </w:rPr>
              <w:t>- A</w:t>
            </w:r>
            <w:r w:rsidRPr="00E75273">
              <w:rPr>
                <w:color w:val="000000"/>
              </w:rPr>
              <w:t>sk ss some questions about the clip. </w:t>
            </w:r>
          </w:p>
          <w:p w14:paraId="0970F938" w14:textId="77777777" w:rsidR="00B9455E" w:rsidRPr="00D1182A" w:rsidRDefault="00B9455E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1C95050B" w14:textId="77777777" w:rsidR="00B9455E" w:rsidRPr="00880842" w:rsidRDefault="00B9455E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7089C1DD" w14:textId="77777777" w:rsidR="00B9455E" w:rsidRPr="00C67C73" w:rsidRDefault="00B9455E" w:rsidP="00C67C73">
            <w:pPr>
              <w:jc w:val="both"/>
              <w:rPr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C67C73">
              <w:rPr>
                <w:b/>
                <w:color w:val="002060"/>
              </w:rPr>
              <w:t>Step 3: Report and discussion</w:t>
            </w:r>
          </w:p>
          <w:p w14:paraId="3B4B4BC5" w14:textId="77777777" w:rsidR="00B9455E" w:rsidRPr="00525F3F" w:rsidRDefault="00B9455E" w:rsidP="00525F3F">
            <w:r>
              <w:rPr>
                <w:color w:val="000000"/>
              </w:rPr>
              <w:t xml:space="preserve"> </w:t>
            </w:r>
            <w:r w:rsidRPr="00525F3F">
              <w:t xml:space="preserve">- Student’s talk </w:t>
            </w:r>
          </w:p>
          <w:p w14:paraId="03DBBD42" w14:textId="77777777" w:rsidR="00B9455E" w:rsidRPr="001412CB" w:rsidRDefault="00B9455E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0340158E" w14:textId="19BA966D" w:rsidR="00247482" w:rsidRDefault="00B9455E" w:rsidP="00B9455E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47482" w:rsidRPr="00E75273">
              <w:rPr>
                <w:color w:val="000000"/>
              </w:rPr>
              <w:t xml:space="preserve">- T leads in the new lesson. </w:t>
            </w:r>
          </w:p>
          <w:p w14:paraId="6805687B" w14:textId="54178DDD" w:rsidR="00247482" w:rsidRPr="00E75273" w:rsidRDefault="00247482" w:rsidP="001229D0">
            <w:pPr>
              <w:contextualSpacing/>
              <w:rPr>
                <w:b/>
              </w:rPr>
            </w:pPr>
            <w:r w:rsidRPr="00E75273">
              <w:rPr>
                <w:b/>
              </w:rPr>
              <w:t xml:space="preserve">- </w:t>
            </w:r>
            <w:r w:rsidRPr="00E75273">
              <w:t>T checks ss’ vocabulary and give feedback</w:t>
            </w:r>
            <w:r>
              <w:t>.</w:t>
            </w:r>
          </w:p>
        </w:tc>
        <w:tc>
          <w:tcPr>
            <w:tcW w:w="3544" w:type="dxa"/>
          </w:tcPr>
          <w:p w14:paraId="2617A69E" w14:textId="77777777" w:rsidR="00247482" w:rsidRDefault="00247482" w:rsidP="00851D8C">
            <w:pPr>
              <w:contextualSpacing/>
              <w:jc w:val="center"/>
              <w:rPr>
                <w:i/>
                <w:iCs/>
                <w:noProof/>
                <w:lang w:val="en-GB" w:eastAsia="en-GB"/>
              </w:rPr>
            </w:pPr>
          </w:p>
          <w:p w14:paraId="3286231B" w14:textId="4C97D458" w:rsidR="00247482" w:rsidRPr="00E75273" w:rsidRDefault="00247482" w:rsidP="00851D8C">
            <w:pPr>
              <w:contextualSpacing/>
              <w:jc w:val="center"/>
              <w:rPr>
                <w:i/>
                <w:iCs/>
              </w:rPr>
            </w:pPr>
            <w:r w:rsidRPr="00E75273">
              <w:rPr>
                <w:i/>
                <w:iCs/>
                <w:noProof/>
                <w:lang w:val="en-GB" w:eastAsia="en-GB"/>
              </w:rPr>
              <w:drawing>
                <wp:inline distT="0" distB="0" distL="0" distR="0" wp14:anchorId="77BA02A4" wp14:editId="36044324">
                  <wp:extent cx="1353579" cy="113792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(5)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182" cy="119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7482" w:rsidRPr="00E75273" w14:paraId="3D15672A" w14:textId="77777777" w:rsidTr="00247482">
        <w:tc>
          <w:tcPr>
            <w:tcW w:w="9498" w:type="dxa"/>
            <w:gridSpan w:val="2"/>
          </w:tcPr>
          <w:p w14:paraId="1F7FF8A5" w14:textId="6713AF35" w:rsidR="00247482" w:rsidRDefault="00247482" w:rsidP="006E0FDC">
            <w:pPr>
              <w:widowControl w:val="0"/>
              <w:autoSpaceDE w:val="0"/>
              <w:autoSpaceDN w:val="0"/>
              <w:ind w:right="-106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sz w:val="26"/>
                <w:szCs w:val="26"/>
              </w:rPr>
              <w:lastRenderedPageBreak/>
              <w:t xml:space="preserve">2. </w:t>
            </w:r>
            <w:r w:rsidRPr="007A2069">
              <w:rPr>
                <w:rFonts w:eastAsia="Calibri"/>
                <w:b/>
                <w:bCs/>
                <w:sz w:val="26"/>
                <w:szCs w:val="26"/>
              </w:rPr>
              <w:t xml:space="preserve">KNOWLEDGE FORMATION </w:t>
            </w:r>
            <w:r w:rsidR="00B9455E">
              <w:rPr>
                <w:rFonts w:eastAsia="Calibri"/>
                <w:b/>
                <w:bCs/>
                <w:sz w:val="26"/>
                <w:szCs w:val="26"/>
              </w:rPr>
              <w:t>(</w:t>
            </w:r>
            <w:r w:rsidR="00C04019">
              <w:rPr>
                <w:rFonts w:eastAsia="Calibri"/>
                <w:b/>
                <w:bCs/>
                <w:sz w:val="26"/>
                <w:szCs w:val="26"/>
              </w:rPr>
              <w:t>10</w:t>
            </w:r>
            <w:r w:rsidR="000D67C0">
              <w:rPr>
                <w:rFonts w:eastAsia="Calibri"/>
                <w:b/>
                <w:bCs/>
                <w:sz w:val="26"/>
                <w:szCs w:val="26"/>
              </w:rPr>
              <w:t xml:space="preserve">’ </w:t>
            </w:r>
            <w:r w:rsidR="00C04019">
              <w:rPr>
                <w:rFonts w:eastAsia="Calibri"/>
                <w:b/>
                <w:bCs/>
                <w:sz w:val="26"/>
                <w:szCs w:val="26"/>
              </w:rPr>
              <w:t>-</w:t>
            </w:r>
            <w:r w:rsidR="000D67C0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r w:rsidR="00C04019">
              <w:rPr>
                <w:rFonts w:eastAsia="Calibri"/>
                <w:b/>
                <w:bCs/>
                <w:sz w:val="26"/>
                <w:szCs w:val="26"/>
              </w:rPr>
              <w:t>IW</w:t>
            </w:r>
            <w:r w:rsidR="000D67C0">
              <w:rPr>
                <w:rFonts w:eastAsia="Calibri"/>
                <w:b/>
                <w:bCs/>
                <w:sz w:val="26"/>
                <w:szCs w:val="26"/>
              </w:rPr>
              <w:t>, PW)</w:t>
            </w:r>
          </w:p>
          <w:p w14:paraId="7F5AB11D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a. Objectives: </w:t>
            </w:r>
          </w:p>
          <w:p w14:paraId="554998EC" w14:textId="77777777" w:rsidR="00247482" w:rsidRDefault="00247482" w:rsidP="00247482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767FD2">
              <w:rPr>
                <w:color w:val="000000"/>
              </w:rPr>
              <w:t>To introduce visually some nouns related to the topic of shopping.</w:t>
            </w:r>
          </w:p>
          <w:p w14:paraId="037C8B73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>b. Content:</w:t>
            </w:r>
          </w:p>
          <w:p w14:paraId="5BFE7BF7" w14:textId="77777777" w:rsidR="00247482" w:rsidRDefault="00247482" w:rsidP="00247482">
            <w:pPr>
              <w:contextualSpacing/>
              <w:rPr>
                <w:color w:val="000000"/>
              </w:rPr>
            </w:pPr>
            <w:r w:rsidRPr="0028219C">
              <w:rPr>
                <w:b/>
              </w:rPr>
              <w:t xml:space="preserve">- </w:t>
            </w:r>
            <w:r w:rsidRPr="0028219C">
              <w:t xml:space="preserve">Learn </w:t>
            </w:r>
            <w:r w:rsidRPr="00767FD2">
              <w:rPr>
                <w:color w:val="000000"/>
              </w:rPr>
              <w:t>some nouns related to the topic of shopping.</w:t>
            </w:r>
          </w:p>
          <w:p w14:paraId="4CE68D9E" w14:textId="77777777" w:rsidR="00247482" w:rsidRPr="0028219C" w:rsidRDefault="00247482" w:rsidP="00247482">
            <w:pPr>
              <w:rPr>
                <w:b/>
              </w:rPr>
            </w:pPr>
            <w:r w:rsidRPr="0028219C">
              <w:t xml:space="preserve"> </w:t>
            </w:r>
            <w:r w:rsidRPr="0028219C">
              <w:rPr>
                <w:b/>
              </w:rPr>
              <w:t xml:space="preserve">c. </w:t>
            </w:r>
            <w:r>
              <w:rPr>
                <w:b/>
              </w:rPr>
              <w:t>Product:</w:t>
            </w:r>
          </w:p>
          <w:p w14:paraId="43D3CCE7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- </w:t>
            </w:r>
            <w:r>
              <w:t>Know more new</w:t>
            </w:r>
            <w:r w:rsidRPr="00767FD2">
              <w:rPr>
                <w:color w:val="000000"/>
              </w:rPr>
              <w:t xml:space="preserve"> nouns related to the topic of shopping.</w:t>
            </w:r>
          </w:p>
          <w:p w14:paraId="0635128D" w14:textId="7CFF3357" w:rsidR="00247482" w:rsidRPr="00247482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d. </w:t>
            </w:r>
            <w:r>
              <w:rPr>
                <w:b/>
              </w:rPr>
              <w:t>Implementation:</w:t>
            </w:r>
          </w:p>
        </w:tc>
      </w:tr>
      <w:tr w:rsidR="00247482" w:rsidRPr="00E75273" w14:paraId="2AEC5A4D" w14:textId="77777777" w:rsidTr="00247482">
        <w:tc>
          <w:tcPr>
            <w:tcW w:w="5954" w:type="dxa"/>
          </w:tcPr>
          <w:p w14:paraId="45C4D4EA" w14:textId="1DE1945F" w:rsidR="00247482" w:rsidRDefault="00247482" w:rsidP="006E0FDC"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Activity 1: </w:t>
            </w:r>
            <w:r w:rsidRPr="00E75273">
              <w:rPr>
                <w:rFonts w:eastAsia="Calibri"/>
                <w:b/>
              </w:rPr>
              <w:t>Vocabulary pre-teaching</w:t>
            </w:r>
          </w:p>
          <w:p w14:paraId="7205CA8A" w14:textId="6337FBA7" w:rsidR="000C0501" w:rsidRDefault="000C0501" w:rsidP="006E0FDC">
            <w:pPr>
              <w:contextualSpacing/>
              <w:rPr>
                <w:rFonts w:eastAsia="Calibri"/>
                <w:b/>
              </w:rPr>
            </w:pPr>
          </w:p>
          <w:p w14:paraId="75BE28AE" w14:textId="1B2B9473" w:rsidR="000C0501" w:rsidRDefault="000C0501" w:rsidP="006E0FDC">
            <w:pPr>
              <w:contextualSpacing/>
              <w:rPr>
                <w:rFonts w:eastAsia="Calibri"/>
                <w:b/>
              </w:rPr>
            </w:pPr>
          </w:p>
          <w:p w14:paraId="71EAAF5B" w14:textId="53561D02" w:rsidR="000C0501" w:rsidRDefault="000C0501" w:rsidP="006E0FDC">
            <w:pPr>
              <w:contextualSpacing/>
              <w:rPr>
                <w:rFonts w:eastAsia="Calibri"/>
                <w:b/>
              </w:rPr>
            </w:pPr>
          </w:p>
          <w:p w14:paraId="29A3C5BF" w14:textId="0AE5F912" w:rsidR="000C0501" w:rsidRDefault="000C0501" w:rsidP="006E0FDC">
            <w:pPr>
              <w:contextualSpacing/>
              <w:rPr>
                <w:rFonts w:eastAsia="Calibri"/>
                <w:b/>
              </w:rPr>
            </w:pPr>
          </w:p>
          <w:p w14:paraId="3390E25C" w14:textId="5848AD73" w:rsidR="000C0501" w:rsidRDefault="000C0501" w:rsidP="006E0FDC">
            <w:pPr>
              <w:contextualSpacing/>
              <w:rPr>
                <w:rFonts w:eastAsia="Calibri"/>
                <w:b/>
              </w:rPr>
            </w:pPr>
          </w:p>
          <w:p w14:paraId="7733004C" w14:textId="7A9F568C" w:rsidR="000C0501" w:rsidRDefault="000C0501" w:rsidP="006E0FDC">
            <w:pPr>
              <w:contextualSpacing/>
              <w:rPr>
                <w:rFonts w:eastAsia="Calibri"/>
                <w:b/>
              </w:rPr>
            </w:pPr>
          </w:p>
          <w:p w14:paraId="4DC82B46" w14:textId="1331045C" w:rsidR="000C0501" w:rsidRDefault="000C0501" w:rsidP="006E0FDC">
            <w:pPr>
              <w:contextualSpacing/>
              <w:rPr>
                <w:rFonts w:eastAsia="Calibri"/>
                <w:b/>
              </w:rPr>
            </w:pPr>
          </w:p>
          <w:p w14:paraId="5A80EE6C" w14:textId="77777777" w:rsidR="000C0501" w:rsidRPr="00E75273" w:rsidRDefault="000C0501" w:rsidP="006E0FDC">
            <w:pPr>
              <w:contextualSpacing/>
              <w:rPr>
                <w:rFonts w:eastAsia="Calibri"/>
                <w:b/>
              </w:rPr>
            </w:pPr>
          </w:p>
          <w:p w14:paraId="07E73472" w14:textId="77777777" w:rsidR="00B9455E" w:rsidRPr="00412368" w:rsidRDefault="00B9455E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2B28FC09" w14:textId="62992C2F" w:rsidR="00247482" w:rsidRDefault="00247482" w:rsidP="006E0FDC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- Teacher introduces the vocabulary.</w:t>
            </w:r>
          </w:p>
          <w:p w14:paraId="5EF42274" w14:textId="77777777" w:rsidR="00890D35" w:rsidRDefault="00890D35" w:rsidP="00890D35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- Teacher explains the meaning of the new vocabulary by pictures/ explanation/ examples.</w:t>
            </w:r>
          </w:p>
          <w:p w14:paraId="62263B51" w14:textId="77777777" w:rsidR="00890D35" w:rsidRPr="00D1182A" w:rsidRDefault="00890D35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6CA2610A" w14:textId="480A03DA" w:rsidR="00890D35" w:rsidRDefault="00890D35" w:rsidP="00880842">
            <w:pPr>
              <w:tabs>
                <w:tab w:val="left" w:pos="526"/>
              </w:tabs>
              <w:jc w:val="both"/>
            </w:pPr>
            <w:r>
              <w:rPr>
                <w:rFonts w:eastAsia="Calibri"/>
              </w:rPr>
              <w:t xml:space="preserve"> </w:t>
            </w:r>
            <w:r w:rsidRPr="00880842">
              <w:t>- Ss’ observation</w:t>
            </w:r>
          </w:p>
          <w:p w14:paraId="7DAB2F1C" w14:textId="77777777" w:rsidR="00890D35" w:rsidRDefault="00890D35" w:rsidP="00890D35">
            <w:pPr>
              <w:jc w:val="both"/>
            </w:pPr>
            <w:r w:rsidRPr="003D6D8B">
              <w:t xml:space="preserve"> </w:t>
            </w:r>
            <w:r>
              <w:t xml:space="preserve">- Ss </w:t>
            </w:r>
            <w:r w:rsidRPr="003D6D8B">
              <w:t>open their textbook to find these words.</w:t>
            </w:r>
          </w:p>
          <w:p w14:paraId="43EBF3BA" w14:textId="77777777" w:rsidR="00890D35" w:rsidRPr="00C67C73" w:rsidRDefault="00890D35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88906AC" w14:textId="4DF209B3" w:rsidR="00247482" w:rsidRPr="003D6D8B" w:rsidRDefault="00890D35" w:rsidP="00890D35">
            <w:pPr>
              <w:tabs>
                <w:tab w:val="left" w:pos="526"/>
              </w:tabs>
              <w:jc w:val="both"/>
            </w:pPr>
            <w:r>
              <w:t xml:space="preserve"> </w:t>
            </w:r>
            <w:r>
              <w:rPr>
                <w:rFonts w:eastAsia="Calibri"/>
              </w:rPr>
              <w:t xml:space="preserve"> </w:t>
            </w:r>
            <w:r w:rsidR="00247482" w:rsidRPr="003D6D8B">
              <w:t>- Elicit answers from Ss.</w:t>
            </w:r>
          </w:p>
          <w:p w14:paraId="39F659D6" w14:textId="596AFDC7" w:rsidR="00890D35" w:rsidRDefault="00247482" w:rsidP="00732694">
            <w:pPr>
              <w:jc w:val="both"/>
            </w:pPr>
            <w:r w:rsidRPr="003D6D8B">
              <w:t>- Teacher reveals that the words according to the pictures will appear in the reading text</w:t>
            </w:r>
            <w:r w:rsidR="00890D35">
              <w:t>.</w:t>
            </w:r>
          </w:p>
          <w:p w14:paraId="70E82430" w14:textId="77777777" w:rsidR="00890D35" w:rsidRPr="001412CB" w:rsidRDefault="00890D35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35AC45EB" w14:textId="14C1439F" w:rsidR="00247482" w:rsidRPr="00E75273" w:rsidRDefault="00890D35" w:rsidP="00890D35">
            <w:pPr>
              <w:jc w:val="both"/>
              <w:rPr>
                <w:rFonts w:eastAsia="Calibri"/>
              </w:rPr>
            </w:pPr>
            <w:r>
              <w:t xml:space="preserve"> </w:t>
            </w:r>
            <w:r w:rsidR="00247482" w:rsidRPr="00E75273">
              <w:rPr>
                <w:rFonts w:eastAsia="Calibri"/>
              </w:rPr>
              <w:t xml:space="preserve">- Teacher checks students’ pronunciation and gives feedback. </w:t>
            </w:r>
          </w:p>
          <w:p w14:paraId="4C17C1A9" w14:textId="5210C7E5" w:rsidR="00247482" w:rsidRPr="00E75273" w:rsidRDefault="00247482" w:rsidP="00890D35">
            <w:pPr>
              <w:ind w:right="-109"/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Task 1</w:t>
            </w:r>
            <w:r w:rsidRPr="00E75273">
              <w:rPr>
                <w:rFonts w:eastAsia="Calibri"/>
                <w:b/>
              </w:rPr>
              <w:t>. Circle the correct options to complete the phrases</w:t>
            </w:r>
          </w:p>
          <w:p w14:paraId="51BBB1F3" w14:textId="2193DE90" w:rsidR="00247482" w:rsidRDefault="00247482" w:rsidP="00732694">
            <w:pPr>
              <w:jc w:val="both"/>
            </w:pPr>
            <w:r>
              <w:rPr>
                <w:noProof/>
              </w:rPr>
              <w:drawing>
                <wp:anchor distT="0" distB="0" distL="0" distR="0" simplePos="0" relativeHeight="251677696" behindDoc="1" locked="0" layoutInCell="1" allowOverlap="1" wp14:anchorId="1291CF97" wp14:editId="1DCCF607">
                  <wp:simplePos x="0" y="0"/>
                  <wp:positionH relativeFrom="page">
                    <wp:posOffset>1451610</wp:posOffset>
                  </wp:positionH>
                  <wp:positionV relativeFrom="margin">
                    <wp:posOffset>64770</wp:posOffset>
                  </wp:positionV>
                  <wp:extent cx="1029335" cy="1491615"/>
                  <wp:effectExtent l="0" t="0" r="0" b="0"/>
                  <wp:wrapNone/>
                  <wp:docPr id="1152" name="Shape 11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box 115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1029335" cy="149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1" locked="0" layoutInCell="1" allowOverlap="1" wp14:anchorId="57B72D5B" wp14:editId="3A7A9440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14389</wp:posOffset>
                      </wp:positionV>
                      <wp:extent cx="1099185" cy="1555750"/>
                      <wp:effectExtent l="0" t="0" r="5715" b="6350"/>
                      <wp:wrapNone/>
                      <wp:docPr id="14" name="Group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9185" cy="1555750"/>
                                <a:chOff x="0" y="0"/>
                                <a:chExt cx="1099185" cy="27012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Shape 1146"/>
                                <pic:cNvPicPr/>
                              </pic:nvPicPr>
                              <pic:blipFill>
                                <a:blip r:embed="rId13"/>
                                <a:stretch/>
                              </pic:blipFill>
                              <pic:spPr>
                                <a:xfrm>
                                  <a:off x="0" y="0"/>
                                  <a:ext cx="1054735" cy="707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Shape 1148"/>
                                <pic:cNvPicPr/>
                              </pic:nvPicPr>
                              <pic:blipFill>
                                <a:blip r:embed="rId14"/>
                                <a:stretch/>
                              </pic:blipFill>
                              <pic:spPr>
                                <a:xfrm>
                                  <a:off x="25400" y="927100"/>
                                  <a:ext cx="1048385" cy="725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Shape 1150"/>
                                <pic:cNvPicPr/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>
                                <a:xfrm>
                                  <a:off x="44450" y="1841500"/>
                                  <a:ext cx="1054735" cy="859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714B67F" id="Group 14" o:spid="_x0000_s1026" style="position:absolute;margin-left:9.65pt;margin-top:1.15pt;width:86.55pt;height:122.5pt;z-index:-251639808;mso-height-relative:margin" coordsize="10991,270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146" o:spid="_x0000_s1027" type="#_x0000_t75" style="position:absolute;width:10547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">
                        <v:imagedata r:id="rId16" o:title=""/>
                      </v:shape>
                      <v:shape id="Shape 1148" o:spid="_x0000_s1028" type="#_x0000_t75" style="position:absolute;left:254;top:9271;width:10483;height:7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">
                        <v:imagedata r:id="rId17" o:title=""/>
                      </v:shape>
                      <v:shape id="Shape 1150" o:spid="_x0000_s1029" type="#_x0000_t75" style="position:absolute;left:444;top:18415;width:10547;height:8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">
                        <v:imagedata r:id="rId18" o:title=""/>
                      </v:shape>
                    </v:group>
                  </w:pict>
                </mc:Fallback>
              </mc:AlternateContent>
            </w:r>
          </w:p>
          <w:p w14:paraId="19509B1E" w14:textId="445B7F5A" w:rsidR="00247482" w:rsidRDefault="00247482" w:rsidP="000C0501">
            <w:pPr>
              <w:jc w:val="center"/>
            </w:pPr>
          </w:p>
          <w:p w14:paraId="0531750B" w14:textId="5563D633" w:rsidR="00247482" w:rsidRDefault="00247482" w:rsidP="00732694">
            <w:pPr>
              <w:jc w:val="both"/>
            </w:pPr>
          </w:p>
          <w:p w14:paraId="721D4CFF" w14:textId="691FD71C" w:rsidR="00247482" w:rsidRDefault="00247482" w:rsidP="00732694">
            <w:pPr>
              <w:jc w:val="both"/>
            </w:pPr>
          </w:p>
          <w:p w14:paraId="058C2C69" w14:textId="77777777" w:rsidR="00247482" w:rsidRDefault="00247482" w:rsidP="00732694">
            <w:pPr>
              <w:jc w:val="both"/>
            </w:pPr>
          </w:p>
          <w:p w14:paraId="3E1F9492" w14:textId="77777777" w:rsidR="00247482" w:rsidRDefault="00247482" w:rsidP="008D6192">
            <w:pPr>
              <w:spacing w:before="13"/>
              <w:jc w:val="both"/>
              <w:rPr>
                <w:color w:val="000000"/>
              </w:rPr>
            </w:pPr>
          </w:p>
          <w:p w14:paraId="21605072" w14:textId="77777777" w:rsidR="00247482" w:rsidRDefault="00247482" w:rsidP="008D6192">
            <w:pPr>
              <w:spacing w:before="13"/>
              <w:jc w:val="both"/>
              <w:rPr>
                <w:color w:val="000000"/>
              </w:rPr>
            </w:pPr>
          </w:p>
          <w:p w14:paraId="653EFC5F" w14:textId="77777777" w:rsidR="00247482" w:rsidRDefault="00247482" w:rsidP="008D6192">
            <w:pPr>
              <w:spacing w:before="13"/>
              <w:jc w:val="both"/>
              <w:rPr>
                <w:color w:val="000000"/>
              </w:rPr>
            </w:pPr>
          </w:p>
          <w:p w14:paraId="7DD1900D" w14:textId="545F3855" w:rsidR="00247482" w:rsidRDefault="00247482" w:rsidP="008D6192">
            <w:pPr>
              <w:spacing w:before="13"/>
              <w:jc w:val="both"/>
              <w:rPr>
                <w:color w:val="000000"/>
              </w:rPr>
            </w:pPr>
          </w:p>
          <w:p w14:paraId="70F10F1A" w14:textId="77777777" w:rsidR="00890D35" w:rsidRPr="00412368" w:rsidRDefault="00890D35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4EC70571" w14:textId="11A00B1F" w:rsidR="00AF5B3F" w:rsidRDefault="00890D35" w:rsidP="008D6192">
            <w:pPr>
              <w:spacing w:before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47482">
              <w:rPr>
                <w:color w:val="000000"/>
              </w:rPr>
              <w:t xml:space="preserve">- </w:t>
            </w:r>
            <w:r w:rsidR="00247482" w:rsidRPr="00E75273">
              <w:rPr>
                <w:color w:val="000000"/>
              </w:rPr>
              <w:t>Ask Ss to read the words and phrases</w:t>
            </w:r>
            <w:r w:rsidR="00AF5B3F">
              <w:rPr>
                <w:color w:val="000000"/>
              </w:rPr>
              <w:t>.</w:t>
            </w:r>
          </w:p>
          <w:p w14:paraId="0CFD9E93" w14:textId="77777777" w:rsidR="00AF5B3F" w:rsidRPr="00D1182A" w:rsidRDefault="00AF5B3F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A0536E0" w14:textId="77777777" w:rsidR="00AF5B3F" w:rsidRPr="00880842" w:rsidRDefault="00AF5B3F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181E3F6E" w14:textId="3866FBF1" w:rsidR="00247482" w:rsidRDefault="00AF5B3F" w:rsidP="008D6192">
            <w:pPr>
              <w:spacing w:before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Ss </w:t>
            </w:r>
            <w:r w:rsidR="00247482" w:rsidRPr="00E75273">
              <w:rPr>
                <w:color w:val="000000"/>
              </w:rPr>
              <w:t>look at the pictures and do the matching.</w:t>
            </w:r>
          </w:p>
          <w:p w14:paraId="7A0B76B4" w14:textId="77777777" w:rsidR="00AF5B3F" w:rsidRPr="00C67C73" w:rsidRDefault="00AF5B3F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2018ED50" w14:textId="77777777" w:rsidR="00AF5B3F" w:rsidRPr="00525F3F" w:rsidRDefault="00AF5B3F" w:rsidP="00525F3F">
            <w:r>
              <w:rPr>
                <w:color w:val="000000"/>
              </w:rPr>
              <w:t xml:space="preserve"> </w:t>
            </w:r>
            <w:r w:rsidRPr="00525F3F">
              <w:t xml:space="preserve">- Student’s talk </w:t>
            </w:r>
          </w:p>
          <w:p w14:paraId="5B7425D7" w14:textId="0A90C723" w:rsidR="00247482" w:rsidRPr="00E75273" w:rsidRDefault="00AF5B3F" w:rsidP="008D6192">
            <w:pPr>
              <w:spacing w:before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47482">
              <w:rPr>
                <w:color w:val="000000"/>
              </w:rPr>
              <w:t xml:space="preserve">- </w:t>
            </w:r>
            <w:r w:rsidR="00247482" w:rsidRPr="00E75273">
              <w:rPr>
                <w:color w:val="000000"/>
              </w:rPr>
              <w:t>Check the answers as a class.</w:t>
            </w:r>
          </w:p>
          <w:p w14:paraId="556CB532" w14:textId="6F343A31" w:rsidR="00AF5B3F" w:rsidRDefault="00247482" w:rsidP="008D6192">
            <w:pPr>
              <w:spacing w:before="13"/>
              <w:ind w:left="9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 xml:space="preserve">Have Ss then read the words and phrases aloud. </w:t>
            </w:r>
          </w:p>
          <w:p w14:paraId="0C8AFA11" w14:textId="77777777" w:rsidR="00AF5B3F" w:rsidRPr="001412CB" w:rsidRDefault="00AF5B3F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11DCA2DE" w14:textId="2BB1913D" w:rsidR="00247482" w:rsidRPr="00E75273" w:rsidRDefault="00AF5B3F" w:rsidP="00AF5B3F">
            <w:pPr>
              <w:spacing w:before="13"/>
              <w:ind w:left="92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- </w:t>
            </w:r>
            <w:r w:rsidR="00247482" w:rsidRPr="00E75273">
              <w:rPr>
                <w:color w:val="000000"/>
              </w:rPr>
              <w:t>Correct their pronunciation if needed.</w:t>
            </w:r>
          </w:p>
          <w:p w14:paraId="0524359E" w14:textId="561DA60E" w:rsidR="000C0501" w:rsidRPr="008D6192" w:rsidRDefault="00247482" w:rsidP="008D6192">
            <w:pPr>
              <w:spacing w:before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If necessary, ask Ss for the Vietnamese equivalents of these words and phrases.</w:t>
            </w:r>
          </w:p>
        </w:tc>
        <w:tc>
          <w:tcPr>
            <w:tcW w:w="3544" w:type="dxa"/>
          </w:tcPr>
          <w:p w14:paraId="40AE2450" w14:textId="7BEDD8FF" w:rsidR="00247482" w:rsidRPr="00E75273" w:rsidRDefault="00B9455E" w:rsidP="006E0FDC">
            <w:pPr>
              <w:contextualSpacing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 xml:space="preserve">* </w:t>
            </w:r>
            <w:r w:rsidR="00247482">
              <w:rPr>
                <w:rFonts w:eastAsia="Calibri"/>
                <w:b/>
              </w:rPr>
              <w:t xml:space="preserve"> </w:t>
            </w:r>
            <w:r w:rsidR="00247482" w:rsidRPr="00E75273">
              <w:rPr>
                <w:rFonts w:eastAsia="Calibri"/>
                <w:b/>
              </w:rPr>
              <w:t>Vocabulary:</w:t>
            </w:r>
          </w:p>
          <w:p w14:paraId="73B3F324" w14:textId="77777777" w:rsidR="00247482" w:rsidRPr="00E75273" w:rsidRDefault="00247482" w:rsidP="006E0FDC">
            <w:pPr>
              <w:rPr>
                <w:rFonts w:eastAsia="Calibri"/>
              </w:rPr>
            </w:pPr>
            <w:r w:rsidRPr="00E75273">
              <w:rPr>
                <w:rFonts w:eastAsia="Calibri"/>
              </w:rPr>
              <w:t>1. shopaholic (n): người nghiện mua sắm</w:t>
            </w:r>
          </w:p>
          <w:p w14:paraId="5983A35D" w14:textId="77777777" w:rsidR="00247482" w:rsidRPr="00E75273" w:rsidRDefault="00247482" w:rsidP="006E0FDC">
            <w:pPr>
              <w:rPr>
                <w:rFonts w:eastAsia="Calibri"/>
              </w:rPr>
            </w:pPr>
            <w:r w:rsidRPr="00E75273">
              <w:rPr>
                <w:rFonts w:eastAsia="Calibri"/>
              </w:rPr>
              <w:t>2. on sale (adv): đang được bán hạ giá</w:t>
            </w:r>
          </w:p>
          <w:p w14:paraId="086A4EFE" w14:textId="77777777" w:rsidR="00247482" w:rsidRDefault="00247482" w:rsidP="00732694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3. discount shop (n): cửa hàng hạ giá</w:t>
            </w:r>
          </w:p>
          <w:p w14:paraId="4DFB9389" w14:textId="3DA74691" w:rsidR="00247482" w:rsidRDefault="00247482" w:rsidP="00732694">
            <w:pPr>
              <w:contextualSpacing/>
              <w:rPr>
                <w:rFonts w:eastAsia="Calibri"/>
                <w:b/>
              </w:rPr>
            </w:pPr>
          </w:p>
          <w:p w14:paraId="7E0CB7EB" w14:textId="77777777" w:rsidR="00B9455E" w:rsidRDefault="00B9455E" w:rsidP="008D6192">
            <w:pPr>
              <w:rPr>
                <w:b/>
                <w:color w:val="000000"/>
              </w:rPr>
            </w:pPr>
          </w:p>
          <w:p w14:paraId="04E24604" w14:textId="77777777" w:rsidR="00B9455E" w:rsidRDefault="00B9455E" w:rsidP="008D6192">
            <w:pPr>
              <w:rPr>
                <w:b/>
                <w:color w:val="000000"/>
              </w:rPr>
            </w:pPr>
          </w:p>
          <w:p w14:paraId="07111DB6" w14:textId="66E18695" w:rsidR="00B9455E" w:rsidRDefault="00B9455E" w:rsidP="008D6192">
            <w:pPr>
              <w:rPr>
                <w:b/>
                <w:color w:val="000000"/>
              </w:rPr>
            </w:pPr>
          </w:p>
          <w:p w14:paraId="74F4DFA3" w14:textId="6EAAAACA" w:rsidR="00B9455E" w:rsidRDefault="00B9455E" w:rsidP="008D6192">
            <w:pPr>
              <w:rPr>
                <w:b/>
                <w:color w:val="000000"/>
              </w:rPr>
            </w:pPr>
          </w:p>
          <w:p w14:paraId="246706D6" w14:textId="1F7E1889" w:rsidR="00B9455E" w:rsidRDefault="00B9455E" w:rsidP="008D6192">
            <w:pPr>
              <w:rPr>
                <w:b/>
                <w:color w:val="000000"/>
              </w:rPr>
            </w:pPr>
          </w:p>
          <w:p w14:paraId="437FFC9D" w14:textId="200AD965" w:rsidR="00B9455E" w:rsidRDefault="00B9455E" w:rsidP="008D6192">
            <w:pPr>
              <w:rPr>
                <w:b/>
                <w:color w:val="000000"/>
              </w:rPr>
            </w:pPr>
          </w:p>
          <w:p w14:paraId="5B42C0AC" w14:textId="77777777" w:rsidR="00B9455E" w:rsidRDefault="00B9455E" w:rsidP="008D6192">
            <w:pPr>
              <w:rPr>
                <w:b/>
                <w:color w:val="000000"/>
              </w:rPr>
            </w:pPr>
          </w:p>
          <w:p w14:paraId="01FD9F50" w14:textId="554BD9BE" w:rsidR="00B9455E" w:rsidRDefault="00B9455E" w:rsidP="008D6192">
            <w:pPr>
              <w:rPr>
                <w:b/>
                <w:color w:val="000000"/>
              </w:rPr>
            </w:pPr>
          </w:p>
          <w:p w14:paraId="59ED2397" w14:textId="797B4253" w:rsidR="00890D35" w:rsidRDefault="00890D35" w:rsidP="008D6192">
            <w:pPr>
              <w:rPr>
                <w:b/>
                <w:color w:val="000000"/>
              </w:rPr>
            </w:pPr>
          </w:p>
          <w:p w14:paraId="08AC6EA1" w14:textId="5A1CCF5C" w:rsidR="00890D35" w:rsidRDefault="00890D35" w:rsidP="008D6192">
            <w:pPr>
              <w:rPr>
                <w:b/>
                <w:color w:val="000000"/>
              </w:rPr>
            </w:pPr>
          </w:p>
          <w:p w14:paraId="1E4BD118" w14:textId="5DA142EF" w:rsidR="00890D35" w:rsidRDefault="00890D35" w:rsidP="008D6192">
            <w:pPr>
              <w:rPr>
                <w:b/>
                <w:color w:val="000000"/>
              </w:rPr>
            </w:pPr>
          </w:p>
          <w:p w14:paraId="0E91B407" w14:textId="06B424EC" w:rsidR="00890D35" w:rsidRDefault="00890D35" w:rsidP="008D6192">
            <w:pPr>
              <w:rPr>
                <w:b/>
                <w:color w:val="000000"/>
              </w:rPr>
            </w:pPr>
          </w:p>
          <w:p w14:paraId="47F923F0" w14:textId="3BE47C7D" w:rsidR="00890D35" w:rsidRDefault="00890D35" w:rsidP="008D6192">
            <w:pPr>
              <w:rPr>
                <w:b/>
                <w:color w:val="000000"/>
              </w:rPr>
            </w:pPr>
          </w:p>
          <w:p w14:paraId="47889A21" w14:textId="5E8DD235" w:rsidR="00890D35" w:rsidRDefault="00890D35" w:rsidP="008D6192">
            <w:pPr>
              <w:rPr>
                <w:b/>
                <w:color w:val="000000"/>
              </w:rPr>
            </w:pPr>
          </w:p>
          <w:p w14:paraId="01C61C84" w14:textId="77777777" w:rsidR="00890D35" w:rsidRDefault="00890D35" w:rsidP="008D6192">
            <w:pPr>
              <w:rPr>
                <w:b/>
                <w:color w:val="000000"/>
              </w:rPr>
            </w:pPr>
          </w:p>
          <w:p w14:paraId="3B777BDF" w14:textId="62916741" w:rsidR="00B9455E" w:rsidRDefault="00B9455E" w:rsidP="008D6192">
            <w:pPr>
              <w:rPr>
                <w:b/>
                <w:color w:val="000000"/>
              </w:rPr>
            </w:pPr>
            <w:r>
              <w:rPr>
                <w:rFonts w:eastAsia="Calibri"/>
                <w:b/>
              </w:rPr>
              <w:t>1</w:t>
            </w:r>
            <w:r w:rsidRPr="00E75273">
              <w:rPr>
                <w:rFonts w:eastAsia="Calibri"/>
                <w:b/>
              </w:rPr>
              <w:t>. Circle the correct options to complete the phrases</w:t>
            </w:r>
          </w:p>
          <w:p w14:paraId="7F395772" w14:textId="66D2B85D" w:rsidR="00247482" w:rsidRPr="00E75273" w:rsidRDefault="00247482" w:rsidP="008D6192">
            <w:pPr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 xml:space="preserve">Key: </w:t>
            </w:r>
          </w:p>
          <w:p w14:paraId="696ED7E7" w14:textId="77777777" w:rsidR="00247482" w:rsidRDefault="00247482" w:rsidP="008D6192">
            <w:pPr>
              <w:rPr>
                <w:color w:val="000000"/>
              </w:rPr>
            </w:pPr>
            <w:r w:rsidRPr="00E75273">
              <w:rPr>
                <w:color w:val="000000"/>
              </w:rPr>
              <w:t>1. price tag</w:t>
            </w:r>
            <w:r w:rsidRPr="00E75273">
              <w:rPr>
                <w:color w:val="000000"/>
              </w:rPr>
              <w:tab/>
            </w:r>
          </w:p>
          <w:p w14:paraId="108433A1" w14:textId="77777777" w:rsidR="00247482" w:rsidRDefault="00247482" w:rsidP="008D6192">
            <w:pPr>
              <w:rPr>
                <w:color w:val="000000"/>
              </w:rPr>
            </w:pPr>
            <w:r w:rsidRPr="00E75273">
              <w:rPr>
                <w:color w:val="000000"/>
              </w:rPr>
              <w:t>2. shopaholic</w:t>
            </w:r>
            <w:r w:rsidRPr="00E75273">
              <w:rPr>
                <w:color w:val="000000"/>
              </w:rPr>
              <w:tab/>
            </w:r>
          </w:p>
          <w:p w14:paraId="55DCA633" w14:textId="5C5DAB5F" w:rsidR="00247482" w:rsidRPr="00E75273" w:rsidRDefault="00247482" w:rsidP="008D6192">
            <w:pPr>
              <w:rPr>
                <w:color w:val="000000"/>
              </w:rPr>
            </w:pPr>
            <w:r w:rsidRPr="00E75273">
              <w:rPr>
                <w:color w:val="000000"/>
              </w:rPr>
              <w:t>3. on sale</w:t>
            </w:r>
          </w:p>
          <w:p w14:paraId="10D85F0E" w14:textId="77777777" w:rsidR="00247482" w:rsidRDefault="00247482" w:rsidP="008D6192">
            <w:pPr>
              <w:rPr>
                <w:color w:val="000000"/>
              </w:rPr>
            </w:pPr>
            <w:r w:rsidRPr="00E75273">
              <w:rPr>
                <w:color w:val="000000"/>
              </w:rPr>
              <w:t>4. browsing</w:t>
            </w:r>
            <w:r w:rsidRPr="00E75273">
              <w:rPr>
                <w:color w:val="000000"/>
              </w:rPr>
              <w:tab/>
            </w:r>
          </w:p>
          <w:p w14:paraId="0CE0E10D" w14:textId="3ABD7258" w:rsidR="00247482" w:rsidRPr="00E75273" w:rsidRDefault="00247482" w:rsidP="008D6192">
            <w:pPr>
              <w:rPr>
                <w:b/>
                <w:color w:val="000000"/>
              </w:rPr>
            </w:pPr>
            <w:r w:rsidRPr="00E75273">
              <w:rPr>
                <w:color w:val="000000"/>
              </w:rPr>
              <w:t>5. Internet access</w:t>
            </w:r>
          </w:p>
          <w:p w14:paraId="592992AA" w14:textId="716515A0" w:rsidR="00247482" w:rsidRPr="00732694" w:rsidRDefault="00247482" w:rsidP="00732694">
            <w:pPr>
              <w:contextualSpacing/>
              <w:rPr>
                <w:rFonts w:eastAsia="Calibri"/>
                <w:b/>
              </w:rPr>
            </w:pPr>
          </w:p>
        </w:tc>
      </w:tr>
      <w:tr w:rsidR="00247482" w:rsidRPr="00E75273" w14:paraId="003E6E96" w14:textId="77777777" w:rsidTr="00247482">
        <w:tc>
          <w:tcPr>
            <w:tcW w:w="9498" w:type="dxa"/>
            <w:gridSpan w:val="2"/>
          </w:tcPr>
          <w:p w14:paraId="2C5CEBD6" w14:textId="1C207FBB" w:rsidR="00247482" w:rsidRDefault="00247482" w:rsidP="002E4B8B">
            <w:pPr>
              <w:widowControl w:val="0"/>
              <w:autoSpaceDE w:val="0"/>
              <w:autoSpaceDN w:val="0"/>
              <w:ind w:right="-106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sz w:val="26"/>
                <w:szCs w:val="26"/>
              </w:rPr>
              <w:t xml:space="preserve">3. </w:t>
            </w:r>
            <w:r w:rsidRPr="007A2069">
              <w:rPr>
                <w:rFonts w:eastAsia="Calibri"/>
                <w:b/>
                <w:bCs/>
                <w:sz w:val="26"/>
                <w:szCs w:val="26"/>
              </w:rPr>
              <w:t>PRACTICE</w:t>
            </w:r>
            <w:r w:rsidR="00C04019">
              <w:rPr>
                <w:rFonts w:eastAsia="Calibri"/>
                <w:b/>
                <w:bCs/>
                <w:sz w:val="26"/>
                <w:szCs w:val="26"/>
              </w:rPr>
              <w:t xml:space="preserve"> (25’ - PW, IW, GW)</w:t>
            </w:r>
          </w:p>
          <w:p w14:paraId="1F978664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7A2069">
              <w:rPr>
                <w:rFonts w:eastAsia="Calibri"/>
                <w:b/>
                <w:bCs/>
                <w:sz w:val="26"/>
                <w:szCs w:val="26"/>
              </w:rPr>
              <w:t xml:space="preserve"> </w:t>
            </w:r>
            <w:r w:rsidRPr="0028219C">
              <w:rPr>
                <w:b/>
              </w:rPr>
              <w:t xml:space="preserve">a. Objectives: </w:t>
            </w:r>
          </w:p>
          <w:p w14:paraId="130B7D6D" w14:textId="77777777" w:rsidR="00247482" w:rsidRPr="0028219C" w:rsidRDefault="00247482" w:rsidP="00247482">
            <w:pPr>
              <w:spacing w:before="37"/>
            </w:pPr>
            <w:r w:rsidRPr="0028219C">
              <w:rPr>
                <w:color w:val="000000"/>
              </w:rPr>
              <w:t xml:space="preserve">- To </w:t>
            </w:r>
            <w:r>
              <w:rPr>
                <w:color w:val="000000"/>
              </w:rPr>
              <w:t xml:space="preserve">introduce </w:t>
            </w:r>
            <w:r w:rsidRPr="00413369">
              <w:rPr>
                <w:color w:val="000000"/>
              </w:rPr>
              <w:t>more types of shops and their characteristics.</w:t>
            </w:r>
          </w:p>
          <w:p w14:paraId="3AD782EF" w14:textId="77777777" w:rsidR="00247482" w:rsidRPr="0028219C" w:rsidRDefault="00247482" w:rsidP="00247482">
            <w:pPr>
              <w:spacing w:before="39"/>
              <w:rPr>
                <w:color w:val="000000"/>
              </w:rPr>
            </w:pPr>
            <w:r w:rsidRPr="0028219C">
              <w:rPr>
                <w:color w:val="000000"/>
              </w:rPr>
              <w:t xml:space="preserve">- To </w:t>
            </w:r>
            <w:r>
              <w:rPr>
                <w:color w:val="000000"/>
              </w:rPr>
              <w:t>provide ss with an opportunity to use some vocabulary in sentences</w:t>
            </w:r>
            <w:r w:rsidRPr="0028219C">
              <w:rPr>
                <w:color w:val="000000"/>
              </w:rPr>
              <w:t>  </w:t>
            </w:r>
          </w:p>
          <w:p w14:paraId="78C6D779" w14:textId="77777777" w:rsidR="00247482" w:rsidRDefault="00247482" w:rsidP="00247482">
            <w:pPr>
              <w:spacing w:before="39"/>
              <w:rPr>
                <w:color w:val="000000"/>
              </w:rPr>
            </w:pPr>
            <w:r w:rsidRPr="0028219C">
              <w:rPr>
                <w:color w:val="000000"/>
              </w:rPr>
              <w:t>- To help Ss identify</w:t>
            </w:r>
            <w:r>
              <w:rPr>
                <w:color w:val="000000"/>
              </w:rPr>
              <w:t xml:space="preserve"> how to pronounce the sounds /sp/ and /st</w:t>
            </w:r>
            <w:r w:rsidRPr="0028219C">
              <w:rPr>
                <w:color w:val="000000"/>
              </w:rPr>
              <w:t>/;  </w:t>
            </w:r>
          </w:p>
          <w:p w14:paraId="7F453630" w14:textId="77777777" w:rsidR="00247482" w:rsidRPr="0028219C" w:rsidRDefault="00247482" w:rsidP="00247482">
            <w:pPr>
              <w:contextualSpacing/>
              <w:rPr>
                <w:color w:val="000000"/>
              </w:rPr>
            </w:pPr>
            <w:r w:rsidRPr="0028219C">
              <w:rPr>
                <w:color w:val="000000"/>
              </w:rPr>
              <w:t>- To help Ss pra</w:t>
            </w:r>
            <w:r>
              <w:rPr>
                <w:color w:val="000000"/>
              </w:rPr>
              <w:t>ctise pronouncing the sounds /sp/ and /st</w:t>
            </w:r>
            <w:r w:rsidRPr="0028219C">
              <w:rPr>
                <w:color w:val="000000"/>
              </w:rPr>
              <w:t>/</w:t>
            </w:r>
            <w:r>
              <w:rPr>
                <w:color w:val="000000"/>
              </w:rPr>
              <w:t xml:space="preserve"> correctly in sentence</w:t>
            </w:r>
          </w:p>
          <w:p w14:paraId="1D3CCBBF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>b. Contents:</w:t>
            </w:r>
          </w:p>
          <w:p w14:paraId="40611F0D" w14:textId="77777777" w:rsidR="00247482" w:rsidRPr="0028219C" w:rsidRDefault="00247482" w:rsidP="00247482">
            <w:r w:rsidRPr="0028219C">
              <w:t xml:space="preserve">- Use the </w:t>
            </w:r>
            <w:r>
              <w:t>nouns</w:t>
            </w:r>
            <w:r w:rsidRPr="0028219C">
              <w:t xml:space="preserve"> in 1 to </w:t>
            </w:r>
            <w:r>
              <w:t>match with their characteristics</w:t>
            </w:r>
          </w:p>
          <w:p w14:paraId="68F10632" w14:textId="77777777" w:rsidR="00247482" w:rsidRPr="0028219C" w:rsidRDefault="00247482" w:rsidP="00247482">
            <w:pPr>
              <w:rPr>
                <w:b/>
              </w:rPr>
            </w:pPr>
            <w:r w:rsidRPr="0028219C">
              <w:t xml:space="preserve">- To pronounce the sounds </w:t>
            </w:r>
            <w:r>
              <w:rPr>
                <w:color w:val="000000"/>
              </w:rPr>
              <w:t>/sp/ and /st</w:t>
            </w:r>
            <w:r w:rsidRPr="0028219C">
              <w:rPr>
                <w:color w:val="000000"/>
              </w:rPr>
              <w:t xml:space="preserve">/ </w:t>
            </w:r>
            <w:r w:rsidRPr="0028219C">
              <w:t>correctly; Listen and repeat.</w:t>
            </w:r>
          </w:p>
          <w:p w14:paraId="01878927" w14:textId="77777777" w:rsidR="00247482" w:rsidRPr="0028219C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c. </w:t>
            </w:r>
            <w:r>
              <w:rPr>
                <w:b/>
              </w:rPr>
              <w:t>Product:</w:t>
            </w:r>
          </w:p>
          <w:p w14:paraId="47A5609A" w14:textId="77777777" w:rsidR="00247482" w:rsidRPr="0028219C" w:rsidRDefault="00247482" w:rsidP="00247482">
            <w:pPr>
              <w:contextualSpacing/>
            </w:pPr>
            <w:r w:rsidRPr="0028219C">
              <w:rPr>
                <w:b/>
              </w:rPr>
              <w:t xml:space="preserve">- </w:t>
            </w:r>
            <w:r w:rsidRPr="0028219C">
              <w:t xml:space="preserve">Knowing </w:t>
            </w:r>
            <w:r>
              <w:t>how to use learned words/phrases</w:t>
            </w:r>
            <w:r w:rsidRPr="0028219C">
              <w:t xml:space="preserve"> in context.</w:t>
            </w:r>
          </w:p>
          <w:p w14:paraId="2E77E012" w14:textId="77777777" w:rsidR="00247482" w:rsidRPr="0028219C" w:rsidRDefault="00247482" w:rsidP="00247482">
            <w:pPr>
              <w:jc w:val="both"/>
            </w:pPr>
            <w:r w:rsidRPr="0028219C">
              <w:t xml:space="preserve">- Pronouncing the sounds </w:t>
            </w:r>
            <w:r>
              <w:rPr>
                <w:color w:val="000000"/>
              </w:rPr>
              <w:t>/sp/ and /st</w:t>
            </w:r>
            <w:r w:rsidRPr="0028219C">
              <w:rPr>
                <w:color w:val="000000"/>
              </w:rPr>
              <w:t>/</w:t>
            </w:r>
            <w:r w:rsidRPr="0028219C">
              <w:t>correctly;</w:t>
            </w:r>
          </w:p>
          <w:p w14:paraId="2A93B974" w14:textId="6D155D10" w:rsidR="00247482" w:rsidRPr="00247482" w:rsidRDefault="00247482" w:rsidP="00247482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d. </w:t>
            </w:r>
            <w:r>
              <w:rPr>
                <w:b/>
              </w:rPr>
              <w:t>Implementation:</w:t>
            </w:r>
          </w:p>
        </w:tc>
      </w:tr>
      <w:tr w:rsidR="00247482" w:rsidRPr="00E75273" w14:paraId="370A1915" w14:textId="77777777" w:rsidTr="00247482">
        <w:tc>
          <w:tcPr>
            <w:tcW w:w="5954" w:type="dxa"/>
          </w:tcPr>
          <w:p w14:paraId="1276B4EA" w14:textId="7DD09C02" w:rsidR="00247482" w:rsidRDefault="00247482" w:rsidP="00C04019">
            <w:pPr>
              <w:contextualSpacing/>
              <w:jc w:val="both"/>
              <w:rPr>
                <w:noProof/>
                <w:lang w:val="en-GB" w:eastAsia="ko-KR"/>
              </w:rPr>
            </w:pPr>
            <w:r>
              <w:rPr>
                <w:b/>
                <w:bCs/>
                <w:noProof/>
                <w:lang w:eastAsia="ko-KR"/>
              </w:rPr>
              <w:t xml:space="preserve">Task 2: </w:t>
            </w:r>
            <w:r w:rsidRPr="00E75273">
              <w:rPr>
                <w:b/>
                <w:bCs/>
                <w:noProof/>
                <w:lang w:eastAsia="ko-KR"/>
              </w:rPr>
              <w:t>Match the shopping places with their characteristics</w:t>
            </w:r>
            <w:r w:rsidRPr="00E75273">
              <w:rPr>
                <w:b/>
                <w:noProof/>
                <w:lang w:val="en-GB" w:eastAsia="ko-KR"/>
              </w:rPr>
              <w:t>.</w:t>
            </w:r>
            <w:r w:rsidRPr="00E75273">
              <w:rPr>
                <w:noProof/>
                <w:lang w:val="en-GB" w:eastAsia="ko-KR"/>
              </w:rPr>
              <w:t xml:space="preserve"> </w:t>
            </w:r>
          </w:p>
          <w:p w14:paraId="3599F2D4" w14:textId="77777777" w:rsidR="00C04019" w:rsidRPr="00412368" w:rsidRDefault="00C04019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7FB69779" w14:textId="6E056F27" w:rsidR="00247482" w:rsidRPr="00E75273" w:rsidRDefault="00C04019" w:rsidP="00C04019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247482">
              <w:rPr>
                <w:color w:val="000000"/>
              </w:rPr>
              <w:t xml:space="preserve">- </w:t>
            </w:r>
            <w:r w:rsidR="00247482" w:rsidRPr="00E75273">
              <w:rPr>
                <w:color w:val="000000"/>
              </w:rPr>
              <w:t>Ask Ss to read the names of different places for shopping and see if they know any of their characteristics.</w:t>
            </w:r>
          </w:p>
          <w:p w14:paraId="1ADDF97E" w14:textId="61861796" w:rsidR="00247482" w:rsidRDefault="00247482" w:rsidP="002E4B8B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Allow Ss some time to do the matching.</w:t>
            </w:r>
          </w:p>
          <w:p w14:paraId="103EDEEA" w14:textId="77777777" w:rsidR="00C04019" w:rsidRPr="00D1182A" w:rsidRDefault="00C04019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4CF2B129" w14:textId="4C8FDA94" w:rsidR="00C04019" w:rsidRDefault="00C04019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  <w:r w:rsidR="000D67C0">
              <w:t>.</w:t>
            </w:r>
          </w:p>
          <w:p w14:paraId="224CEFA7" w14:textId="6BF47F20" w:rsidR="000D67C0" w:rsidRPr="000D67C0" w:rsidRDefault="000D67C0" w:rsidP="000D67C0">
            <w:pPr>
              <w:contextualSpacing/>
              <w:jc w:val="both"/>
              <w:rPr>
                <w:noProof/>
                <w:lang w:val="en-GB" w:eastAsia="ko-KR"/>
              </w:rPr>
            </w:pPr>
            <w:r w:rsidRPr="000D67C0">
              <w:rPr>
                <w:noProof/>
                <w:lang w:eastAsia="ko-KR"/>
              </w:rPr>
              <w:t>- Ss match the shopping places with their characteristics</w:t>
            </w:r>
            <w:r w:rsidRPr="000D67C0">
              <w:rPr>
                <w:noProof/>
                <w:lang w:val="en-GB" w:eastAsia="ko-KR"/>
              </w:rPr>
              <w:t xml:space="preserve">. </w:t>
            </w:r>
          </w:p>
          <w:p w14:paraId="32EF1AE9" w14:textId="77777777" w:rsidR="000D67C0" w:rsidRPr="00C67C73" w:rsidRDefault="000D67C0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7043CF66" w14:textId="15E10A81" w:rsidR="00C04019" w:rsidRDefault="00C04019" w:rsidP="000D67C0">
            <w:pPr>
              <w:tabs>
                <w:tab w:val="left" w:pos="52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 Ss r</w:t>
            </w:r>
            <w:r w:rsidRPr="00E75273">
              <w:rPr>
                <w:color w:val="000000"/>
              </w:rPr>
              <w:t>ead the names of different places for shopping</w:t>
            </w:r>
            <w:r w:rsidR="000D67C0">
              <w:rPr>
                <w:color w:val="000000"/>
              </w:rPr>
              <w:t>.</w:t>
            </w:r>
          </w:p>
          <w:p w14:paraId="50B9060D" w14:textId="601094E7" w:rsidR="00247482" w:rsidRDefault="00247482" w:rsidP="002E4B8B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Call on some Ss to give their answers.</w:t>
            </w:r>
          </w:p>
          <w:p w14:paraId="1F6B3B5B" w14:textId="77777777" w:rsidR="000D67C0" w:rsidRPr="00525F3F" w:rsidRDefault="000D67C0" w:rsidP="000D67C0">
            <w:r w:rsidRPr="00525F3F">
              <w:t xml:space="preserve">- Student’s talk </w:t>
            </w:r>
          </w:p>
          <w:p w14:paraId="36B32191" w14:textId="77777777" w:rsidR="000D67C0" w:rsidRPr="001412CB" w:rsidRDefault="000D67C0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11D8DE06" w14:textId="111B7B57" w:rsidR="00247482" w:rsidRDefault="000D67C0" w:rsidP="002E4B8B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47482">
              <w:rPr>
                <w:color w:val="000000"/>
              </w:rPr>
              <w:t xml:space="preserve">- </w:t>
            </w:r>
            <w:r w:rsidR="00247482" w:rsidRPr="00E75273">
              <w:rPr>
                <w:color w:val="000000"/>
              </w:rPr>
              <w:t>Check the answers as a class.</w:t>
            </w:r>
          </w:p>
          <w:p w14:paraId="3443C9DA" w14:textId="5280EFE0" w:rsidR="00247482" w:rsidRDefault="00247482" w:rsidP="00C04019">
            <w:pPr>
              <w:contextualSpacing/>
              <w:jc w:val="both"/>
              <w:rPr>
                <w:b/>
                <w:noProof/>
                <w:lang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3. </w:t>
            </w:r>
            <w:r w:rsidRPr="00E75273">
              <w:rPr>
                <w:b/>
                <w:bCs/>
                <w:noProof/>
                <w:lang w:eastAsia="ko-KR"/>
              </w:rPr>
              <w:t>Complete the sentences with the words and phrases from the box.</w:t>
            </w:r>
            <w:r w:rsidRPr="00E75273">
              <w:rPr>
                <w:b/>
                <w:noProof/>
                <w:lang w:eastAsia="ko-KR"/>
              </w:rPr>
              <w:t xml:space="preserve"> </w:t>
            </w:r>
          </w:p>
          <w:p w14:paraId="62151A4F" w14:textId="77777777" w:rsidR="000D67C0" w:rsidRPr="00412368" w:rsidRDefault="000D67C0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78E6D1AE" w14:textId="5E9F2A41" w:rsidR="00247482" w:rsidRPr="00E75273" w:rsidRDefault="000D67C0" w:rsidP="000D67C0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noProof/>
                <w:color w:val="000000"/>
              </w:rPr>
              <w:t xml:space="preserve"> </w:t>
            </w:r>
            <w:r w:rsidR="00247482" w:rsidRPr="00E75273">
              <w:rPr>
                <w:color w:val="000000"/>
              </w:rPr>
              <w:t>- Ask Ss to read the words and phrases provided.</w:t>
            </w:r>
          </w:p>
          <w:p w14:paraId="4A06EC1B" w14:textId="1B24EC7D" w:rsidR="00247482" w:rsidRDefault="00247482" w:rsidP="00417AF7">
            <w:pPr>
              <w:spacing w:before="37"/>
              <w:rPr>
                <w:color w:val="000000"/>
              </w:rPr>
            </w:pPr>
            <w:r w:rsidRPr="00E75273">
              <w:rPr>
                <w:color w:val="000000"/>
              </w:rPr>
              <w:t>- Ask Ss to work individually.</w:t>
            </w:r>
          </w:p>
          <w:p w14:paraId="499BF468" w14:textId="77777777" w:rsidR="000D67C0" w:rsidRPr="00D1182A" w:rsidRDefault="000D67C0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6063FD5C" w14:textId="7F9283E4" w:rsidR="000D67C0" w:rsidRDefault="000D67C0" w:rsidP="00880842">
            <w:pPr>
              <w:tabs>
                <w:tab w:val="left" w:pos="526"/>
              </w:tabs>
              <w:jc w:val="both"/>
            </w:pPr>
            <w:r w:rsidRPr="00880842">
              <w:t>- Ss’ observation</w:t>
            </w:r>
          </w:p>
          <w:p w14:paraId="2BDE6AF2" w14:textId="32DAC9AD" w:rsidR="000D67C0" w:rsidRDefault="000D67C0" w:rsidP="00880842">
            <w:pPr>
              <w:tabs>
                <w:tab w:val="left" w:pos="52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Ss work individually.</w:t>
            </w:r>
          </w:p>
          <w:p w14:paraId="6C6C30DF" w14:textId="47A1A6BE" w:rsidR="000D67C0" w:rsidRDefault="000D67C0" w:rsidP="000D67C0">
            <w:pPr>
              <w:contextualSpacing/>
              <w:jc w:val="both"/>
              <w:rPr>
                <w:b/>
                <w:noProof/>
                <w:lang w:eastAsia="ko-KR"/>
              </w:rPr>
            </w:pPr>
            <w:r>
              <w:t xml:space="preserve">- Ss </w:t>
            </w:r>
            <w:r w:rsidRPr="000D67C0">
              <w:t>c</w:t>
            </w:r>
            <w:r w:rsidRPr="000D67C0">
              <w:rPr>
                <w:noProof/>
                <w:lang w:eastAsia="ko-KR"/>
              </w:rPr>
              <w:t>omplete the sentences with the words and phrases from the box.</w:t>
            </w:r>
            <w:r w:rsidRPr="00E75273">
              <w:rPr>
                <w:b/>
                <w:noProof/>
                <w:lang w:eastAsia="ko-KR"/>
              </w:rPr>
              <w:t xml:space="preserve"> </w:t>
            </w:r>
          </w:p>
          <w:p w14:paraId="697257D8" w14:textId="77777777" w:rsidR="000D67C0" w:rsidRPr="00C67C73" w:rsidRDefault="000D67C0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069CB73B" w14:textId="4F98B491" w:rsidR="00247482" w:rsidRDefault="000D67C0" w:rsidP="000D67C0">
            <w:pPr>
              <w:tabs>
                <w:tab w:val="left" w:pos="52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247482" w:rsidRPr="00E75273">
              <w:rPr>
                <w:color w:val="000000"/>
              </w:rPr>
              <w:t xml:space="preserve"> Call on some Ss to say their answers.</w:t>
            </w:r>
          </w:p>
          <w:p w14:paraId="3054076D" w14:textId="0896F886" w:rsidR="000D67C0" w:rsidRDefault="000D67C0" w:rsidP="000D67C0">
            <w:pPr>
              <w:tabs>
                <w:tab w:val="left" w:pos="526"/>
              </w:tabs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 xml:space="preserve">- Ss read out their answers. </w:t>
            </w:r>
          </w:p>
          <w:p w14:paraId="3EB04C89" w14:textId="77777777" w:rsidR="000D67C0" w:rsidRDefault="000D67C0" w:rsidP="000D67C0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452E09BB" w14:textId="0C74F093" w:rsidR="00247482" w:rsidRPr="000D67C0" w:rsidRDefault="00247482" w:rsidP="000D67C0">
            <w:pPr>
              <w:contextualSpacing/>
              <w:jc w:val="both"/>
              <w:rPr>
                <w:b/>
                <w:color w:val="002060"/>
              </w:rPr>
            </w:pPr>
            <w:r w:rsidRPr="00E75273">
              <w:rPr>
                <w:color w:val="000000"/>
              </w:rPr>
              <w:t>- Check Ss’ answers as a class.</w:t>
            </w:r>
          </w:p>
          <w:p w14:paraId="468BFD1B" w14:textId="7A7666D5" w:rsidR="00247482" w:rsidRDefault="000D67C0" w:rsidP="00417AF7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247482" w:rsidRPr="00E75273">
              <w:rPr>
                <w:color w:val="000000"/>
              </w:rPr>
              <w:t>Correct  Ss’ pronunciation if necessary.  </w:t>
            </w:r>
          </w:p>
          <w:p w14:paraId="755DCC6D" w14:textId="562D4306" w:rsidR="00247482" w:rsidRDefault="00247482" w:rsidP="002E4B8B">
            <w:pPr>
              <w:contextualSpacing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>Task 4. Listen and repeat the words. Pay attention to the sounds /sp/ and /st/.</w:t>
            </w:r>
          </w:p>
          <w:p w14:paraId="13A71602" w14:textId="77777777" w:rsidR="000D67C0" w:rsidRPr="00412368" w:rsidRDefault="000D67C0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21711872" w14:textId="59226A75" w:rsidR="000D67C0" w:rsidRDefault="000D67C0" w:rsidP="002E4B8B">
            <w:pPr>
              <w:contextualSpacing/>
              <w:rPr>
                <w:noProof/>
              </w:rPr>
            </w:pPr>
            <w:r>
              <w:rPr>
                <w:noProof/>
              </w:rPr>
              <w:t>- T plays a video clip</w:t>
            </w:r>
          </w:p>
          <w:p w14:paraId="7D736F37" w14:textId="185AEB17" w:rsidR="000D67C0" w:rsidRDefault="000D67C0" w:rsidP="002E4B8B">
            <w:pPr>
              <w:contextualSpacing/>
              <w:rPr>
                <w:color w:val="000000"/>
              </w:rPr>
            </w:pPr>
            <w:r>
              <w:rPr>
                <w:color w:val="000000"/>
              </w:rPr>
              <w:t>- Ask ss to watch and repeat after the clip.</w:t>
            </w:r>
          </w:p>
          <w:p w14:paraId="2C0928A0" w14:textId="443E70C4" w:rsidR="000D67C0" w:rsidRDefault="000D67C0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lastRenderedPageBreak/>
              <w:t>Step 2: Task performance</w:t>
            </w:r>
          </w:p>
          <w:p w14:paraId="5903E13C" w14:textId="77777777" w:rsidR="006019C5" w:rsidRDefault="000D67C0" w:rsidP="006019C5">
            <w:pPr>
              <w:tabs>
                <w:tab w:val="left" w:pos="526"/>
              </w:tabs>
              <w:jc w:val="both"/>
            </w:pPr>
            <w:r w:rsidRPr="00880842">
              <w:t>- Ss’ observation</w:t>
            </w:r>
          </w:p>
          <w:p w14:paraId="2A78E945" w14:textId="19592A4E" w:rsidR="000D67C0" w:rsidRDefault="006019C5" w:rsidP="006019C5">
            <w:pPr>
              <w:tabs>
                <w:tab w:val="left" w:pos="526"/>
              </w:tabs>
              <w:jc w:val="both"/>
              <w:rPr>
                <w:color w:val="000000"/>
              </w:rPr>
            </w:pPr>
            <w:r>
              <w:rPr>
                <w:b/>
                <w:color w:val="002060"/>
              </w:rPr>
              <w:t xml:space="preserve">- </w:t>
            </w:r>
            <w:r w:rsidRPr="006019C5">
              <w:rPr>
                <w:color w:val="000000"/>
              </w:rPr>
              <w:t xml:space="preserve">Ss </w:t>
            </w:r>
            <w:r>
              <w:rPr>
                <w:color w:val="000000"/>
              </w:rPr>
              <w:t>watch and repeat after the clip.</w:t>
            </w:r>
          </w:p>
          <w:p w14:paraId="51476E60" w14:textId="77777777" w:rsidR="006019C5" w:rsidRPr="00C67C73" w:rsidRDefault="006019C5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272AB146" w14:textId="77777777" w:rsidR="006019C5" w:rsidRDefault="006019C5" w:rsidP="006019C5">
            <w:pPr>
              <w:contextualSpacing/>
            </w:pPr>
            <w:r w:rsidRPr="00E75273">
              <w:t>- Play the recording for them to listen and repeat the words as a class, in groups, and individually. Play the recording as many times as necessary.</w:t>
            </w:r>
          </w:p>
          <w:p w14:paraId="574C7DE7" w14:textId="77777777" w:rsidR="006019C5" w:rsidRDefault="006019C5" w:rsidP="006019C5">
            <w:pPr>
              <w:tabs>
                <w:tab w:val="left" w:pos="526"/>
              </w:tabs>
              <w:jc w:val="both"/>
            </w:pPr>
            <w:r w:rsidRPr="00E75273">
              <w:t xml:space="preserve">- Ss read out the words. </w:t>
            </w:r>
          </w:p>
          <w:p w14:paraId="18E647DD" w14:textId="77777777" w:rsidR="006019C5" w:rsidRPr="001412CB" w:rsidRDefault="006019C5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40BA70C3" w14:textId="2AFCE5E6" w:rsidR="006019C5" w:rsidRDefault="006019C5" w:rsidP="006019C5">
            <w:pPr>
              <w:tabs>
                <w:tab w:val="left" w:pos="526"/>
              </w:tabs>
              <w:jc w:val="both"/>
            </w:pPr>
            <w:r>
              <w:t xml:space="preserve"> - T comments and gives feedback  on Ss’ answers. </w:t>
            </w:r>
          </w:p>
          <w:p w14:paraId="55F197A9" w14:textId="5B1533F6" w:rsidR="00247482" w:rsidRDefault="00247482" w:rsidP="002B7EFF">
            <w:pPr>
              <w:contextualSpacing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5. Listen and repeat the sentences. Pay attention to the underlined words. </w:t>
            </w:r>
          </w:p>
          <w:p w14:paraId="7AD0D01A" w14:textId="338AD222" w:rsidR="008A5EAD" w:rsidRDefault="008A5EAD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3A7A58E9" w14:textId="77777777" w:rsidR="008A5EAD" w:rsidRPr="00E75273" w:rsidRDefault="008A5EAD" w:rsidP="008A5EAD">
            <w:pPr>
              <w:spacing w:before="3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Play the recording for Ss to listen and repeat each sentence. Correct them if needed.</w:t>
            </w:r>
          </w:p>
          <w:p w14:paraId="09C4105A" w14:textId="7445D8FF" w:rsidR="00247482" w:rsidRDefault="00247482" w:rsidP="008A5EAD">
            <w:pPr>
              <w:contextualSpacing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Have Ss read the sentences, paying attention to the underlined words with the sounds /sp/ and /st/.</w:t>
            </w:r>
          </w:p>
          <w:p w14:paraId="4D635394" w14:textId="77777777" w:rsidR="008A5EAD" w:rsidRPr="00D1182A" w:rsidRDefault="008A5EAD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9A5E493" w14:textId="77777777" w:rsidR="008A5EAD" w:rsidRPr="00880842" w:rsidRDefault="008A5EAD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2F7200F0" w14:textId="43C1F13A" w:rsidR="00247482" w:rsidRDefault="008A5EAD" w:rsidP="008A5EAD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247482" w:rsidRPr="00E75273">
              <w:rPr>
                <w:color w:val="000000"/>
              </w:rPr>
              <w:t>- Call on some Ss to read the sentences individually.</w:t>
            </w:r>
          </w:p>
          <w:p w14:paraId="4A5B83D6" w14:textId="77777777" w:rsidR="008A5EAD" w:rsidRPr="00C67C73" w:rsidRDefault="008A5EAD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326C877" w14:textId="77777777" w:rsidR="008A5EAD" w:rsidRDefault="008A5EAD" w:rsidP="008A5EAD">
            <w:pPr>
              <w:spacing w:before="10"/>
              <w:ind w:right="18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E75273">
              <w:rPr>
                <w:color w:val="000000"/>
              </w:rPr>
              <w:t>- Call some Ss to read the sentences individually. </w:t>
            </w:r>
          </w:p>
          <w:p w14:paraId="439AB71A" w14:textId="275B32ED" w:rsidR="00247482" w:rsidRDefault="00247482" w:rsidP="00417AF7">
            <w:pPr>
              <w:spacing w:before="10"/>
              <w:ind w:right="180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 xml:space="preserve">- Check the answers as a class. </w:t>
            </w:r>
          </w:p>
          <w:p w14:paraId="310944D1" w14:textId="77777777" w:rsidR="008A5EAD" w:rsidRPr="001412CB" w:rsidRDefault="008A5EAD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345577C4" w14:textId="4BA1D619" w:rsidR="00247482" w:rsidRPr="00417AF7" w:rsidRDefault="008A5EAD" w:rsidP="008A5EAD">
            <w:pPr>
              <w:spacing w:before="10"/>
              <w:ind w:right="180"/>
              <w:jc w:val="both"/>
            </w:pPr>
            <w:r>
              <w:rPr>
                <w:color w:val="000000"/>
              </w:rPr>
              <w:t xml:space="preserve"> </w:t>
            </w:r>
            <w:r w:rsidR="00247482" w:rsidRPr="00E75273">
              <w:t>- Teacher checks students’ answers and their pronunciation and gives feedback.</w:t>
            </w:r>
          </w:p>
        </w:tc>
        <w:tc>
          <w:tcPr>
            <w:tcW w:w="3544" w:type="dxa"/>
          </w:tcPr>
          <w:p w14:paraId="05D23BB6" w14:textId="1829493E" w:rsidR="00247482" w:rsidRPr="00E75273" w:rsidRDefault="00C04019" w:rsidP="00C04019">
            <w:pPr>
              <w:contextualSpacing/>
              <w:jc w:val="both"/>
              <w:rPr>
                <w:b/>
                <w:bCs/>
              </w:rPr>
            </w:pPr>
            <w:r>
              <w:rPr>
                <w:b/>
                <w:bCs/>
                <w:noProof/>
                <w:lang w:eastAsia="ko-KR"/>
              </w:rPr>
              <w:lastRenderedPageBreak/>
              <w:t xml:space="preserve">2: </w:t>
            </w:r>
            <w:r w:rsidRPr="00E75273">
              <w:rPr>
                <w:b/>
                <w:bCs/>
                <w:noProof/>
                <w:lang w:eastAsia="ko-KR"/>
              </w:rPr>
              <w:t>Match the shopping places with their characteristics</w:t>
            </w:r>
            <w:r w:rsidRPr="00E75273">
              <w:rPr>
                <w:b/>
                <w:noProof/>
                <w:lang w:val="en-GB" w:eastAsia="ko-KR"/>
              </w:rPr>
              <w:t>.</w:t>
            </w:r>
            <w:r w:rsidRPr="00E75273">
              <w:rPr>
                <w:noProof/>
                <w:lang w:val="en-GB" w:eastAsia="ko-KR"/>
              </w:rPr>
              <w:t xml:space="preserve"> </w:t>
            </w:r>
            <w:r w:rsidR="00247482" w:rsidRPr="00E75273">
              <w:rPr>
                <w:b/>
                <w:bCs/>
              </w:rPr>
              <w:t>Answer key:</w:t>
            </w:r>
          </w:p>
          <w:p w14:paraId="6D49757A" w14:textId="77777777" w:rsidR="00247482" w:rsidRPr="00E75273" w:rsidRDefault="00247482" w:rsidP="002E4B8B">
            <w:pPr>
              <w:tabs>
                <w:tab w:val="left" w:pos="1927"/>
                <w:tab w:val="left" w:pos="3054"/>
                <w:tab w:val="left" w:pos="3952"/>
                <w:tab w:val="left" w:pos="5210"/>
              </w:tabs>
              <w:spacing w:before="1"/>
              <w:rPr>
                <w:w w:val="90"/>
              </w:rPr>
            </w:pPr>
            <w:r w:rsidRPr="00E75273">
              <w:rPr>
                <w:w w:val="90"/>
              </w:rPr>
              <w:t>1.</w:t>
            </w:r>
            <w:r w:rsidRPr="00E75273">
              <w:rPr>
                <w:spacing w:val="-10"/>
                <w:w w:val="90"/>
              </w:rPr>
              <w:t xml:space="preserve"> </w:t>
            </w:r>
            <w:r w:rsidRPr="00E75273">
              <w:rPr>
                <w:w w:val="90"/>
              </w:rPr>
              <w:t>e</w:t>
            </w:r>
          </w:p>
          <w:p w14:paraId="362CCAA6" w14:textId="77777777" w:rsidR="00247482" w:rsidRPr="00E75273" w:rsidRDefault="00247482" w:rsidP="002E4B8B">
            <w:pPr>
              <w:tabs>
                <w:tab w:val="left" w:pos="1927"/>
                <w:tab w:val="left" w:pos="3054"/>
                <w:tab w:val="left" w:pos="3952"/>
                <w:tab w:val="left" w:pos="5210"/>
              </w:tabs>
              <w:spacing w:before="1"/>
              <w:rPr>
                <w:w w:val="90"/>
              </w:rPr>
            </w:pPr>
            <w:r w:rsidRPr="00E75273">
              <w:rPr>
                <w:w w:val="90"/>
              </w:rPr>
              <w:t>2.</w:t>
            </w:r>
            <w:r w:rsidRPr="00E75273">
              <w:rPr>
                <w:spacing w:val="-22"/>
                <w:w w:val="90"/>
              </w:rPr>
              <w:t xml:space="preserve"> </w:t>
            </w:r>
            <w:r w:rsidRPr="00E75273">
              <w:rPr>
                <w:w w:val="90"/>
              </w:rPr>
              <w:t>a</w:t>
            </w:r>
          </w:p>
          <w:p w14:paraId="6F67098F" w14:textId="77777777" w:rsidR="00247482" w:rsidRPr="00E75273" w:rsidRDefault="00247482" w:rsidP="002E4B8B">
            <w:pPr>
              <w:tabs>
                <w:tab w:val="left" w:pos="1927"/>
                <w:tab w:val="left" w:pos="3054"/>
                <w:tab w:val="left" w:pos="3952"/>
                <w:tab w:val="left" w:pos="5210"/>
              </w:tabs>
              <w:spacing w:before="1"/>
              <w:rPr>
                <w:w w:val="90"/>
              </w:rPr>
            </w:pPr>
            <w:r w:rsidRPr="00E75273">
              <w:rPr>
                <w:w w:val="90"/>
              </w:rPr>
              <w:t>3.</w:t>
            </w:r>
            <w:r w:rsidRPr="00E75273">
              <w:rPr>
                <w:spacing w:val="-23"/>
                <w:w w:val="90"/>
              </w:rPr>
              <w:t xml:space="preserve"> </w:t>
            </w:r>
            <w:r w:rsidRPr="00E75273">
              <w:rPr>
                <w:w w:val="90"/>
              </w:rPr>
              <w:t>d</w:t>
            </w:r>
          </w:p>
          <w:p w14:paraId="5EE6A92F" w14:textId="77777777" w:rsidR="00247482" w:rsidRPr="00E75273" w:rsidRDefault="00247482" w:rsidP="002E4B8B">
            <w:pPr>
              <w:tabs>
                <w:tab w:val="left" w:pos="1927"/>
                <w:tab w:val="left" w:pos="3054"/>
                <w:tab w:val="left" w:pos="3952"/>
                <w:tab w:val="left" w:pos="5210"/>
              </w:tabs>
              <w:spacing w:before="1"/>
              <w:rPr>
                <w:w w:val="90"/>
              </w:rPr>
            </w:pPr>
            <w:r w:rsidRPr="00E75273">
              <w:rPr>
                <w:w w:val="90"/>
              </w:rPr>
              <w:t>4.</w:t>
            </w:r>
            <w:r w:rsidRPr="00E75273">
              <w:rPr>
                <w:spacing w:val="-22"/>
                <w:w w:val="90"/>
              </w:rPr>
              <w:t xml:space="preserve"> </w:t>
            </w:r>
            <w:r w:rsidRPr="00E75273">
              <w:rPr>
                <w:w w:val="90"/>
              </w:rPr>
              <w:t>b</w:t>
            </w:r>
          </w:p>
          <w:p w14:paraId="535654F4" w14:textId="2A1D9E78" w:rsidR="00247482" w:rsidRDefault="00247482" w:rsidP="002E4B8B">
            <w:pPr>
              <w:contextualSpacing/>
              <w:rPr>
                <w:w w:val="90"/>
              </w:rPr>
            </w:pPr>
            <w:r w:rsidRPr="00E75273">
              <w:rPr>
                <w:w w:val="90"/>
              </w:rPr>
              <w:t>5.</w:t>
            </w:r>
            <w:r w:rsidRPr="00E75273">
              <w:rPr>
                <w:spacing w:val="-10"/>
                <w:w w:val="90"/>
              </w:rPr>
              <w:t xml:space="preserve"> </w:t>
            </w:r>
            <w:r w:rsidRPr="00E75273">
              <w:rPr>
                <w:w w:val="90"/>
              </w:rPr>
              <w:t>c</w:t>
            </w:r>
          </w:p>
          <w:p w14:paraId="4D553477" w14:textId="58CA8F06" w:rsidR="00C04019" w:rsidRDefault="00C04019" w:rsidP="002E4B8B">
            <w:pPr>
              <w:contextualSpacing/>
              <w:rPr>
                <w:w w:val="90"/>
              </w:rPr>
            </w:pPr>
          </w:p>
          <w:p w14:paraId="6DDDB231" w14:textId="66576CE7" w:rsidR="00C04019" w:rsidRDefault="00C04019" w:rsidP="002E4B8B">
            <w:pPr>
              <w:contextualSpacing/>
              <w:rPr>
                <w:w w:val="90"/>
              </w:rPr>
            </w:pPr>
          </w:p>
          <w:p w14:paraId="42F9D1E1" w14:textId="04F5772A" w:rsidR="000D67C0" w:rsidRDefault="000D67C0" w:rsidP="002E4B8B">
            <w:pPr>
              <w:contextualSpacing/>
              <w:rPr>
                <w:w w:val="90"/>
              </w:rPr>
            </w:pPr>
          </w:p>
          <w:p w14:paraId="57E9323D" w14:textId="28393FE7" w:rsidR="000D67C0" w:rsidRDefault="000D67C0" w:rsidP="002E4B8B">
            <w:pPr>
              <w:contextualSpacing/>
              <w:rPr>
                <w:w w:val="90"/>
              </w:rPr>
            </w:pPr>
          </w:p>
          <w:p w14:paraId="3755506B" w14:textId="5EFAE7FE" w:rsidR="000D67C0" w:rsidRDefault="000D67C0" w:rsidP="002E4B8B">
            <w:pPr>
              <w:contextualSpacing/>
              <w:rPr>
                <w:w w:val="90"/>
              </w:rPr>
            </w:pPr>
          </w:p>
          <w:p w14:paraId="5AA2F448" w14:textId="38825569" w:rsidR="000D67C0" w:rsidRDefault="000D67C0" w:rsidP="002E4B8B">
            <w:pPr>
              <w:contextualSpacing/>
              <w:rPr>
                <w:w w:val="90"/>
              </w:rPr>
            </w:pPr>
          </w:p>
          <w:p w14:paraId="7B135C28" w14:textId="77777777" w:rsidR="000D67C0" w:rsidRDefault="000D67C0" w:rsidP="002E4B8B">
            <w:pPr>
              <w:contextualSpacing/>
              <w:rPr>
                <w:w w:val="90"/>
              </w:rPr>
            </w:pPr>
          </w:p>
          <w:p w14:paraId="2C945F94" w14:textId="1BEB3A05" w:rsidR="00247482" w:rsidRDefault="00C04019" w:rsidP="00417AF7">
            <w:pPr>
              <w:contextualSpacing/>
              <w:rPr>
                <w:i/>
                <w:iCs/>
                <w:noProof/>
                <w:w w:val="90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3. </w:t>
            </w:r>
            <w:r w:rsidRPr="00E75273">
              <w:rPr>
                <w:b/>
                <w:bCs/>
                <w:noProof/>
                <w:lang w:eastAsia="ko-KR"/>
              </w:rPr>
              <w:t>Complete the sentences with the words and phrases from the box.</w:t>
            </w:r>
            <w:r w:rsidRPr="00E75273">
              <w:rPr>
                <w:b/>
                <w:noProof/>
                <w:lang w:eastAsia="ko-KR"/>
              </w:rPr>
              <w:t xml:space="preserve"> </w:t>
            </w:r>
          </w:p>
          <w:p w14:paraId="4F663536" w14:textId="77777777" w:rsidR="00247482" w:rsidRPr="00E75273" w:rsidRDefault="00247482" w:rsidP="00417AF7">
            <w:pPr>
              <w:contextualSpacing/>
              <w:rPr>
                <w:b/>
                <w:bCs/>
              </w:rPr>
            </w:pPr>
            <w:r w:rsidRPr="00E75273">
              <w:rPr>
                <w:b/>
                <w:bCs/>
              </w:rPr>
              <w:t>Answer key:</w:t>
            </w:r>
          </w:p>
          <w:p w14:paraId="1F1440D8" w14:textId="77777777" w:rsidR="00247482" w:rsidRPr="00E75273" w:rsidRDefault="00247482" w:rsidP="00417AF7">
            <w:pPr>
              <w:rPr>
                <w:color w:val="000000"/>
              </w:rPr>
            </w:pPr>
            <w:r w:rsidRPr="00E75273">
              <w:rPr>
                <w:color w:val="000000"/>
              </w:rPr>
              <w:t>1. specialty shops</w:t>
            </w:r>
            <w:r w:rsidRPr="00E75273">
              <w:rPr>
                <w:color w:val="000000"/>
              </w:rPr>
              <w:tab/>
            </w:r>
          </w:p>
          <w:p w14:paraId="67086B58" w14:textId="77777777" w:rsidR="00247482" w:rsidRPr="00E75273" w:rsidRDefault="00247482" w:rsidP="00417AF7">
            <w:pPr>
              <w:rPr>
                <w:color w:val="000000"/>
              </w:rPr>
            </w:pPr>
            <w:r w:rsidRPr="00E75273">
              <w:rPr>
                <w:color w:val="000000"/>
              </w:rPr>
              <w:t>2. browsing</w:t>
            </w:r>
            <w:r w:rsidRPr="00E75273">
              <w:rPr>
                <w:color w:val="000000"/>
              </w:rPr>
              <w:tab/>
            </w:r>
          </w:p>
          <w:p w14:paraId="644C2E4C" w14:textId="77777777" w:rsidR="00247482" w:rsidRDefault="00247482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  <w:r w:rsidRPr="00E75273">
              <w:rPr>
                <w:color w:val="000000"/>
              </w:rPr>
              <w:t>3. bargain</w:t>
            </w:r>
          </w:p>
          <w:p w14:paraId="46895C99" w14:textId="77777777" w:rsidR="00247482" w:rsidRPr="00E75273" w:rsidRDefault="00247482" w:rsidP="0008557C">
            <w:pPr>
              <w:spacing w:before="39"/>
              <w:rPr>
                <w:color w:val="000000"/>
              </w:rPr>
            </w:pPr>
            <w:r w:rsidRPr="00E75273">
              <w:rPr>
                <w:color w:val="000000"/>
              </w:rPr>
              <w:t>4. range of products</w:t>
            </w:r>
            <w:r w:rsidRPr="00E75273">
              <w:rPr>
                <w:color w:val="000000"/>
              </w:rPr>
              <w:tab/>
            </w:r>
          </w:p>
          <w:p w14:paraId="5C784C2C" w14:textId="1EB24123" w:rsidR="00247482" w:rsidRDefault="00247482" w:rsidP="0008557C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  <w:r w:rsidRPr="00E75273">
              <w:rPr>
                <w:color w:val="000000"/>
              </w:rPr>
              <w:t>5. shopaholic</w:t>
            </w:r>
          </w:p>
          <w:p w14:paraId="7338E1D2" w14:textId="7D3DF1D8" w:rsidR="00247482" w:rsidRDefault="00247482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</w:p>
          <w:p w14:paraId="4C73DF62" w14:textId="144D8C72" w:rsidR="000D67C0" w:rsidRDefault="000D67C0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</w:p>
          <w:p w14:paraId="7E119CB8" w14:textId="04B63E9A" w:rsidR="000D67C0" w:rsidRDefault="000D67C0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</w:p>
          <w:p w14:paraId="5E8C41E1" w14:textId="45C84DD3" w:rsidR="000D67C0" w:rsidRDefault="000D67C0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</w:p>
          <w:p w14:paraId="305E5F83" w14:textId="2F82DF7C" w:rsidR="000D67C0" w:rsidRDefault="000D67C0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</w:p>
          <w:p w14:paraId="4AC4690B" w14:textId="6BFEB265" w:rsidR="000D67C0" w:rsidRDefault="000D67C0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</w:p>
          <w:p w14:paraId="250EC002" w14:textId="77777777" w:rsidR="000D67C0" w:rsidRDefault="000D67C0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</w:p>
          <w:p w14:paraId="05DA817C" w14:textId="1B66725F" w:rsidR="00C04019" w:rsidRDefault="00C04019" w:rsidP="00417AF7">
            <w:pPr>
              <w:widowControl w:val="0"/>
              <w:autoSpaceDE w:val="0"/>
              <w:autoSpaceDN w:val="0"/>
              <w:ind w:right="-106"/>
              <w:rPr>
                <w:color w:val="000000"/>
              </w:rPr>
            </w:pPr>
            <w:r w:rsidRPr="00E75273">
              <w:rPr>
                <w:b/>
                <w:noProof/>
                <w:lang w:val="en-GB" w:eastAsia="ko-KR"/>
              </w:rPr>
              <w:t>4. Listen and repeat the words. Pay attention to the sounds /sp/ and /st/.</w:t>
            </w:r>
          </w:p>
          <w:p w14:paraId="2A12545A" w14:textId="6FAF368A" w:rsidR="00247482" w:rsidRDefault="00247482" w:rsidP="00417AF7">
            <w:pPr>
              <w:contextualSpacing/>
              <w:rPr>
                <w:i/>
                <w:iCs/>
                <w:noProof/>
                <w:w w:val="90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050"/>
              <w:gridCol w:w="1242"/>
            </w:tblGrid>
            <w:tr w:rsidR="00247482" w:rsidRPr="00E75273" w14:paraId="5CB8FD9F" w14:textId="77777777" w:rsidTr="002B7EFF">
              <w:trPr>
                <w:trHeight w:val="318"/>
                <w:jc w:val="center"/>
              </w:trPr>
              <w:tc>
                <w:tcPr>
                  <w:tcW w:w="1050" w:type="dxa"/>
                </w:tcPr>
                <w:p w14:paraId="19318EBC" w14:textId="77777777" w:rsidR="00247482" w:rsidRPr="00E75273" w:rsidRDefault="00247482" w:rsidP="00417AF7">
                  <w:pPr>
                    <w:pStyle w:val="TableParagraph"/>
                    <w:spacing w:before="32" w:line="266" w:lineRule="exact"/>
                    <w:jc w:val="center"/>
                    <w:rPr>
                      <w:rFonts w:ascii="Times New Roman"/>
                      <w:b/>
                      <w:sz w:val="24"/>
                      <w:szCs w:val="24"/>
                    </w:rPr>
                  </w:pPr>
                  <w:r w:rsidRPr="00E75273">
                    <w:rPr>
                      <w:rFonts w:ascii="Times New Roman"/>
                      <w:b/>
                      <w:sz w:val="24"/>
                      <w:szCs w:val="24"/>
                    </w:rPr>
                    <w:lastRenderedPageBreak/>
                    <w:t>/sp/</w:t>
                  </w:r>
                </w:p>
              </w:tc>
              <w:tc>
                <w:tcPr>
                  <w:tcW w:w="1242" w:type="dxa"/>
                </w:tcPr>
                <w:p w14:paraId="1D3D88E2" w14:textId="77777777" w:rsidR="00247482" w:rsidRPr="00E75273" w:rsidRDefault="00247482" w:rsidP="00417AF7">
                  <w:pPr>
                    <w:pStyle w:val="TableParagraph"/>
                    <w:spacing w:before="32" w:line="266" w:lineRule="exact"/>
                    <w:ind w:left="430" w:right="66"/>
                    <w:jc w:val="center"/>
                    <w:rPr>
                      <w:rFonts w:ascii="Times New Roman"/>
                      <w:b/>
                      <w:sz w:val="24"/>
                      <w:szCs w:val="24"/>
                    </w:rPr>
                  </w:pPr>
                  <w:r w:rsidRPr="00E75273">
                    <w:rPr>
                      <w:rFonts w:ascii="Times New Roman"/>
                      <w:b/>
                      <w:sz w:val="24"/>
                      <w:szCs w:val="24"/>
                    </w:rPr>
                    <w:t>/st/</w:t>
                  </w:r>
                </w:p>
              </w:tc>
            </w:tr>
            <w:tr w:rsidR="00247482" w:rsidRPr="00E75273" w14:paraId="7FDAA670" w14:textId="77777777" w:rsidTr="002B7EFF">
              <w:trPr>
                <w:trHeight w:val="336"/>
                <w:jc w:val="center"/>
              </w:trPr>
              <w:tc>
                <w:tcPr>
                  <w:tcW w:w="1050" w:type="dxa"/>
                  <w:tcBorders>
                    <w:bottom w:val="nil"/>
                  </w:tcBorders>
                </w:tcPr>
                <w:p w14:paraId="3FE6AD74" w14:textId="77777777" w:rsidR="00247482" w:rsidRPr="00E75273" w:rsidRDefault="00247482" w:rsidP="00417AF7">
                  <w:pPr>
                    <w:pStyle w:val="TableParagraph"/>
                    <w:spacing w:before="34"/>
                    <w:rPr>
                      <w:sz w:val="24"/>
                      <w:szCs w:val="24"/>
                    </w:rPr>
                  </w:pPr>
                  <w:r w:rsidRPr="00E75273">
                    <w:rPr>
                      <w:w w:val="85"/>
                      <w:sz w:val="24"/>
                      <w:szCs w:val="24"/>
                    </w:rPr>
                    <w:t>Spend</w:t>
                  </w:r>
                </w:p>
              </w:tc>
              <w:tc>
                <w:tcPr>
                  <w:tcW w:w="1242" w:type="dxa"/>
                  <w:tcBorders>
                    <w:bottom w:val="nil"/>
                  </w:tcBorders>
                </w:tcPr>
                <w:p w14:paraId="0F991C2D" w14:textId="77777777" w:rsidR="00247482" w:rsidRPr="00E75273" w:rsidRDefault="00247482" w:rsidP="00417AF7">
                  <w:pPr>
                    <w:pStyle w:val="TableParagraph"/>
                    <w:spacing w:before="34"/>
                    <w:ind w:left="430" w:right="66"/>
                    <w:rPr>
                      <w:sz w:val="24"/>
                      <w:szCs w:val="24"/>
                    </w:rPr>
                  </w:pPr>
                  <w:r w:rsidRPr="00E75273">
                    <w:rPr>
                      <w:w w:val="90"/>
                      <w:sz w:val="24"/>
                      <w:szCs w:val="24"/>
                    </w:rPr>
                    <w:t>Stall</w:t>
                  </w:r>
                </w:p>
              </w:tc>
            </w:tr>
            <w:tr w:rsidR="00247482" w:rsidRPr="00E75273" w14:paraId="14F30FEA" w14:textId="77777777" w:rsidTr="002B7EFF">
              <w:trPr>
                <w:trHeight w:val="320"/>
                <w:jc w:val="center"/>
              </w:trPr>
              <w:tc>
                <w:tcPr>
                  <w:tcW w:w="1050" w:type="dxa"/>
                  <w:tcBorders>
                    <w:top w:val="nil"/>
                    <w:bottom w:val="nil"/>
                  </w:tcBorders>
                </w:tcPr>
                <w:p w14:paraId="02300A75" w14:textId="77777777" w:rsidR="00247482" w:rsidRPr="00E75273" w:rsidRDefault="00247482" w:rsidP="00417AF7">
                  <w:pPr>
                    <w:pStyle w:val="TableParagraph"/>
                    <w:spacing w:before="19"/>
                    <w:rPr>
                      <w:sz w:val="24"/>
                      <w:szCs w:val="24"/>
                    </w:rPr>
                  </w:pPr>
                  <w:r w:rsidRPr="00E75273">
                    <w:rPr>
                      <w:w w:val="90"/>
                      <w:sz w:val="24"/>
                      <w:szCs w:val="24"/>
                    </w:rPr>
                    <w:t>Speciality</w:t>
                  </w:r>
                </w:p>
              </w:tc>
              <w:tc>
                <w:tcPr>
                  <w:tcW w:w="1242" w:type="dxa"/>
                  <w:tcBorders>
                    <w:top w:val="nil"/>
                    <w:bottom w:val="nil"/>
                  </w:tcBorders>
                </w:tcPr>
                <w:p w14:paraId="080DD00C" w14:textId="77777777" w:rsidR="00247482" w:rsidRPr="00E75273" w:rsidRDefault="00247482" w:rsidP="00417AF7">
                  <w:pPr>
                    <w:pStyle w:val="TableParagraph"/>
                    <w:spacing w:before="19"/>
                    <w:ind w:left="430" w:right="66"/>
                    <w:rPr>
                      <w:sz w:val="24"/>
                      <w:szCs w:val="24"/>
                    </w:rPr>
                  </w:pPr>
                  <w:r w:rsidRPr="00E75273">
                    <w:rPr>
                      <w:w w:val="90"/>
                      <w:sz w:val="24"/>
                      <w:szCs w:val="24"/>
                    </w:rPr>
                    <w:t>Staff</w:t>
                  </w:r>
                </w:p>
              </w:tc>
            </w:tr>
            <w:tr w:rsidR="00247482" w:rsidRPr="00E75273" w14:paraId="6CA29620" w14:textId="77777777" w:rsidTr="002B7EFF">
              <w:trPr>
                <w:trHeight w:val="319"/>
                <w:jc w:val="center"/>
              </w:trPr>
              <w:tc>
                <w:tcPr>
                  <w:tcW w:w="1050" w:type="dxa"/>
                  <w:tcBorders>
                    <w:top w:val="nil"/>
                    <w:bottom w:val="nil"/>
                  </w:tcBorders>
                </w:tcPr>
                <w:p w14:paraId="4BB64D47" w14:textId="77777777" w:rsidR="00247482" w:rsidRPr="00E75273" w:rsidRDefault="00247482" w:rsidP="00417AF7">
                  <w:pPr>
                    <w:pStyle w:val="TableParagraph"/>
                    <w:spacing w:before="17"/>
                    <w:rPr>
                      <w:sz w:val="24"/>
                      <w:szCs w:val="24"/>
                    </w:rPr>
                  </w:pPr>
                  <w:r w:rsidRPr="00E75273">
                    <w:rPr>
                      <w:w w:val="85"/>
                      <w:sz w:val="24"/>
                      <w:szCs w:val="24"/>
                    </w:rPr>
                    <w:t>Space</w:t>
                  </w:r>
                </w:p>
              </w:tc>
              <w:tc>
                <w:tcPr>
                  <w:tcW w:w="1242" w:type="dxa"/>
                  <w:tcBorders>
                    <w:top w:val="nil"/>
                    <w:bottom w:val="nil"/>
                  </w:tcBorders>
                </w:tcPr>
                <w:p w14:paraId="2BBF801D" w14:textId="77777777" w:rsidR="00247482" w:rsidRPr="00E75273" w:rsidRDefault="00247482" w:rsidP="00417AF7">
                  <w:pPr>
                    <w:pStyle w:val="TableParagraph"/>
                    <w:spacing w:before="17"/>
                    <w:ind w:left="430" w:right="66"/>
                    <w:rPr>
                      <w:sz w:val="24"/>
                      <w:szCs w:val="24"/>
                    </w:rPr>
                  </w:pPr>
                  <w:r w:rsidRPr="00E75273">
                    <w:rPr>
                      <w:w w:val="85"/>
                      <w:sz w:val="24"/>
                      <w:szCs w:val="24"/>
                    </w:rPr>
                    <w:t>Outstand</w:t>
                  </w:r>
                </w:p>
              </w:tc>
            </w:tr>
            <w:tr w:rsidR="00247482" w:rsidRPr="00E75273" w14:paraId="3A767AE7" w14:textId="77777777" w:rsidTr="002B7EFF">
              <w:trPr>
                <w:trHeight w:val="320"/>
                <w:jc w:val="center"/>
              </w:trPr>
              <w:tc>
                <w:tcPr>
                  <w:tcW w:w="1050" w:type="dxa"/>
                  <w:tcBorders>
                    <w:top w:val="nil"/>
                    <w:bottom w:val="nil"/>
                  </w:tcBorders>
                </w:tcPr>
                <w:p w14:paraId="34662F4E" w14:textId="77777777" w:rsidR="00247482" w:rsidRPr="00E75273" w:rsidRDefault="00247482" w:rsidP="00417AF7">
                  <w:pPr>
                    <w:pStyle w:val="TableParagraph"/>
                    <w:spacing w:before="17"/>
                    <w:rPr>
                      <w:sz w:val="24"/>
                      <w:szCs w:val="24"/>
                    </w:rPr>
                  </w:pPr>
                  <w:r w:rsidRPr="00E75273">
                    <w:rPr>
                      <w:w w:val="85"/>
                      <w:sz w:val="24"/>
                      <w:szCs w:val="24"/>
                    </w:rPr>
                    <w:t>Respect</w:t>
                  </w:r>
                </w:p>
              </w:tc>
              <w:tc>
                <w:tcPr>
                  <w:tcW w:w="1242" w:type="dxa"/>
                  <w:tcBorders>
                    <w:top w:val="nil"/>
                    <w:bottom w:val="nil"/>
                  </w:tcBorders>
                </w:tcPr>
                <w:p w14:paraId="4F31898B" w14:textId="77777777" w:rsidR="00247482" w:rsidRPr="00E75273" w:rsidRDefault="00247482" w:rsidP="00417AF7">
                  <w:pPr>
                    <w:pStyle w:val="TableParagraph"/>
                    <w:spacing w:before="17"/>
                    <w:ind w:left="430" w:right="66"/>
                    <w:rPr>
                      <w:sz w:val="24"/>
                      <w:szCs w:val="24"/>
                    </w:rPr>
                  </w:pPr>
                  <w:r w:rsidRPr="00E75273">
                    <w:rPr>
                      <w:w w:val="85"/>
                      <w:sz w:val="24"/>
                      <w:szCs w:val="24"/>
                    </w:rPr>
                    <w:t>Honest</w:t>
                  </w:r>
                </w:p>
              </w:tc>
            </w:tr>
            <w:tr w:rsidR="00247482" w:rsidRPr="00E75273" w14:paraId="699650E8" w14:textId="77777777" w:rsidTr="002B7EFF">
              <w:trPr>
                <w:trHeight w:val="303"/>
                <w:jc w:val="center"/>
              </w:trPr>
              <w:tc>
                <w:tcPr>
                  <w:tcW w:w="1050" w:type="dxa"/>
                  <w:tcBorders>
                    <w:top w:val="nil"/>
                  </w:tcBorders>
                </w:tcPr>
                <w:p w14:paraId="6E55CEDA" w14:textId="77777777" w:rsidR="00247482" w:rsidRPr="00E75273" w:rsidRDefault="00247482" w:rsidP="00417AF7">
                  <w:pPr>
                    <w:pStyle w:val="TableParagraph"/>
                    <w:spacing w:before="19" w:line="265" w:lineRule="exact"/>
                    <w:rPr>
                      <w:sz w:val="24"/>
                      <w:szCs w:val="24"/>
                    </w:rPr>
                  </w:pPr>
                  <w:r w:rsidRPr="00E75273">
                    <w:rPr>
                      <w:w w:val="90"/>
                      <w:sz w:val="24"/>
                      <w:szCs w:val="24"/>
                    </w:rPr>
                    <w:t>Clasp</w:t>
                  </w:r>
                </w:p>
              </w:tc>
              <w:tc>
                <w:tcPr>
                  <w:tcW w:w="1242" w:type="dxa"/>
                  <w:tcBorders>
                    <w:top w:val="nil"/>
                  </w:tcBorders>
                </w:tcPr>
                <w:p w14:paraId="6CED605A" w14:textId="77777777" w:rsidR="00247482" w:rsidRPr="00E75273" w:rsidRDefault="00247482" w:rsidP="00417AF7">
                  <w:pPr>
                    <w:pStyle w:val="TableParagraph"/>
                    <w:spacing w:before="19" w:line="265" w:lineRule="exact"/>
                    <w:ind w:left="430" w:right="66"/>
                    <w:rPr>
                      <w:sz w:val="24"/>
                      <w:szCs w:val="24"/>
                    </w:rPr>
                  </w:pPr>
                  <w:r w:rsidRPr="00E75273">
                    <w:rPr>
                      <w:w w:val="85"/>
                      <w:sz w:val="24"/>
                      <w:szCs w:val="24"/>
                    </w:rPr>
                    <w:t>Waste</w:t>
                  </w:r>
                </w:p>
              </w:tc>
            </w:tr>
          </w:tbl>
          <w:p w14:paraId="002D61F1" w14:textId="77777777" w:rsidR="00247482" w:rsidRDefault="00247482" w:rsidP="00417AF7">
            <w:pPr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4F6F4B55" w14:textId="77777777" w:rsidR="006019C5" w:rsidRDefault="006019C5" w:rsidP="00417AF7">
            <w:pPr>
              <w:contextualSpacing/>
              <w:rPr>
                <w:b/>
                <w:bCs/>
              </w:rPr>
            </w:pPr>
          </w:p>
          <w:p w14:paraId="3DC38227" w14:textId="77777777" w:rsidR="006019C5" w:rsidRDefault="006019C5" w:rsidP="00417AF7">
            <w:pPr>
              <w:contextualSpacing/>
              <w:rPr>
                <w:b/>
                <w:bCs/>
              </w:rPr>
            </w:pPr>
          </w:p>
          <w:p w14:paraId="61B58C2C" w14:textId="77777777" w:rsidR="006019C5" w:rsidRDefault="006019C5" w:rsidP="006019C5">
            <w:pPr>
              <w:contextualSpacing/>
              <w:jc w:val="both"/>
              <w:rPr>
                <w:b/>
                <w:color w:val="000000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5. Listen and repeat the sentences. Pay attention to the underlined words. </w:t>
            </w:r>
          </w:p>
          <w:p w14:paraId="68130748" w14:textId="1064F381" w:rsidR="00247482" w:rsidRPr="00E75273" w:rsidRDefault="00247482" w:rsidP="00417AF7">
            <w:pPr>
              <w:contextualSpacing/>
              <w:rPr>
                <w:b/>
                <w:bCs/>
              </w:rPr>
            </w:pPr>
            <w:r w:rsidRPr="00E75273">
              <w:rPr>
                <w:b/>
                <w:bCs/>
              </w:rPr>
              <w:t>Answer key:</w:t>
            </w:r>
          </w:p>
          <w:p w14:paraId="3D0B3FDB" w14:textId="77777777" w:rsidR="00247482" w:rsidRPr="00E75273" w:rsidRDefault="00247482" w:rsidP="00417AF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before="44"/>
              <w:ind w:left="24" w:hanging="141"/>
              <w:jc w:val="both"/>
              <w:rPr>
                <w:rFonts w:ascii="DejaVu Serif" w:eastAsia="DejaVu Serif" w:hAnsi="DejaVu Serif" w:cs="DejaVu Serif"/>
              </w:rPr>
            </w:pPr>
            <w:r w:rsidRPr="00E75273">
              <w:rPr>
                <w:rFonts w:ascii="DejaVu Serif" w:eastAsia="DejaVu Serif" w:hAnsi="DejaVu Serif" w:cs="DejaVu Serif"/>
                <w:w w:val="80"/>
              </w:rPr>
              <w:t>There</w:t>
            </w:r>
            <w:r w:rsidRPr="00E75273">
              <w:rPr>
                <w:rFonts w:ascii="DejaVu Serif" w:eastAsia="DejaVu Serif" w:hAnsi="DejaVu Serif" w:cs="DejaVu Serif"/>
                <w:spacing w:val="-21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is</w:t>
            </w:r>
            <w:r w:rsidRPr="00E75273">
              <w:rPr>
                <w:rFonts w:ascii="DejaVu Serif" w:eastAsia="DejaVu Serif" w:hAnsi="DejaVu Serif" w:cs="DejaVu Serif"/>
                <w:spacing w:val="-15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a</w:t>
            </w:r>
            <w:r w:rsidRPr="00E75273">
              <w:rPr>
                <w:rFonts w:ascii="DejaVu Serif" w:eastAsia="DejaVu Serif" w:hAnsi="DejaVu Serif" w:cs="DejaVu Serif"/>
                <w:spacing w:val="-20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three-</w:t>
            </w:r>
            <w:r w:rsidRPr="00E75273">
              <w:rPr>
                <w:rFonts w:ascii="DejaVu Serif" w:eastAsia="DejaVu Serif" w:hAnsi="DejaVu Serif" w:cs="DejaVu Serif"/>
                <w:w w:val="80"/>
                <w:u w:val="single"/>
              </w:rPr>
              <w:t>storey</w:t>
            </w:r>
            <w:r w:rsidRPr="00E75273">
              <w:rPr>
                <w:rFonts w:ascii="DejaVu Serif" w:eastAsia="DejaVu Serif" w:hAnsi="DejaVu Serif" w:cs="DejaVu Serif"/>
                <w:spacing w:val="-17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spacing w:val="-92"/>
                <w:w w:val="80"/>
                <w:u w:val="single"/>
              </w:rPr>
              <w:t>s</w:t>
            </w:r>
            <w:r w:rsidRPr="00E75273">
              <w:rPr>
                <w:rFonts w:ascii="DejaVu Serif" w:eastAsia="DejaVu Serif" w:hAnsi="DejaVu Serif" w:cs="DejaVu Serif"/>
                <w:spacing w:val="9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  <w:u w:val="single"/>
              </w:rPr>
              <w:t>ports</w:t>
            </w:r>
            <w:r w:rsidRPr="00E75273">
              <w:rPr>
                <w:rFonts w:ascii="DejaVu Serif" w:eastAsia="DejaVu Serif" w:hAnsi="DejaVu Serif" w:cs="DejaVu Serif"/>
                <w:spacing w:val="-19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centre</w:t>
            </w:r>
            <w:r w:rsidRPr="00E75273">
              <w:rPr>
                <w:rFonts w:ascii="DejaVu Serif" w:eastAsia="DejaVu Serif" w:hAnsi="DejaVu Serif" w:cs="DejaVu Serif"/>
                <w:spacing w:val="-20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in</w:t>
            </w:r>
            <w:r w:rsidRPr="00E75273">
              <w:rPr>
                <w:rFonts w:ascii="DejaVu Serif" w:eastAsia="DejaVu Serif" w:hAnsi="DejaVu Serif" w:cs="DejaVu Serif"/>
                <w:spacing w:val="-18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spacing w:val="3"/>
                <w:w w:val="80"/>
              </w:rPr>
              <w:t>my</w:t>
            </w:r>
            <w:r w:rsidRPr="00E75273">
              <w:rPr>
                <w:rFonts w:ascii="DejaVu Serif" w:eastAsia="DejaVu Serif" w:hAnsi="DejaVu Serif" w:cs="DejaVu Serif"/>
                <w:spacing w:val="-21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neighbourhood.</w:t>
            </w:r>
          </w:p>
          <w:p w14:paraId="739D8F98" w14:textId="77777777" w:rsidR="00247482" w:rsidRPr="00E75273" w:rsidRDefault="00247482" w:rsidP="00417AF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before="40"/>
              <w:ind w:left="24" w:hanging="141"/>
              <w:jc w:val="both"/>
              <w:rPr>
                <w:rFonts w:ascii="DejaVu Serif" w:eastAsia="DejaVu Serif" w:hAnsi="DejaVu Serif" w:cs="DejaVu Serif"/>
              </w:rPr>
            </w:pPr>
            <w:r w:rsidRPr="00E75273">
              <w:rPr>
                <w:rFonts w:ascii="DejaVu Serif" w:eastAsia="DejaVu Serif" w:hAnsi="DejaVu Serif" w:cs="DejaVu Serif"/>
                <w:w w:val="80"/>
              </w:rPr>
              <w:t>The</w:t>
            </w:r>
            <w:r w:rsidRPr="00E75273">
              <w:rPr>
                <w:rFonts w:ascii="DejaVu Serif" w:eastAsia="DejaVu Serif" w:hAnsi="DejaVu Serif" w:cs="DejaVu Serif"/>
                <w:spacing w:val="-18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spacing w:val="-107"/>
                <w:w w:val="80"/>
                <w:u w:val="single"/>
              </w:rPr>
              <w:t>a</w:t>
            </w:r>
            <w:r w:rsidRPr="00E75273">
              <w:rPr>
                <w:rFonts w:ascii="DejaVu Serif" w:eastAsia="DejaVu Serif" w:hAnsi="DejaVu Serif" w:cs="DejaVu Serif"/>
                <w:spacing w:val="21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  <w:u w:val="single"/>
              </w:rPr>
              <w:t>ssistant</w:t>
            </w:r>
            <w:r w:rsidRPr="00E75273">
              <w:rPr>
                <w:rFonts w:ascii="DejaVu Serif" w:eastAsia="DejaVu Serif" w:hAnsi="DejaVu Serif" w:cs="DejaVu Serif"/>
                <w:spacing w:val="-18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at</w:t>
            </w:r>
            <w:r w:rsidRPr="00E75273">
              <w:rPr>
                <w:rFonts w:ascii="DejaVu Serif" w:eastAsia="DejaVu Serif" w:hAnsi="DejaVu Serif" w:cs="DejaVu Serif"/>
                <w:spacing w:val="-19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her</w:t>
            </w:r>
            <w:r w:rsidRPr="00E75273">
              <w:rPr>
                <w:rFonts w:ascii="DejaVu Serif" w:eastAsia="DejaVu Serif" w:hAnsi="DejaVu Serif" w:cs="DejaVu Serif"/>
                <w:spacing w:val="-17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shop</w:t>
            </w:r>
            <w:r w:rsidRPr="00E75273">
              <w:rPr>
                <w:rFonts w:ascii="DejaVu Serif" w:eastAsia="DejaVu Serif" w:hAnsi="DejaVu Serif" w:cs="DejaVu Serif"/>
                <w:spacing w:val="-17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always</w:t>
            </w:r>
            <w:r w:rsidRPr="00E75273">
              <w:rPr>
                <w:rFonts w:ascii="DejaVu Serif" w:eastAsia="DejaVu Serif" w:hAnsi="DejaVu Serif" w:cs="DejaVu Serif"/>
                <w:spacing w:val="-15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gives</w:t>
            </w:r>
            <w:r w:rsidRPr="00E75273">
              <w:rPr>
                <w:rFonts w:ascii="DejaVu Serif" w:eastAsia="DejaVu Serif" w:hAnsi="DejaVu Serif" w:cs="DejaVu Serif"/>
                <w:spacing w:val="-18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us</w:t>
            </w:r>
            <w:r w:rsidRPr="00E75273">
              <w:rPr>
                <w:rFonts w:ascii="DejaVu Serif" w:eastAsia="DejaVu Serif" w:hAnsi="DejaVu Serif" w:cs="DejaVu Serif"/>
                <w:spacing w:val="-17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  <w:u w:val="single"/>
              </w:rPr>
              <w:t>special</w:t>
            </w:r>
            <w:r w:rsidRPr="00E75273">
              <w:rPr>
                <w:rFonts w:ascii="DejaVu Serif" w:eastAsia="DejaVu Serif" w:hAnsi="DejaVu Serif" w:cs="DejaVu Serif"/>
                <w:spacing w:val="-22"/>
                <w:w w:val="8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0"/>
              </w:rPr>
              <w:t>attention.</w:t>
            </w:r>
          </w:p>
          <w:p w14:paraId="7E9AAEA7" w14:textId="77777777" w:rsidR="00247482" w:rsidRPr="00E75273" w:rsidRDefault="00247482" w:rsidP="00417AF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before="42"/>
              <w:ind w:left="24" w:hanging="141"/>
              <w:jc w:val="both"/>
              <w:rPr>
                <w:rFonts w:ascii="DejaVu Serif" w:eastAsia="DejaVu Serif" w:hAnsi="DejaVu Serif" w:cs="DejaVu Serif"/>
              </w:rPr>
            </w:pPr>
            <w:r w:rsidRPr="00E75273">
              <w:rPr>
                <w:rFonts w:ascii="DejaVu Serif" w:eastAsia="DejaVu Serif" w:hAnsi="DejaVu Serif" w:cs="DejaVu Serif"/>
                <w:w w:val="85"/>
              </w:rPr>
              <w:t>The</w:t>
            </w:r>
            <w:r w:rsidRPr="00E75273">
              <w:rPr>
                <w:rFonts w:ascii="DejaVu Serif" w:eastAsia="DejaVu Serif" w:hAnsi="DejaVu Serif" w:cs="DejaVu Serif"/>
                <w:spacing w:val="-11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shop</w:t>
            </w:r>
            <w:r w:rsidRPr="00E75273">
              <w:rPr>
                <w:rFonts w:ascii="DejaVu Serif" w:eastAsia="DejaVu Serif" w:hAnsi="DejaVu Serif" w:cs="DejaVu Serif"/>
                <w:spacing w:val="-11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owner</w:t>
            </w:r>
            <w:r w:rsidRPr="00E75273">
              <w:rPr>
                <w:rFonts w:ascii="DejaVu Serif" w:eastAsia="DejaVu Serif" w:hAnsi="DejaVu Serif" w:cs="DejaVu Serif"/>
                <w:spacing w:val="-12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treats</w:t>
            </w:r>
            <w:r w:rsidRPr="00E75273">
              <w:rPr>
                <w:rFonts w:ascii="DejaVu Serif" w:eastAsia="DejaVu Serif" w:hAnsi="DejaVu Serif" w:cs="DejaVu Serif"/>
                <w:spacing w:val="-6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his</w:t>
            </w:r>
            <w:r w:rsidRPr="00E75273">
              <w:rPr>
                <w:rFonts w:ascii="DejaVu Serif" w:eastAsia="DejaVu Serif" w:hAnsi="DejaVu Serif" w:cs="DejaVu Serif"/>
                <w:spacing w:val="-11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  <w:u w:val="single"/>
              </w:rPr>
              <w:t>customers</w:t>
            </w:r>
            <w:r w:rsidRPr="00E75273">
              <w:rPr>
                <w:rFonts w:ascii="DejaVu Serif" w:eastAsia="DejaVu Serif" w:hAnsi="DejaVu Serif" w:cs="DejaVu Serif"/>
                <w:spacing w:val="-14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with</w:t>
            </w:r>
            <w:r w:rsidRPr="00E75273">
              <w:rPr>
                <w:rFonts w:ascii="DejaVu Serif" w:eastAsia="DejaVu Serif" w:hAnsi="DejaVu Serif" w:cs="DejaVu Serif"/>
                <w:spacing w:val="-8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a</w:t>
            </w:r>
            <w:r w:rsidRPr="00E75273">
              <w:rPr>
                <w:rFonts w:ascii="DejaVu Serif" w:eastAsia="DejaVu Serif" w:hAnsi="DejaVu Serif" w:cs="DejaVu Serif"/>
                <w:spacing w:val="-13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lot</w:t>
            </w:r>
            <w:r w:rsidRPr="00E75273">
              <w:rPr>
                <w:rFonts w:ascii="DejaVu Serif" w:eastAsia="DejaVu Serif" w:hAnsi="DejaVu Serif" w:cs="DejaVu Serif"/>
                <w:spacing w:val="-10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of</w:t>
            </w:r>
            <w:r w:rsidRPr="00E75273">
              <w:rPr>
                <w:rFonts w:ascii="DejaVu Serif" w:eastAsia="DejaVu Serif" w:hAnsi="DejaVu Serif" w:cs="DejaVu Serif"/>
                <w:spacing w:val="-11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  <w:u w:val="single"/>
              </w:rPr>
              <w:t>respect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.</w:t>
            </w:r>
          </w:p>
          <w:p w14:paraId="0F2B475D" w14:textId="77777777" w:rsidR="00247482" w:rsidRPr="00E75273" w:rsidRDefault="00247482" w:rsidP="00417AF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before="40"/>
              <w:ind w:left="24" w:hanging="141"/>
              <w:jc w:val="both"/>
              <w:rPr>
                <w:rFonts w:ascii="DejaVu Serif" w:eastAsia="DejaVu Serif" w:hAnsi="DejaVu Serif" w:cs="DejaVu Serif"/>
              </w:rPr>
            </w:pPr>
            <w:r w:rsidRPr="00E75273">
              <w:rPr>
                <w:rFonts w:ascii="DejaVu Serif" w:eastAsia="DejaVu Serif" w:hAnsi="DejaVu Serif" w:cs="DejaVu Serif"/>
                <w:w w:val="85"/>
              </w:rPr>
              <w:t>The</w:t>
            </w:r>
            <w:r w:rsidRPr="00E75273">
              <w:rPr>
                <w:rFonts w:ascii="DejaVu Serif" w:eastAsia="DejaVu Serif" w:hAnsi="DejaVu Serif" w:cs="DejaVu Serif"/>
                <w:spacing w:val="-9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food</w:t>
            </w:r>
            <w:r w:rsidRPr="00E75273">
              <w:rPr>
                <w:rFonts w:ascii="DejaVu Serif" w:eastAsia="DejaVu Serif" w:hAnsi="DejaVu Serif" w:cs="DejaVu Serif"/>
                <w:spacing w:val="-9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at</w:t>
            </w:r>
            <w:r w:rsidRPr="00E75273">
              <w:rPr>
                <w:rFonts w:ascii="DejaVu Serif" w:eastAsia="DejaVu Serif" w:hAnsi="DejaVu Serif" w:cs="DejaVu Serif"/>
                <w:spacing w:val="-9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that</w:t>
            </w:r>
            <w:r w:rsidRPr="00E75273">
              <w:rPr>
                <w:rFonts w:ascii="DejaVu Serif" w:eastAsia="DejaVu Serif" w:hAnsi="DejaVu Serif" w:cs="DejaVu Serif"/>
                <w:spacing w:val="-9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  <w:u w:val="single"/>
              </w:rPr>
              <w:t>restaurant</w:t>
            </w:r>
            <w:r w:rsidRPr="00E75273">
              <w:rPr>
                <w:rFonts w:ascii="DejaVu Serif" w:eastAsia="DejaVu Serif" w:hAnsi="DejaVu Serif" w:cs="DejaVu Serif"/>
                <w:spacing w:val="-12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is</w:t>
            </w:r>
            <w:r w:rsidRPr="00E75273">
              <w:rPr>
                <w:rFonts w:ascii="DejaVu Serif" w:eastAsia="DejaVu Serif" w:hAnsi="DejaVu Serif" w:cs="DejaVu Serif"/>
                <w:spacing w:val="-9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too</w:t>
            </w:r>
            <w:r w:rsidRPr="00E75273">
              <w:rPr>
                <w:rFonts w:ascii="DejaVu Serif" w:eastAsia="DejaVu Serif" w:hAnsi="DejaVu Serif" w:cs="DejaVu Serif"/>
                <w:spacing w:val="-8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  <w:u w:val="single"/>
              </w:rPr>
              <w:t>spicy</w:t>
            </w:r>
            <w:r w:rsidRPr="00E75273">
              <w:rPr>
                <w:rFonts w:ascii="DejaVu Serif" w:eastAsia="DejaVu Serif" w:hAnsi="DejaVu Serif" w:cs="DejaVu Serif"/>
                <w:spacing w:val="-14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for</w:t>
            </w:r>
            <w:r w:rsidRPr="00E75273">
              <w:rPr>
                <w:rFonts w:ascii="DejaVu Serif" w:eastAsia="DejaVu Serif" w:hAnsi="DejaVu Serif" w:cs="DejaVu Serif"/>
                <w:spacing w:val="-9"/>
                <w:w w:val="85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85"/>
              </w:rPr>
              <w:t>me.</w:t>
            </w:r>
          </w:p>
          <w:p w14:paraId="4DE0758A" w14:textId="365E9DEC" w:rsidR="00247482" w:rsidRPr="00417AF7" w:rsidRDefault="00247482" w:rsidP="00417AF7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spacing w:before="40"/>
              <w:ind w:left="24" w:hanging="141"/>
              <w:jc w:val="both"/>
              <w:rPr>
                <w:rFonts w:ascii="DejaVu Serif" w:eastAsia="DejaVu Serif" w:hAnsi="DejaVu Serif" w:cs="DejaVu Serif"/>
              </w:rPr>
            </w:pPr>
            <w:r w:rsidRPr="00E75273">
              <w:rPr>
                <w:rFonts w:ascii="DejaVu Serif" w:eastAsia="DejaVu Serif" w:hAnsi="DejaVu Serif" w:cs="DejaVu Serif"/>
                <w:w w:val="90"/>
              </w:rPr>
              <w:t>Tom</w:t>
            </w:r>
            <w:r w:rsidRPr="00E75273">
              <w:rPr>
                <w:rFonts w:ascii="DejaVu Serif" w:eastAsia="DejaVu Serif" w:hAnsi="DejaVu Serif" w:cs="DejaVu Serif"/>
                <w:spacing w:val="-15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spacing w:val="-92"/>
                <w:w w:val="90"/>
                <w:u w:val="single"/>
              </w:rPr>
              <w:t>s</w:t>
            </w:r>
            <w:r w:rsidRPr="00E75273">
              <w:rPr>
                <w:rFonts w:ascii="DejaVu Serif" w:eastAsia="DejaVu Serif" w:hAnsi="DejaVu Serif" w:cs="DejaVu Serif"/>
                <w:spacing w:val="19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  <w:u w:val="single"/>
              </w:rPr>
              <w:t>pent</w:t>
            </w:r>
            <w:r w:rsidRPr="00E75273">
              <w:rPr>
                <w:rFonts w:ascii="DejaVu Serif" w:eastAsia="DejaVu Serif" w:hAnsi="DejaVu Serif" w:cs="DejaVu Serif"/>
                <w:spacing w:val="-17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</w:rPr>
              <w:t>half</w:t>
            </w:r>
            <w:r w:rsidRPr="00E75273">
              <w:rPr>
                <w:rFonts w:ascii="DejaVu Serif" w:eastAsia="DejaVu Serif" w:hAnsi="DejaVu Serif" w:cs="DejaVu Serif"/>
                <w:spacing w:val="-15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</w:rPr>
              <w:t>of</w:t>
            </w:r>
            <w:r w:rsidRPr="00E75273">
              <w:rPr>
                <w:rFonts w:ascii="DejaVu Serif" w:eastAsia="DejaVu Serif" w:hAnsi="DejaVu Serif" w:cs="DejaVu Serif"/>
                <w:spacing w:val="-17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</w:rPr>
              <w:t>his</w:t>
            </w:r>
            <w:r w:rsidRPr="00E75273">
              <w:rPr>
                <w:rFonts w:ascii="DejaVu Serif" w:eastAsia="DejaVu Serif" w:hAnsi="DejaVu Serif" w:cs="DejaVu Serif"/>
                <w:spacing w:val="-12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</w:rPr>
              <w:t>savings</w:t>
            </w:r>
            <w:r w:rsidRPr="00E75273">
              <w:rPr>
                <w:rFonts w:ascii="DejaVu Serif" w:eastAsia="DejaVu Serif" w:hAnsi="DejaVu Serif" w:cs="DejaVu Serif"/>
                <w:spacing w:val="-15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</w:rPr>
              <w:t>in</w:t>
            </w:r>
            <w:r w:rsidRPr="00E75273">
              <w:rPr>
                <w:rFonts w:ascii="DejaVu Serif" w:eastAsia="DejaVu Serif" w:hAnsi="DejaVu Serif" w:cs="DejaVu Serif"/>
                <w:spacing w:val="-15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</w:rPr>
              <w:t>that</w:t>
            </w:r>
            <w:r w:rsidRPr="00E75273">
              <w:rPr>
                <w:rFonts w:ascii="DejaVu Serif" w:eastAsia="DejaVu Serif" w:hAnsi="DejaVu Serif" w:cs="DejaVu Serif"/>
                <w:spacing w:val="-15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</w:rPr>
              <w:t>music</w:t>
            </w:r>
            <w:r w:rsidRPr="00E75273">
              <w:rPr>
                <w:rFonts w:ascii="DejaVu Serif" w:eastAsia="DejaVu Serif" w:hAnsi="DejaVu Serif" w:cs="DejaVu Serif"/>
                <w:spacing w:val="-17"/>
                <w:w w:val="90"/>
              </w:rPr>
              <w:t xml:space="preserve"> </w:t>
            </w:r>
            <w:r w:rsidRPr="00E75273">
              <w:rPr>
                <w:rFonts w:ascii="DejaVu Serif" w:eastAsia="DejaVu Serif" w:hAnsi="DejaVu Serif" w:cs="DejaVu Serif"/>
                <w:w w:val="90"/>
                <w:u w:val="single"/>
              </w:rPr>
              <w:t>store</w:t>
            </w:r>
            <w:r w:rsidRPr="00E75273">
              <w:rPr>
                <w:rFonts w:ascii="DejaVu Serif" w:eastAsia="DejaVu Serif" w:hAnsi="DejaVu Serif" w:cs="DejaVu Serif"/>
                <w:w w:val="90"/>
              </w:rPr>
              <w:t>.</w:t>
            </w:r>
          </w:p>
        </w:tc>
      </w:tr>
      <w:tr w:rsidR="00247482" w:rsidRPr="00E75273" w14:paraId="60D8F573" w14:textId="77777777" w:rsidTr="00247482">
        <w:tc>
          <w:tcPr>
            <w:tcW w:w="9498" w:type="dxa"/>
            <w:gridSpan w:val="2"/>
          </w:tcPr>
          <w:p w14:paraId="7E6CE111" w14:textId="38BBC132" w:rsidR="00247482" w:rsidRDefault="00247482" w:rsidP="005855DB">
            <w:pPr>
              <w:widowControl w:val="0"/>
              <w:autoSpaceDE w:val="0"/>
              <w:autoSpaceDN w:val="0"/>
              <w:ind w:right="-106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4. </w:t>
            </w:r>
            <w:r w:rsidRPr="00D30130">
              <w:rPr>
                <w:rFonts w:eastAsia="Calibri"/>
                <w:b/>
                <w:bCs/>
              </w:rPr>
              <w:t>APPLICATION</w:t>
            </w:r>
            <w:r w:rsidR="002B7EFF">
              <w:rPr>
                <w:rFonts w:eastAsia="Calibri"/>
                <w:b/>
                <w:bCs/>
              </w:rPr>
              <w:t>/</w:t>
            </w:r>
            <w:r w:rsidR="002B7EFF" w:rsidRPr="0028219C">
              <w:rPr>
                <w:b/>
              </w:rPr>
              <w:t>PRODUCTION</w:t>
            </w:r>
            <w:r w:rsidR="00C04019">
              <w:rPr>
                <w:b/>
              </w:rPr>
              <w:t xml:space="preserve"> </w:t>
            </w:r>
            <w:r w:rsidR="006019C5">
              <w:rPr>
                <w:b/>
              </w:rPr>
              <w:t>(5’ - GW)</w:t>
            </w:r>
          </w:p>
          <w:p w14:paraId="048A897B" w14:textId="77777777" w:rsidR="002B7EFF" w:rsidRPr="0028219C" w:rsidRDefault="002B7EFF" w:rsidP="002B7EFF">
            <w:pPr>
              <w:contextualSpacing/>
              <w:rPr>
                <w:b/>
              </w:rPr>
            </w:pPr>
            <w:r w:rsidRPr="0028219C">
              <w:rPr>
                <w:b/>
              </w:rPr>
              <w:t xml:space="preserve">a. Objectives: </w:t>
            </w:r>
          </w:p>
          <w:p w14:paraId="51C8F219" w14:textId="77777777" w:rsidR="002B7EFF" w:rsidRPr="00D81E35" w:rsidRDefault="002B7EFF" w:rsidP="002B7EFF">
            <w:pPr>
              <w:contextualSpacing/>
              <w:rPr>
                <w:b/>
              </w:rPr>
            </w:pPr>
            <w:r w:rsidRPr="00D81E35">
              <w:rPr>
                <w:rFonts w:eastAsia="Calibri"/>
                <w:highlight w:val="white"/>
              </w:rPr>
              <w:t>- To test students' quick reaction to the targeted sounds</w:t>
            </w:r>
          </w:p>
          <w:p w14:paraId="24FC8EB0" w14:textId="77777777" w:rsidR="002B7EFF" w:rsidRPr="0028219C" w:rsidRDefault="002B7EFF" w:rsidP="002B7EFF">
            <w:pPr>
              <w:contextualSpacing/>
              <w:rPr>
                <w:b/>
              </w:rPr>
            </w:pPr>
            <w:r w:rsidRPr="0028219C">
              <w:rPr>
                <w:b/>
              </w:rPr>
              <w:t>b. Content:</w:t>
            </w:r>
          </w:p>
          <w:p w14:paraId="07FAB51B" w14:textId="486A689C" w:rsidR="002B7EFF" w:rsidRDefault="002B7EFF" w:rsidP="002B7EFF">
            <w:pPr>
              <w:contextualSpacing/>
            </w:pPr>
            <w:r w:rsidRPr="0028219C">
              <w:t xml:space="preserve">- To </w:t>
            </w:r>
            <w:r>
              <w:t>distinguish between</w:t>
            </w:r>
            <w:r w:rsidRPr="0028219C">
              <w:t xml:space="preserve"> the sounds </w:t>
            </w:r>
            <w:r>
              <w:rPr>
                <w:color w:val="000000"/>
              </w:rPr>
              <w:t>/sp/ and /st</w:t>
            </w:r>
            <w:r w:rsidRPr="0028219C">
              <w:rPr>
                <w:color w:val="000000"/>
              </w:rPr>
              <w:t xml:space="preserve">/ </w:t>
            </w:r>
            <w:r w:rsidRPr="0028219C">
              <w:t>correctly; Listen and repeat</w:t>
            </w:r>
          </w:p>
          <w:p w14:paraId="7222288D" w14:textId="77777777" w:rsidR="001A143B" w:rsidRPr="00834C0D" w:rsidRDefault="001A143B" w:rsidP="0036724B">
            <w:r w:rsidRPr="0036724B">
              <w:t>- Home assignment.</w:t>
            </w:r>
          </w:p>
          <w:p w14:paraId="38028501" w14:textId="237A93D9" w:rsidR="002B7EFF" w:rsidRPr="0028219C" w:rsidRDefault="001A143B" w:rsidP="002B7EFF">
            <w:pPr>
              <w:contextualSpacing/>
              <w:rPr>
                <w:b/>
              </w:rPr>
            </w:pPr>
            <w:r>
              <w:t xml:space="preserve"> </w:t>
            </w:r>
            <w:r w:rsidR="002B7EFF" w:rsidRPr="0028219C">
              <w:rPr>
                <w:b/>
              </w:rPr>
              <w:t xml:space="preserve">c. </w:t>
            </w:r>
            <w:r w:rsidR="002B7EFF">
              <w:rPr>
                <w:b/>
              </w:rPr>
              <w:t>Product:</w:t>
            </w:r>
          </w:p>
          <w:p w14:paraId="53B55A0B" w14:textId="3086B197" w:rsidR="002B7EFF" w:rsidRDefault="002B7EFF" w:rsidP="002B7EFF">
            <w:pPr>
              <w:jc w:val="both"/>
              <w:rPr>
                <w:color w:val="000000"/>
              </w:rPr>
            </w:pPr>
            <w:r w:rsidRPr="0028219C">
              <w:t xml:space="preserve">- </w:t>
            </w:r>
            <w:r>
              <w:t>Distinguish between</w:t>
            </w:r>
            <w:r w:rsidRPr="0028219C">
              <w:t xml:space="preserve"> the sounds </w:t>
            </w:r>
            <w:r>
              <w:rPr>
                <w:color w:val="000000"/>
              </w:rPr>
              <w:t>/sp/ and /sp</w:t>
            </w:r>
            <w:r w:rsidRPr="0028219C">
              <w:rPr>
                <w:color w:val="000000"/>
              </w:rPr>
              <w:t>/</w:t>
            </w:r>
          </w:p>
          <w:p w14:paraId="39957133" w14:textId="77777777" w:rsidR="001A143B" w:rsidRPr="00834C0D" w:rsidRDefault="001A143B" w:rsidP="005D65BD">
            <w:r w:rsidRPr="005D65BD">
              <w:t>- Take note home assignment.</w:t>
            </w:r>
          </w:p>
          <w:p w14:paraId="3365BB8E" w14:textId="54DB5424" w:rsidR="002B7EFF" w:rsidRPr="002B7EFF" w:rsidRDefault="002B7EFF" w:rsidP="001A143B">
            <w:pPr>
              <w:jc w:val="both"/>
              <w:rPr>
                <w:b/>
              </w:rPr>
            </w:pPr>
            <w:r w:rsidRPr="0028219C">
              <w:rPr>
                <w:b/>
              </w:rPr>
              <w:t xml:space="preserve">d. </w:t>
            </w:r>
            <w:r>
              <w:rPr>
                <w:b/>
              </w:rPr>
              <w:t>Implementation:</w:t>
            </w:r>
          </w:p>
        </w:tc>
      </w:tr>
      <w:tr w:rsidR="00247482" w:rsidRPr="00E75273" w14:paraId="5E31FB4C" w14:textId="77777777" w:rsidTr="00247482">
        <w:tc>
          <w:tcPr>
            <w:tcW w:w="5954" w:type="dxa"/>
          </w:tcPr>
          <w:p w14:paraId="5EE6DDE5" w14:textId="7D37C4F0" w:rsidR="00247482" w:rsidRDefault="00247482" w:rsidP="00AD49E3">
            <w:pPr>
              <w:contextualSpacing/>
              <w:rPr>
                <w:b/>
                <w:noProof/>
                <w:lang w:val="en-GB" w:eastAsia="ko-KR"/>
              </w:rPr>
            </w:pPr>
            <w:r w:rsidRPr="00E75273">
              <w:rPr>
                <w:rFonts w:ascii="Calibri" w:eastAsia="Calibri" w:hAnsi="Calibri" w:cs="Calibri"/>
                <w:b/>
              </w:rPr>
              <w:t>GAME: WHISPERING</w:t>
            </w:r>
            <w:r w:rsidRPr="00E75273">
              <w:rPr>
                <w:noProof/>
                <w:lang w:val="en-GB" w:eastAsia="ko-KR"/>
              </w:rPr>
              <w:t>-</w:t>
            </w:r>
            <w:r w:rsidRPr="00E75273">
              <w:rPr>
                <w:b/>
                <w:noProof/>
                <w:lang w:val="en-GB" w:eastAsia="ko-KR"/>
              </w:rPr>
              <w:t>GW</w:t>
            </w:r>
          </w:p>
          <w:p w14:paraId="5872EEBE" w14:textId="77777777" w:rsidR="001A143B" w:rsidRPr="00412368" w:rsidRDefault="001A143B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09B03EA" w14:textId="4C3DD4DA" w:rsidR="00247482" w:rsidRPr="00E75273" w:rsidRDefault="001A143B" w:rsidP="001A143B">
            <w:pPr>
              <w:contextualSpacing/>
              <w:rPr>
                <w:rFonts w:eastAsia="Calibri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247482" w:rsidRPr="00E75273">
              <w:rPr>
                <w:rFonts w:eastAsia="Calibri"/>
              </w:rPr>
              <w:t xml:space="preserve">- Teacher explains the rule: </w:t>
            </w:r>
          </w:p>
          <w:p w14:paraId="11DBA0E2" w14:textId="77777777" w:rsidR="00247482" w:rsidRPr="00E75273" w:rsidRDefault="00247482" w:rsidP="005855DB">
            <w:pPr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 xml:space="preserve">+  Work in 2 teams </w:t>
            </w:r>
          </w:p>
          <w:p w14:paraId="31B7C582" w14:textId="77777777" w:rsidR="00247482" w:rsidRPr="00E75273" w:rsidRDefault="00247482" w:rsidP="005855DB">
            <w:pPr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>+  Players stand in a line.</w:t>
            </w:r>
          </w:p>
          <w:p w14:paraId="7220EA09" w14:textId="7B1B8343" w:rsidR="00247482" w:rsidRDefault="00247482" w:rsidP="005855DB">
            <w:pPr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>+ The teacher whispers 5 words one by one from one person to the next until it gets to the end of the line. The last person in the line repeats the words.</w:t>
            </w:r>
          </w:p>
          <w:p w14:paraId="29BEFFDF" w14:textId="77777777" w:rsidR="001A143B" w:rsidRPr="00D1182A" w:rsidRDefault="001A143B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5ACCD5DE" w14:textId="77777777" w:rsidR="001A143B" w:rsidRPr="00880842" w:rsidRDefault="001A143B" w:rsidP="00880842">
            <w:pPr>
              <w:tabs>
                <w:tab w:val="left" w:pos="526"/>
              </w:tabs>
              <w:jc w:val="both"/>
            </w:pPr>
            <w:r>
              <w:rPr>
                <w:rFonts w:eastAsia="Calibri"/>
              </w:rPr>
              <w:t xml:space="preserve"> </w:t>
            </w:r>
            <w:r w:rsidRPr="00880842">
              <w:t>- Ss’ observation</w:t>
            </w:r>
          </w:p>
          <w:p w14:paraId="698799E6" w14:textId="361388F0" w:rsidR="001A143B" w:rsidRDefault="001A143B" w:rsidP="005855D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- Ss w</w:t>
            </w:r>
            <w:r w:rsidRPr="00E75273">
              <w:rPr>
                <w:rFonts w:eastAsia="Calibri"/>
              </w:rPr>
              <w:t>ork in 2 teams</w:t>
            </w:r>
            <w:r>
              <w:rPr>
                <w:rFonts w:eastAsia="Calibri"/>
              </w:rPr>
              <w:t>.</w:t>
            </w:r>
          </w:p>
          <w:p w14:paraId="76945800" w14:textId="77777777" w:rsidR="001A143B" w:rsidRPr="00C67C73" w:rsidRDefault="001A143B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26793069" w14:textId="3C6BD2B5" w:rsidR="001A143B" w:rsidRPr="00E75273" w:rsidRDefault="001A143B" w:rsidP="005855DB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- </w:t>
            </w:r>
            <w:r w:rsidRPr="00E75273">
              <w:rPr>
                <w:rFonts w:eastAsia="Calibri"/>
              </w:rPr>
              <w:t>The teacher whispers 5 words one by one from one person to the next until it gets to the end of the line. The last person in the line repeats the words.</w:t>
            </w:r>
          </w:p>
          <w:p w14:paraId="30890C1E" w14:textId="0F7F4E03" w:rsidR="00247482" w:rsidRDefault="00247482" w:rsidP="005855DB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+ The team with more correct words will win.</w:t>
            </w:r>
          </w:p>
          <w:p w14:paraId="36A8476C" w14:textId="77777777" w:rsidR="001A143B" w:rsidRPr="001412CB" w:rsidRDefault="001A143B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lastRenderedPageBreak/>
              <w:t>Step 4: Judgement</w:t>
            </w:r>
          </w:p>
          <w:p w14:paraId="21E07DEB" w14:textId="45FD1E17" w:rsidR="001A143B" w:rsidRDefault="001A143B" w:rsidP="005855DB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 - T comments and gives feedback  on Ss’ answers. </w:t>
            </w:r>
          </w:p>
          <w:p w14:paraId="6B2519FF" w14:textId="77777777" w:rsidR="00247482" w:rsidRPr="00717178" w:rsidRDefault="00247482" w:rsidP="00717178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09632AA6" w14:textId="77777777" w:rsidR="00247482" w:rsidRPr="00717178" w:rsidRDefault="00247482" w:rsidP="00717178">
            <w:pPr>
              <w:spacing w:line="276" w:lineRule="auto"/>
            </w:pPr>
            <w:r w:rsidRPr="00717178">
              <w:t>- T assigns the homework.</w:t>
            </w:r>
          </w:p>
          <w:p w14:paraId="3C67E212" w14:textId="77777777" w:rsidR="00247482" w:rsidRPr="00717178" w:rsidRDefault="00247482" w:rsidP="00717178">
            <w:pPr>
              <w:spacing w:line="276" w:lineRule="auto"/>
            </w:pPr>
            <w:r w:rsidRPr="00717178">
              <w:t>- Ss copy their homework.</w:t>
            </w:r>
          </w:p>
          <w:p w14:paraId="505D5069" w14:textId="7858961E" w:rsidR="00247482" w:rsidRPr="00E75273" w:rsidRDefault="00247482" w:rsidP="005855DB">
            <w:pPr>
              <w:contextualSpacing/>
              <w:rPr>
                <w:rFonts w:eastAsia="Calibri"/>
                <w:b/>
              </w:rPr>
            </w:pPr>
            <w:r w:rsidRPr="00717178">
              <w:t>- T explains it carefully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3544" w:type="dxa"/>
          </w:tcPr>
          <w:p w14:paraId="16C60691" w14:textId="77777777" w:rsidR="00247482" w:rsidRPr="003122AB" w:rsidRDefault="00247482" w:rsidP="005855DB">
            <w:pPr>
              <w:widowControl w:val="0"/>
              <w:autoSpaceDE w:val="0"/>
              <w:autoSpaceDN w:val="0"/>
              <w:ind w:right="-106"/>
              <w:rPr>
                <w:rFonts w:eastAsia="Arial"/>
              </w:rPr>
            </w:pPr>
            <w:r w:rsidRPr="003122AB">
              <w:rPr>
                <w:rFonts w:eastAsia="Arial"/>
              </w:rPr>
              <w:lastRenderedPageBreak/>
              <w:t>Observation</w:t>
            </w:r>
          </w:p>
          <w:p w14:paraId="45F6AE82" w14:textId="77777777" w:rsidR="00247482" w:rsidRPr="003122AB" w:rsidRDefault="00247482" w:rsidP="005855DB">
            <w:pPr>
              <w:widowControl w:val="0"/>
              <w:autoSpaceDE w:val="0"/>
              <w:autoSpaceDN w:val="0"/>
              <w:ind w:right="-106"/>
              <w:jc w:val="both"/>
              <w:rPr>
                <w:rFonts w:eastAsia="Arial"/>
              </w:rPr>
            </w:pPr>
            <w:r w:rsidRPr="003122AB">
              <w:rPr>
                <w:rFonts w:eastAsia="Arial"/>
              </w:rPr>
              <w:t>Questions &amp; answers</w:t>
            </w:r>
          </w:p>
          <w:p w14:paraId="52554A34" w14:textId="722CD087" w:rsidR="00247482" w:rsidRDefault="00247482" w:rsidP="005855DB">
            <w:pPr>
              <w:contextualSpacing/>
              <w:rPr>
                <w:rFonts w:eastAsia="Arial"/>
                <w:sz w:val="26"/>
                <w:szCs w:val="26"/>
              </w:rPr>
            </w:pPr>
            <w:r w:rsidRPr="003122AB">
              <w:rPr>
                <w:rFonts w:eastAsia="Arial"/>
              </w:rPr>
              <w:t>Student’s talk</w:t>
            </w:r>
            <w:r w:rsidRPr="008253EA">
              <w:rPr>
                <w:rFonts w:eastAsia="Arial"/>
                <w:sz w:val="26"/>
                <w:szCs w:val="26"/>
              </w:rPr>
              <w:t xml:space="preserve"> </w:t>
            </w:r>
          </w:p>
          <w:p w14:paraId="3C48B22F" w14:textId="20DD9B6B" w:rsidR="00247482" w:rsidRDefault="00247482" w:rsidP="002B7EFF">
            <w:pPr>
              <w:contextualSpacing/>
              <w:jc w:val="center"/>
              <w:rPr>
                <w:rFonts w:eastAsia="Arial"/>
                <w:sz w:val="26"/>
                <w:szCs w:val="26"/>
              </w:rPr>
            </w:pPr>
            <w:r w:rsidRPr="00E75273">
              <w:rPr>
                <w:noProof/>
                <w:lang w:val="en-GB" w:eastAsia="en-GB"/>
              </w:rPr>
              <w:drawing>
                <wp:inline distT="0" distB="0" distL="0" distR="0" wp14:anchorId="70A02EC9" wp14:editId="4C2FC9D5">
                  <wp:extent cx="1434465" cy="1136650"/>
                  <wp:effectExtent l="0" t="0" r="0" b="63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391" cy="1173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2DF1D9" w14:textId="77777777" w:rsidR="00C04019" w:rsidRDefault="00C04019" w:rsidP="00247482">
            <w:pPr>
              <w:rPr>
                <w:b/>
                <w:bCs/>
                <w:sz w:val="22"/>
                <w:szCs w:val="22"/>
              </w:rPr>
            </w:pPr>
          </w:p>
          <w:p w14:paraId="0E478F91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4EDEA483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705F3D02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76003E7F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4E4AC11C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236E3BA6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490B4749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22A46937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7ADBC3FF" w14:textId="77777777" w:rsidR="001A143B" w:rsidRDefault="001A143B" w:rsidP="00247482">
            <w:pPr>
              <w:rPr>
                <w:b/>
                <w:bCs/>
                <w:sz w:val="22"/>
                <w:szCs w:val="22"/>
              </w:rPr>
            </w:pPr>
          </w:p>
          <w:p w14:paraId="7EC53397" w14:textId="18652226" w:rsidR="00247482" w:rsidRPr="00717178" w:rsidRDefault="00247482" w:rsidP="00247482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2C5AC7E4" w14:textId="77777777" w:rsidR="00247482" w:rsidRPr="00E75273" w:rsidRDefault="00247482" w:rsidP="00247482">
            <w:pPr>
              <w:spacing w:before="37"/>
            </w:pPr>
            <w:r w:rsidRPr="00E75273">
              <w:rPr>
                <w:color w:val="000000"/>
              </w:rPr>
              <w:t>- Ask Ss to summarise what they have learned in the lesson.  </w:t>
            </w:r>
          </w:p>
          <w:p w14:paraId="31B34135" w14:textId="77777777" w:rsidR="00247482" w:rsidRPr="00E75273" w:rsidRDefault="00247482" w:rsidP="00247482">
            <w:pPr>
              <w:spacing w:before="39"/>
            </w:pPr>
            <w:r w:rsidRPr="00E75273">
              <w:rPr>
                <w:color w:val="000000"/>
              </w:rPr>
              <w:t>- Ask them to list some nouns related to shopping learned in the lesson.  </w:t>
            </w:r>
          </w:p>
          <w:p w14:paraId="44D95DC1" w14:textId="77777777" w:rsidR="00247482" w:rsidRPr="00E75273" w:rsidRDefault="00247482" w:rsidP="00247482">
            <w:pPr>
              <w:spacing w:before="39"/>
              <w:ind w:right="8"/>
              <w:rPr>
                <w:color w:val="000000"/>
              </w:rPr>
            </w:pPr>
            <w:r w:rsidRPr="00E75273">
              <w:rPr>
                <w:color w:val="000000"/>
              </w:rPr>
              <w:t>- Ask them to list some shopping places and characteristics</w:t>
            </w:r>
          </w:p>
          <w:p w14:paraId="61EE843C" w14:textId="77777777" w:rsidR="00247482" w:rsidRPr="00E75273" w:rsidRDefault="00247482" w:rsidP="00247482">
            <w:pPr>
              <w:spacing w:before="39"/>
              <w:ind w:right="8"/>
            </w:pPr>
            <w:r w:rsidRPr="00E75273">
              <w:t>- Ask ss to give 2 sounds learned in the lessons and give examples.  </w:t>
            </w:r>
          </w:p>
          <w:p w14:paraId="26E299C6" w14:textId="359776AD" w:rsidR="00247482" w:rsidRPr="002B7EFF" w:rsidRDefault="00247482" w:rsidP="002B7EFF">
            <w:pPr>
              <w:contextualSpacing/>
              <w:rPr>
                <w:rFonts w:eastAsia="Arial"/>
                <w:sz w:val="26"/>
                <w:szCs w:val="26"/>
              </w:rPr>
            </w:pPr>
            <w:r w:rsidRPr="00E75273">
              <w:t>- Do Exercise ………..page ……Unit 8/Workbook</w:t>
            </w:r>
          </w:p>
        </w:tc>
      </w:tr>
    </w:tbl>
    <w:p w14:paraId="4A5AE935" w14:textId="77777777" w:rsidR="0087483F" w:rsidRPr="0087483F" w:rsidRDefault="0087483F" w:rsidP="0087483F">
      <w:pPr>
        <w:ind w:right="-228"/>
        <w:rPr>
          <w:b/>
          <w:bCs/>
        </w:rPr>
      </w:pPr>
      <w:r w:rsidRPr="0087483F">
        <w:rPr>
          <w:b/>
          <w:bCs/>
        </w:rPr>
        <w:lastRenderedPageBreak/>
        <w:t xml:space="preserve">V. FEEDBACK: </w:t>
      </w:r>
    </w:p>
    <w:p w14:paraId="1CB1612F" w14:textId="3A943854" w:rsidR="0087483F" w:rsidRPr="0087483F" w:rsidRDefault="0087483F" w:rsidP="0087483F">
      <w:pPr>
        <w:ind w:right="-228" w:firstLine="284"/>
      </w:pPr>
      <w:r w:rsidRPr="0087483F">
        <w:t>With 8A ………………………..………………………………………………………………..…</w:t>
      </w:r>
    </w:p>
    <w:p w14:paraId="5BEA1420" w14:textId="6341B971" w:rsidR="0087483F" w:rsidRPr="0087483F" w:rsidRDefault="0087483F" w:rsidP="0087483F">
      <w:pPr>
        <w:ind w:right="-228" w:firstLine="284"/>
      </w:pPr>
      <w:r w:rsidRPr="0087483F">
        <w:t>With 8B ………………………………………...……………………………………..……………</w:t>
      </w:r>
    </w:p>
    <w:p w14:paraId="0EB8913B" w14:textId="5F8EBB14" w:rsidR="002D2B20" w:rsidRPr="0087483F" w:rsidRDefault="0087483F" w:rsidP="0087483F">
      <w:pPr>
        <w:ind w:right="-228"/>
        <w:contextualSpacing/>
      </w:pPr>
      <w:r w:rsidRPr="0087483F">
        <w:t xml:space="preserve">     With 8C …………………………………………………………………………………….……</w:t>
      </w:r>
      <w:r w:rsidRPr="0087483F">
        <w:rPr>
          <w:b/>
          <w:color w:val="FF0000"/>
          <w:sz w:val="26"/>
          <w:szCs w:val="26"/>
        </w:rPr>
        <w:t xml:space="preserve"> </w:t>
      </w:r>
      <w:r w:rsidRPr="0087483F">
        <w:t xml:space="preserve"> </w:t>
      </w:r>
    </w:p>
    <w:p w14:paraId="3C9C6F57" w14:textId="3DD83906" w:rsidR="002D2B20" w:rsidRPr="00E75273" w:rsidRDefault="002D2B20" w:rsidP="005855DB">
      <w:pPr>
        <w:contextualSpacing/>
        <w:jc w:val="center"/>
      </w:pPr>
      <w:r w:rsidRPr="00E75273">
        <w:rPr>
          <w:rFonts w:eastAsia="Calibri"/>
          <w:b/>
        </w:rPr>
        <w:br w:type="page"/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783"/>
        <w:gridCol w:w="3113"/>
        <w:gridCol w:w="2870"/>
      </w:tblGrid>
      <w:tr w:rsidR="000C0501" w:rsidRPr="004A0A83" w14:paraId="6CFE1D1B" w14:textId="77777777" w:rsidTr="004C0FE7">
        <w:tc>
          <w:tcPr>
            <w:tcW w:w="8766" w:type="dxa"/>
            <w:gridSpan w:val="3"/>
            <w:tcBorders>
              <w:bottom w:val="single" w:sz="4" w:space="0" w:color="auto"/>
            </w:tcBorders>
          </w:tcPr>
          <w:p w14:paraId="689C75CA" w14:textId="21D945DA" w:rsidR="000C0501" w:rsidRPr="004A0A83" w:rsidRDefault="00F43B4D" w:rsidP="0080363B">
            <w:pPr>
              <w:widowControl w:val="0"/>
              <w:autoSpaceDE w:val="0"/>
              <w:autoSpaceDN w:val="0"/>
              <w:jc w:val="center"/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79744" behindDoc="0" locked="0" layoutInCell="1" allowOverlap="1" wp14:anchorId="117562FA" wp14:editId="6E8C6497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55880</wp:posOffset>
                  </wp:positionV>
                  <wp:extent cx="586105" cy="513080"/>
                  <wp:effectExtent l="0" t="0" r="4445" b="1270"/>
                  <wp:wrapThrough wrapText="bothSides">
                    <wp:wrapPolygon edited="0">
                      <wp:start x="6319" y="0"/>
                      <wp:lineTo x="0" y="3208"/>
                      <wp:lineTo x="0" y="17644"/>
                      <wp:lineTo x="1404" y="20851"/>
                      <wp:lineTo x="4212" y="20851"/>
                      <wp:lineTo x="19658" y="20851"/>
                      <wp:lineTo x="21062" y="17644"/>
                      <wp:lineTo x="21062" y="2406"/>
                      <wp:lineTo x="13339" y="0"/>
                      <wp:lineTo x="6319" y="0"/>
                    </wp:wrapPolygon>
                  </wp:wrapThrough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105" cy="513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A8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4A17900A" wp14:editId="6C6854A0">
                  <wp:simplePos x="0" y="0"/>
                  <wp:positionH relativeFrom="column">
                    <wp:posOffset>4859655</wp:posOffset>
                  </wp:positionH>
                  <wp:positionV relativeFrom="paragraph">
                    <wp:posOffset>55880</wp:posOffset>
                  </wp:positionV>
                  <wp:extent cx="565785" cy="513080"/>
                  <wp:effectExtent l="0" t="0" r="5715" b="1270"/>
                  <wp:wrapThrough wrapText="bothSides">
                    <wp:wrapPolygon edited="0">
                      <wp:start x="5091" y="0"/>
                      <wp:lineTo x="0" y="1604"/>
                      <wp:lineTo x="0" y="12030"/>
                      <wp:lineTo x="5091" y="14436"/>
                      <wp:lineTo x="4364" y="20851"/>
                      <wp:lineTo x="8727" y="20851"/>
                      <wp:lineTo x="10182" y="19248"/>
                      <wp:lineTo x="21091" y="15238"/>
                      <wp:lineTo x="21091" y="2406"/>
                      <wp:lineTo x="9455" y="0"/>
                      <wp:lineTo x="5091" y="0"/>
                    </wp:wrapPolygon>
                  </wp:wrapThrough>
                  <wp:docPr id="5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85" cy="5130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63B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     </w:t>
            </w:r>
            <w:r w:rsidR="000C0501" w:rsidRPr="004A0A83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>Tiết thứ:</w:t>
            </w:r>
          </w:p>
          <w:p w14:paraId="555FB474" w14:textId="7B59D87D" w:rsidR="000C0501" w:rsidRPr="00191735" w:rsidRDefault="000C0501" w:rsidP="004C0FE7">
            <w:pPr>
              <w:contextualSpacing/>
              <w:jc w:val="center"/>
              <w:rPr>
                <w:bCs/>
                <w:sz w:val="28"/>
                <w:szCs w:val="28"/>
                <w:u w:val="single"/>
              </w:rPr>
            </w:pPr>
            <w:r w:rsidRPr="004A0A83">
              <w:rPr>
                <w:b/>
                <w:color w:val="FF0000"/>
                <w:sz w:val="28"/>
                <w:szCs w:val="28"/>
              </w:rPr>
              <w:t>UNIT 8: SHOPPING</w:t>
            </w:r>
            <w:r w:rsidRPr="00191735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</w:p>
          <w:p w14:paraId="539A9976" w14:textId="091805DC" w:rsidR="000C0501" w:rsidRPr="004A0A83" w:rsidRDefault="000C0501" w:rsidP="004C0FE7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          </w:t>
            </w:r>
            <w:r w:rsidRPr="004A0A83">
              <w:rPr>
                <w:b/>
                <w:color w:val="0000CC"/>
              </w:rPr>
              <w:t xml:space="preserve">Lesson </w:t>
            </w:r>
            <w:r>
              <w:rPr>
                <w:b/>
                <w:color w:val="0000CC"/>
              </w:rPr>
              <w:t>3</w:t>
            </w:r>
            <w:r w:rsidRPr="004A0A83">
              <w:rPr>
                <w:b/>
                <w:color w:val="0000CC"/>
              </w:rPr>
              <w:t xml:space="preserve">: 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</w:rPr>
              <w:t xml:space="preserve">A closer look </w:t>
            </w:r>
            <w:r>
              <w:rPr>
                <w:rFonts w:eastAsiaTheme="majorEastAsia"/>
                <w:b/>
                <w:bCs/>
                <w:color w:val="0000CC"/>
                <w:sz w:val="28"/>
                <w:szCs w:val="28"/>
              </w:rPr>
              <w:t>2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</w:rPr>
              <w:t xml:space="preserve"> P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8</w:t>
            </w:r>
            <w:r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6-87</w:t>
            </w:r>
          </w:p>
        </w:tc>
      </w:tr>
      <w:tr w:rsidR="000C0501" w:rsidRPr="004A0A83" w14:paraId="0A675B2C" w14:textId="77777777" w:rsidTr="004C0FE7">
        <w:tc>
          <w:tcPr>
            <w:tcW w:w="2783" w:type="dxa"/>
            <w:tcBorders>
              <w:bottom w:val="dotted" w:sz="4" w:space="0" w:color="auto"/>
            </w:tcBorders>
            <w:vAlign w:val="center"/>
          </w:tcPr>
          <w:p w14:paraId="6BAF7B75" w14:textId="77777777" w:rsidR="000C0501" w:rsidRPr="004A0A83" w:rsidRDefault="000C0501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Class</w:t>
            </w:r>
          </w:p>
        </w:tc>
        <w:tc>
          <w:tcPr>
            <w:tcW w:w="3113" w:type="dxa"/>
            <w:tcBorders>
              <w:bottom w:val="dotted" w:sz="4" w:space="0" w:color="auto"/>
            </w:tcBorders>
            <w:vAlign w:val="center"/>
          </w:tcPr>
          <w:p w14:paraId="46203203" w14:textId="77777777" w:rsidR="000C0501" w:rsidRPr="004A0A83" w:rsidRDefault="000C0501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Date of teaching</w:t>
            </w:r>
          </w:p>
        </w:tc>
        <w:tc>
          <w:tcPr>
            <w:tcW w:w="2870" w:type="dxa"/>
            <w:tcBorders>
              <w:bottom w:val="dotted" w:sz="4" w:space="0" w:color="auto"/>
            </w:tcBorders>
            <w:vAlign w:val="center"/>
          </w:tcPr>
          <w:p w14:paraId="5C2B7654" w14:textId="77777777" w:rsidR="000C0501" w:rsidRPr="004A0A83" w:rsidRDefault="000C0501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Attendence</w:t>
            </w:r>
          </w:p>
        </w:tc>
      </w:tr>
      <w:tr w:rsidR="000C0501" w:rsidRPr="004A0A83" w14:paraId="1D81C017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21549E" w14:textId="77777777" w:rsidR="000C0501" w:rsidRPr="004A0A83" w:rsidRDefault="000C0501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8A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BB7FCA1" w14:textId="77777777" w:rsidR="000C0501" w:rsidRPr="004A0A83" w:rsidRDefault="000C0501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>
              <w:rPr>
                <w:color w:val="002060"/>
                <w:lang w:val="nl-NL" w:eastAsia="vi-VN"/>
              </w:rPr>
              <w:t>1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636E0D" w14:textId="77777777" w:rsidR="000C0501" w:rsidRPr="004A0A83" w:rsidRDefault="000C0501" w:rsidP="004C0FE7">
            <w:pPr>
              <w:jc w:val="center"/>
              <w:rPr>
                <w:b/>
              </w:rPr>
            </w:pPr>
          </w:p>
        </w:tc>
      </w:tr>
      <w:tr w:rsidR="000C0501" w:rsidRPr="004A0A83" w14:paraId="2BD05316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B30441" w14:textId="77777777" w:rsidR="000C0501" w:rsidRPr="004A0A83" w:rsidRDefault="000C0501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8B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</w:tcPr>
          <w:p w14:paraId="0FB6F98C" w14:textId="77777777" w:rsidR="000C0501" w:rsidRPr="004A0A83" w:rsidRDefault="000C0501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99031B8" w14:textId="77777777" w:rsidR="000C0501" w:rsidRPr="004A0A83" w:rsidRDefault="000C0501" w:rsidP="004C0FE7">
            <w:pPr>
              <w:jc w:val="center"/>
              <w:rPr>
                <w:b/>
              </w:rPr>
            </w:pPr>
          </w:p>
        </w:tc>
      </w:tr>
      <w:tr w:rsidR="000C0501" w:rsidRPr="004A0A83" w14:paraId="6F8461E1" w14:textId="77777777" w:rsidTr="004C0FE7">
        <w:tc>
          <w:tcPr>
            <w:tcW w:w="2783" w:type="dxa"/>
            <w:tcBorders>
              <w:top w:val="dotted" w:sz="4" w:space="0" w:color="auto"/>
            </w:tcBorders>
            <w:vAlign w:val="center"/>
          </w:tcPr>
          <w:p w14:paraId="7210348D" w14:textId="77777777" w:rsidR="000C0501" w:rsidRPr="004A0A83" w:rsidRDefault="000C0501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8C</w:t>
            </w:r>
          </w:p>
        </w:tc>
        <w:tc>
          <w:tcPr>
            <w:tcW w:w="3113" w:type="dxa"/>
            <w:tcBorders>
              <w:top w:val="dotted" w:sz="4" w:space="0" w:color="auto"/>
            </w:tcBorders>
          </w:tcPr>
          <w:p w14:paraId="72BD02F3" w14:textId="77777777" w:rsidR="000C0501" w:rsidRPr="004A0A83" w:rsidRDefault="000C0501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</w:tcBorders>
            <w:vAlign w:val="center"/>
          </w:tcPr>
          <w:p w14:paraId="58271CB0" w14:textId="77777777" w:rsidR="000C0501" w:rsidRPr="004A0A83" w:rsidRDefault="000C0501" w:rsidP="004C0FE7">
            <w:pPr>
              <w:jc w:val="center"/>
              <w:rPr>
                <w:b/>
              </w:rPr>
            </w:pPr>
          </w:p>
        </w:tc>
      </w:tr>
    </w:tbl>
    <w:p w14:paraId="44ABDBB1" w14:textId="77777777" w:rsidR="000C0501" w:rsidRPr="004A0A83" w:rsidRDefault="000C0501" w:rsidP="000C0501">
      <w:pPr>
        <w:rPr>
          <w:color w:val="000000"/>
        </w:rPr>
      </w:pPr>
      <w:r w:rsidRPr="004A0A83">
        <w:rPr>
          <w:b/>
          <w:bCs/>
          <w:color w:val="002060"/>
        </w:rPr>
        <w:t xml:space="preserve">I. OBJECTIVES: </w:t>
      </w:r>
      <w:r w:rsidRPr="004A0A83">
        <w:rPr>
          <w:color w:val="000000"/>
        </w:rPr>
        <w:t>* By the end of this unit, students will be able to:</w:t>
      </w:r>
    </w:p>
    <w:p w14:paraId="1538A575" w14:textId="77777777" w:rsidR="000C0501" w:rsidRDefault="000C0501" w:rsidP="000C0501">
      <w:pPr>
        <w:spacing w:before="37"/>
        <w:ind w:firstLine="426"/>
        <w:rPr>
          <w:color w:val="000000"/>
        </w:rPr>
      </w:pPr>
      <w:r>
        <w:rPr>
          <w:color w:val="000000"/>
        </w:rPr>
        <w:t>- revise and use some adverbs of frequency</w:t>
      </w:r>
    </w:p>
    <w:p w14:paraId="39303812" w14:textId="77777777" w:rsidR="000C0501" w:rsidRDefault="000C0501" w:rsidP="000C0501">
      <w:pPr>
        <w:spacing w:before="37"/>
        <w:ind w:firstLine="426"/>
        <w:rPr>
          <w:color w:val="000000"/>
        </w:rPr>
      </w:pPr>
      <w:r>
        <w:rPr>
          <w:color w:val="000000"/>
        </w:rPr>
        <w:t xml:space="preserve">- </w:t>
      </w:r>
      <w:r>
        <w:rPr>
          <w:sz w:val="26"/>
          <w:szCs w:val="26"/>
        </w:rPr>
        <w:t xml:space="preserve">identify how to </w:t>
      </w:r>
      <w:r>
        <w:rPr>
          <w:color w:val="000000"/>
        </w:rPr>
        <w:t>use the present simple for future actions.  </w:t>
      </w:r>
    </w:p>
    <w:p w14:paraId="09E3D7B8" w14:textId="77777777" w:rsidR="000C0501" w:rsidRDefault="000C0501" w:rsidP="000C0501">
      <w:pPr>
        <w:spacing w:before="37"/>
        <w:ind w:firstLine="426"/>
        <w:rPr>
          <w:color w:val="000000"/>
        </w:rPr>
      </w:pPr>
      <w:r>
        <w:rPr>
          <w:color w:val="000000"/>
        </w:rPr>
        <w:t>- understand the difference in the use of present simple and future simple when talking about future activities. </w:t>
      </w:r>
    </w:p>
    <w:p w14:paraId="389F8BC2" w14:textId="77777777" w:rsidR="000C0501" w:rsidRPr="004A0A83" w:rsidRDefault="000C0501" w:rsidP="000C0501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1. Knowledge: </w:t>
      </w:r>
    </w:p>
    <w:p w14:paraId="5BC15B94" w14:textId="77777777" w:rsidR="000C0501" w:rsidRDefault="000C0501" w:rsidP="000C0501">
      <w:pPr>
        <w:ind w:left="227"/>
        <w:rPr>
          <w:b/>
          <w:i/>
          <w:sz w:val="26"/>
          <w:szCs w:val="26"/>
        </w:rPr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Vocabulary:</w:t>
      </w:r>
      <w:r w:rsidRPr="004A0A83">
        <w:rPr>
          <w:b/>
          <w:bCs/>
          <w:color w:val="002060"/>
        </w:rPr>
        <w:t xml:space="preserve"> </w:t>
      </w:r>
      <w:r w:rsidRPr="00E75273">
        <w:rPr>
          <w:rFonts w:eastAsia="Calibri"/>
        </w:rPr>
        <w:t>shopaholic (n)</w:t>
      </w:r>
      <w:r>
        <w:rPr>
          <w:rFonts w:eastAsia="Calibri"/>
        </w:rPr>
        <w:t xml:space="preserve">; </w:t>
      </w:r>
      <w:r w:rsidRPr="00E75273">
        <w:rPr>
          <w:rFonts w:eastAsia="Calibri"/>
        </w:rPr>
        <w:t>on sale (adv)</w:t>
      </w:r>
      <w:r>
        <w:rPr>
          <w:rFonts w:eastAsia="Calibri"/>
        </w:rPr>
        <w:t xml:space="preserve">; </w:t>
      </w:r>
      <w:r w:rsidRPr="00E75273">
        <w:rPr>
          <w:rFonts w:eastAsia="Calibri"/>
        </w:rPr>
        <w:t>discount shop (n)</w:t>
      </w:r>
      <w:r>
        <w:rPr>
          <w:rFonts w:eastAsia="Calibri"/>
        </w:rPr>
        <w:t>.</w:t>
      </w:r>
    </w:p>
    <w:p w14:paraId="079E76AD" w14:textId="77777777" w:rsidR="000C0501" w:rsidRDefault="000C0501" w:rsidP="000C0501">
      <w:pPr>
        <w:rPr>
          <w:rFonts w:eastAsia="Calibri"/>
          <w:bCs/>
        </w:rPr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Language:</w:t>
      </w:r>
      <w:r w:rsidRPr="004A0A83">
        <w:rPr>
          <w:b/>
          <w:bCs/>
          <w:color w:val="002060"/>
        </w:rPr>
        <w:t xml:space="preserve"> </w:t>
      </w:r>
      <w:r w:rsidRPr="00E75273">
        <w:rPr>
          <w:rFonts w:eastAsia="Calibri"/>
          <w:bCs/>
        </w:rPr>
        <w:t>Present simple for future events</w:t>
      </w:r>
      <w:r>
        <w:rPr>
          <w:rFonts w:eastAsia="Calibri"/>
          <w:bCs/>
        </w:rPr>
        <w:t xml:space="preserve">; </w:t>
      </w:r>
      <w:r w:rsidRPr="00E75273">
        <w:rPr>
          <w:rFonts w:eastAsia="Calibri"/>
          <w:bCs/>
        </w:rPr>
        <w:t>Adverbs of frequency</w:t>
      </w:r>
      <w:r>
        <w:rPr>
          <w:rFonts w:eastAsia="Calibri"/>
          <w:bCs/>
        </w:rPr>
        <w:t>.</w:t>
      </w:r>
    </w:p>
    <w:p w14:paraId="653B78B4" w14:textId="77777777" w:rsidR="000C0501" w:rsidRPr="00E75273" w:rsidRDefault="000C0501" w:rsidP="000C0501">
      <w:pPr>
        <w:ind w:left="1440"/>
        <w:contextualSpacing/>
        <w:rPr>
          <w:rFonts w:eastAsia="Calibri"/>
        </w:rPr>
      </w:pPr>
      <w:r w:rsidRPr="00E75273">
        <w:rPr>
          <w:rFonts w:eastAsia="Calibri"/>
        </w:rPr>
        <w:t>(+) S+ V/ V(e)s</w:t>
      </w:r>
      <w:r>
        <w:rPr>
          <w:rFonts w:eastAsia="Calibri"/>
        </w:rPr>
        <w:t xml:space="preserve">…; </w:t>
      </w:r>
      <w:r w:rsidRPr="00E75273">
        <w:rPr>
          <w:rFonts w:eastAsia="Calibri"/>
        </w:rPr>
        <w:t>(-) S + don’t/ doesn’t + Vbare</w:t>
      </w:r>
      <w:r>
        <w:rPr>
          <w:rFonts w:eastAsia="Calibri"/>
        </w:rPr>
        <w:t xml:space="preserve">…; </w:t>
      </w:r>
      <w:r w:rsidRPr="00E75273">
        <w:rPr>
          <w:rFonts w:eastAsia="Calibri"/>
        </w:rPr>
        <w:t xml:space="preserve">(?) Do/ Does + S + Vbare? </w:t>
      </w:r>
    </w:p>
    <w:p w14:paraId="5D98BF6E" w14:textId="4E0C0538" w:rsidR="000C0501" w:rsidRDefault="000C0501" w:rsidP="000C0501">
      <w:pPr>
        <w:autoSpaceDE w:val="0"/>
        <w:autoSpaceDN w:val="0"/>
        <w:adjustRightInd w:val="0"/>
        <w:rPr>
          <w:rFonts w:ascii="Arial" w:eastAsiaTheme="minorEastAsia" w:hAnsi="Arial" w:cs="Arial"/>
          <w:color w:val="000000"/>
          <w:sz w:val="20"/>
          <w:szCs w:val="20"/>
          <w:lang w:val="vi-VN" w:eastAsia="ko-KR"/>
        </w:rPr>
      </w:pPr>
      <w:r w:rsidRPr="004A0A83">
        <w:rPr>
          <w:color w:val="000000"/>
        </w:rPr>
        <w:t xml:space="preserve">    </w:t>
      </w:r>
      <w:r w:rsidRPr="004A0A83">
        <w:rPr>
          <w:b/>
          <w:bCs/>
          <w:i/>
          <w:iCs/>
          <w:color w:val="002060"/>
        </w:rPr>
        <w:t>+ Pronunciation:</w:t>
      </w:r>
      <w:r w:rsidRPr="004A0A83">
        <w:rPr>
          <w:color w:val="002060"/>
        </w:rPr>
        <w:t xml:space="preserve"> </w:t>
      </w:r>
      <w:r w:rsidRPr="000C0501">
        <w:t>Sounds: /sp / and /st/</w:t>
      </w:r>
    </w:p>
    <w:p w14:paraId="47F4D19A" w14:textId="77777777" w:rsidR="000C0501" w:rsidRPr="004A0A83" w:rsidRDefault="000C0501" w:rsidP="000C0501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2. Competence: </w:t>
      </w:r>
    </w:p>
    <w:p w14:paraId="1619D757" w14:textId="77777777" w:rsidR="000C0501" w:rsidRPr="004A0A83" w:rsidRDefault="000C0501" w:rsidP="000C0501">
      <w:pPr>
        <w:rPr>
          <w:b/>
          <w:lang w:eastAsia="vi-VN"/>
        </w:rPr>
      </w:pPr>
      <w:r w:rsidRPr="004A0A83">
        <w:rPr>
          <w:b/>
          <w:lang w:eastAsia="vi-VN"/>
        </w:rPr>
        <w:t>a) General competencies:</w:t>
      </w:r>
    </w:p>
    <w:p w14:paraId="7866E8A3" w14:textId="77777777" w:rsidR="000C0501" w:rsidRPr="004A0A83" w:rsidRDefault="000C0501" w:rsidP="000C0501">
      <w:pPr>
        <w:ind w:firstLine="284"/>
        <w:contextualSpacing/>
        <w:jc w:val="both"/>
        <w:rPr>
          <w:rFonts w:eastAsia="Calibri"/>
          <w:b/>
          <w:lang w:eastAsia="vi-VN"/>
        </w:rPr>
      </w:pPr>
      <w:r w:rsidRPr="004A0A83">
        <w:rPr>
          <w:color w:val="000000"/>
        </w:rPr>
        <w:t>- Develop communication skills and creativity.</w:t>
      </w:r>
    </w:p>
    <w:p w14:paraId="1EF7B2B9" w14:textId="77777777" w:rsidR="000C0501" w:rsidRPr="004A0A83" w:rsidRDefault="000C0501" w:rsidP="000C0501">
      <w:pPr>
        <w:ind w:left="567" w:hanging="283"/>
        <w:jc w:val="both"/>
        <w:rPr>
          <w:color w:val="000000"/>
        </w:rPr>
      </w:pPr>
      <w:r w:rsidRPr="004A0A83">
        <w:rPr>
          <w:color w:val="000000"/>
        </w:rPr>
        <w:t>- Be collaborative and supportive in pair work and teamwork.</w:t>
      </w:r>
    </w:p>
    <w:p w14:paraId="1F902047" w14:textId="77777777" w:rsidR="000C0501" w:rsidRPr="004A0A83" w:rsidRDefault="000C0501" w:rsidP="000C0501">
      <w:pPr>
        <w:ind w:firstLine="284"/>
        <w:jc w:val="both"/>
        <w:rPr>
          <w:color w:val="000000"/>
        </w:rPr>
      </w:pPr>
      <w:r w:rsidRPr="004A0A83">
        <w:rPr>
          <w:color w:val="000000"/>
        </w:rPr>
        <w:t>- Actively join in class activities.</w:t>
      </w:r>
    </w:p>
    <w:p w14:paraId="7732F8B0" w14:textId="77777777" w:rsidR="000C0501" w:rsidRPr="004A0A83" w:rsidRDefault="000C0501" w:rsidP="000C0501">
      <w:pPr>
        <w:jc w:val="both"/>
        <w:rPr>
          <w:b/>
          <w:lang w:eastAsia="vi-VN"/>
        </w:rPr>
      </w:pPr>
      <w:r w:rsidRPr="004A0A83">
        <w:rPr>
          <w:b/>
          <w:lang w:eastAsia="vi-VN"/>
        </w:rPr>
        <w:t>b) Specific competencies:</w:t>
      </w:r>
    </w:p>
    <w:p w14:paraId="797B8147" w14:textId="77777777" w:rsidR="000C0501" w:rsidRPr="004A0A83" w:rsidRDefault="000C0501" w:rsidP="000C0501">
      <w:pPr>
        <w:ind w:firstLine="567"/>
        <w:contextualSpacing/>
        <w:jc w:val="both"/>
        <w:rPr>
          <w:lang w:eastAsia="vi-VN"/>
        </w:rPr>
      </w:pPr>
      <w:r w:rsidRPr="004A0A83">
        <w:rPr>
          <w:lang w:eastAsia="vi-VN"/>
        </w:rPr>
        <w:t>- Group work and independent working, pair work, linguistic competence, cooperative learning and communicative competence.</w:t>
      </w:r>
    </w:p>
    <w:p w14:paraId="121B7F0D" w14:textId="77777777" w:rsidR="000C0501" w:rsidRPr="004A0A83" w:rsidRDefault="000C0501" w:rsidP="000C0501">
      <w:pPr>
        <w:ind w:left="567"/>
        <w:contextualSpacing/>
        <w:jc w:val="both"/>
        <w:rPr>
          <w:lang w:eastAsia="vi-VN"/>
        </w:rPr>
      </w:pPr>
      <w:r w:rsidRPr="004A0A83">
        <w:rPr>
          <w:lang w:eastAsia="vi-VN"/>
        </w:rPr>
        <w:t>- Sts can introduce themselves or one another fluently.</w:t>
      </w:r>
    </w:p>
    <w:p w14:paraId="43E5CBBF" w14:textId="1FEA0526" w:rsidR="000C0501" w:rsidRPr="000C0501" w:rsidRDefault="000C0501" w:rsidP="000C0501">
      <w:r w:rsidRPr="004A0A83">
        <w:rPr>
          <w:b/>
          <w:bCs/>
          <w:color w:val="000000"/>
        </w:rPr>
        <w:t xml:space="preserve">3. Qualities: </w:t>
      </w:r>
      <w:r>
        <w:t xml:space="preserve">- Be encouraged to know more about making plans, timetables, and schedules. </w:t>
      </w:r>
      <w:r w:rsidRPr="0028219C">
        <w:t xml:space="preserve">Have </w:t>
      </w:r>
      <w:r>
        <w:t xml:space="preserve">good attitude to shopping. </w:t>
      </w:r>
      <w:r w:rsidRPr="004A0A83">
        <w:rPr>
          <w:color w:val="000000"/>
        </w:rPr>
        <w:t>Ss have the good attitude to working in groups, individual work, pair work, cooperative learning.</w:t>
      </w:r>
    </w:p>
    <w:p w14:paraId="61C636CD" w14:textId="77777777" w:rsidR="000C0501" w:rsidRPr="004A0A83" w:rsidRDefault="000C0501" w:rsidP="000C0501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II. PREPARATIONS</w:t>
      </w:r>
    </w:p>
    <w:p w14:paraId="0C313D34" w14:textId="77777777" w:rsidR="000C0501" w:rsidRPr="004A0A83" w:rsidRDefault="000C0501" w:rsidP="000C0501">
      <w:pPr>
        <w:jc w:val="both"/>
        <w:rPr>
          <w:color w:val="000000"/>
        </w:rPr>
      </w:pPr>
      <w:r w:rsidRPr="004A0A83">
        <w:rPr>
          <w:b/>
          <w:lang w:eastAsia="vi-VN"/>
        </w:rPr>
        <w:t xml:space="preserve">     </w:t>
      </w:r>
      <w:r w:rsidRPr="004A0A83">
        <w:rPr>
          <w:b/>
          <w:bCs/>
          <w:color w:val="000000"/>
        </w:rPr>
        <w:t>Teacher:</w:t>
      </w:r>
      <w:r w:rsidRPr="004A0A83">
        <w:rPr>
          <w:color w:val="000000"/>
        </w:rPr>
        <w:t xml:space="preserve"> Grade 8 textbook, laptop, TV, pictures and realia, Computer connected to the Internet. Phần mềm tương tác hoclieu.vn</w:t>
      </w:r>
    </w:p>
    <w:p w14:paraId="5805A87D" w14:textId="77777777" w:rsidR="000C0501" w:rsidRPr="004A0A83" w:rsidRDefault="000C0501" w:rsidP="000C0501">
      <w:pPr>
        <w:contextualSpacing/>
        <w:rPr>
          <w:lang w:eastAsia="vi-VN"/>
        </w:rPr>
      </w:pPr>
      <w:r w:rsidRPr="004A0A83">
        <w:rPr>
          <w:b/>
          <w:lang w:eastAsia="vi-VN"/>
        </w:rPr>
        <w:t xml:space="preserve">     Students:</w:t>
      </w:r>
      <w:r w:rsidRPr="004A0A83">
        <w:rPr>
          <w:lang w:eastAsia="vi-VN"/>
        </w:rPr>
        <w:t xml:space="preserve"> Text books, pencils, pics, blank papers, realia,….</w:t>
      </w:r>
    </w:p>
    <w:p w14:paraId="6C1DB0E1" w14:textId="77777777" w:rsidR="000C0501" w:rsidRPr="004A0A83" w:rsidRDefault="000C0501" w:rsidP="000C0501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III. PROCEDURE</w:t>
      </w:r>
    </w:p>
    <w:p w14:paraId="2158DE10" w14:textId="77777777" w:rsidR="003F2909" w:rsidRPr="00F16E60" w:rsidRDefault="003F2909" w:rsidP="003F2909">
      <w:pPr>
        <w:contextualSpacing/>
        <w:rPr>
          <w:b/>
          <w:sz w:val="12"/>
          <w:szCs w:val="12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670"/>
        <w:gridCol w:w="3828"/>
      </w:tblGrid>
      <w:tr w:rsidR="000A40B2" w:rsidRPr="00E75273" w14:paraId="694985DE" w14:textId="77777777" w:rsidTr="0080363B">
        <w:trPr>
          <w:trHeight w:val="20"/>
        </w:trPr>
        <w:tc>
          <w:tcPr>
            <w:tcW w:w="9498" w:type="dxa"/>
            <w:gridSpan w:val="2"/>
            <w:shd w:val="clear" w:color="auto" w:fill="auto"/>
            <w:vAlign w:val="center"/>
          </w:tcPr>
          <w:p w14:paraId="4FC8E359" w14:textId="7F4E6FC4" w:rsidR="000A40B2" w:rsidRPr="00E75273" w:rsidRDefault="000A40B2" w:rsidP="000C0501">
            <w:pPr>
              <w:contextualSpacing/>
            </w:pPr>
            <w:r>
              <w:rPr>
                <w:b/>
              </w:rPr>
              <w:t xml:space="preserve">1. </w:t>
            </w:r>
            <w:r w:rsidRPr="00E75273">
              <w:rPr>
                <w:b/>
              </w:rPr>
              <w:t xml:space="preserve">WARM-UP </w:t>
            </w:r>
            <w:r w:rsidRPr="00E75273">
              <w:t>(</w:t>
            </w:r>
            <w:r>
              <w:t>5</w:t>
            </w:r>
            <w:r w:rsidR="004F1C29">
              <w:t>’-IW</w:t>
            </w:r>
            <w:r w:rsidRPr="00E75273">
              <w:t>)</w:t>
            </w:r>
          </w:p>
          <w:p w14:paraId="5B0133B9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582A23DC" w14:textId="77777777" w:rsidR="000A40B2" w:rsidRDefault="000A40B2" w:rsidP="000A40B2">
            <w:pPr>
              <w:ind w:left="186"/>
            </w:pPr>
            <w:r>
              <w:rPr>
                <w:color w:val="000000"/>
              </w:rPr>
              <w:t>- To create an active atmosphere in the class before the lesson;  </w:t>
            </w:r>
          </w:p>
          <w:p w14:paraId="63AE9F16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3D1A0BF9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Have some warm-up activities to create a friendly and relaxed atmosphere to inspire Ss to warm up to the new class.</w:t>
            </w:r>
          </w:p>
          <w:p w14:paraId="2B4A2866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56FC9BD5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Having a chance to speak English and focus on the topic of the lesson.</w:t>
            </w:r>
          </w:p>
          <w:p w14:paraId="5502D8F1" w14:textId="7A451341" w:rsidR="000A40B2" w:rsidRPr="000A40B2" w:rsidRDefault="000A40B2" w:rsidP="000A40B2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4F1C29" w:rsidRPr="00E75273" w14:paraId="6218F238" w14:textId="77777777" w:rsidTr="00AE2C4A">
        <w:trPr>
          <w:trHeight w:val="20"/>
        </w:trPr>
        <w:tc>
          <w:tcPr>
            <w:tcW w:w="5670" w:type="dxa"/>
            <w:shd w:val="clear" w:color="auto" w:fill="auto"/>
          </w:tcPr>
          <w:p w14:paraId="1C4C30A8" w14:textId="504365EF" w:rsidR="004F1C29" w:rsidRPr="00E75273" w:rsidRDefault="004F1C29" w:rsidP="004F1C29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TEACHER’S AND STUDENTS’ ACTIVITIES</w:t>
            </w:r>
          </w:p>
        </w:tc>
        <w:tc>
          <w:tcPr>
            <w:tcW w:w="3828" w:type="dxa"/>
            <w:shd w:val="clear" w:color="auto" w:fill="auto"/>
          </w:tcPr>
          <w:p w14:paraId="31F3693C" w14:textId="57269372" w:rsidR="004F1C29" w:rsidRPr="00E75273" w:rsidRDefault="004F1C29" w:rsidP="004F1C29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CONTENTS</w:t>
            </w:r>
          </w:p>
        </w:tc>
      </w:tr>
      <w:tr w:rsidR="000A40B2" w:rsidRPr="00E75273" w14:paraId="76C72D00" w14:textId="77777777" w:rsidTr="0080363B">
        <w:trPr>
          <w:trHeight w:val="20"/>
        </w:trPr>
        <w:tc>
          <w:tcPr>
            <w:tcW w:w="5670" w:type="dxa"/>
          </w:tcPr>
          <w:p w14:paraId="1314B930" w14:textId="77777777" w:rsidR="000A40B2" w:rsidRPr="00E75273" w:rsidRDefault="000A40B2" w:rsidP="00E6471A">
            <w:pPr>
              <w:spacing w:before="37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Game: BRAIN-STORMING</w:t>
            </w:r>
          </w:p>
          <w:p w14:paraId="1D1114D2" w14:textId="77777777" w:rsidR="000A40B2" w:rsidRPr="00E75273" w:rsidRDefault="000A40B2" w:rsidP="00E6471A">
            <w:pPr>
              <w:spacing w:before="37"/>
              <w:rPr>
                <w:color w:val="000000"/>
              </w:rPr>
            </w:pPr>
            <w:r w:rsidRPr="00E75273">
              <w:rPr>
                <w:color w:val="000000"/>
              </w:rPr>
              <w:t>- Ss work in two teams.</w:t>
            </w:r>
          </w:p>
          <w:p w14:paraId="3358807A" w14:textId="77777777" w:rsidR="000A40B2" w:rsidRPr="00E75273" w:rsidRDefault="000A40B2" w:rsidP="00E6471A">
            <w:pPr>
              <w:spacing w:before="37"/>
            </w:pPr>
            <w:r w:rsidRPr="00E75273">
              <w:rPr>
                <w:color w:val="000000"/>
              </w:rPr>
              <w:t xml:space="preserve">- Give Ss 2 minutes to write as many adverbs of frequency as possible. </w:t>
            </w:r>
            <w:r w:rsidRPr="00E75273">
              <w:rPr>
                <w:color w:val="000000"/>
              </w:rPr>
              <w:br/>
              <w:t>- The team with the most correct sentences wins.  </w:t>
            </w:r>
          </w:p>
          <w:p w14:paraId="5431FE34" w14:textId="65458709" w:rsidR="000A40B2" w:rsidRPr="00E75273" w:rsidRDefault="000A40B2" w:rsidP="00E6471A">
            <w:pPr>
              <w:contextualSpacing/>
              <w:rPr>
                <w:b/>
              </w:rPr>
            </w:pPr>
            <w:r w:rsidRPr="00E75273">
              <w:rPr>
                <w:color w:val="000000"/>
              </w:rPr>
              <w:lastRenderedPageBreak/>
              <w:t>- T leads in the lesson A CLOSER LOOK 2 on page 85.  </w:t>
            </w:r>
          </w:p>
        </w:tc>
        <w:tc>
          <w:tcPr>
            <w:tcW w:w="3828" w:type="dxa"/>
          </w:tcPr>
          <w:p w14:paraId="1CF1EEDA" w14:textId="77777777" w:rsidR="000A40B2" w:rsidRDefault="000A40B2" w:rsidP="0024398F">
            <w:pPr>
              <w:contextualSpacing/>
              <w:jc w:val="center"/>
              <w:rPr>
                <w:i/>
                <w:iCs/>
                <w:noProof/>
                <w:lang w:val="en-GB" w:eastAsia="en-GB"/>
              </w:rPr>
            </w:pPr>
          </w:p>
          <w:p w14:paraId="0864F27F" w14:textId="77777777" w:rsidR="000A40B2" w:rsidRPr="003122AB" w:rsidRDefault="000A40B2" w:rsidP="0024398F">
            <w:pPr>
              <w:widowControl w:val="0"/>
              <w:autoSpaceDE w:val="0"/>
              <w:autoSpaceDN w:val="0"/>
              <w:ind w:right="-106"/>
              <w:rPr>
                <w:rFonts w:eastAsia="Arial"/>
              </w:rPr>
            </w:pPr>
            <w:r w:rsidRPr="003122AB">
              <w:rPr>
                <w:rFonts w:eastAsia="Arial"/>
              </w:rPr>
              <w:t>Observation</w:t>
            </w:r>
          </w:p>
          <w:p w14:paraId="23B7A8B0" w14:textId="77777777" w:rsidR="000A40B2" w:rsidRPr="003122AB" w:rsidRDefault="000A40B2" w:rsidP="0024398F">
            <w:pPr>
              <w:widowControl w:val="0"/>
              <w:autoSpaceDE w:val="0"/>
              <w:autoSpaceDN w:val="0"/>
              <w:ind w:right="-106"/>
              <w:jc w:val="both"/>
              <w:rPr>
                <w:rFonts w:eastAsia="Arial"/>
              </w:rPr>
            </w:pPr>
            <w:r w:rsidRPr="003122AB">
              <w:rPr>
                <w:rFonts w:eastAsia="Arial"/>
              </w:rPr>
              <w:t>Questions &amp; answers</w:t>
            </w:r>
          </w:p>
          <w:p w14:paraId="57CF2467" w14:textId="77777777" w:rsidR="000A40B2" w:rsidRDefault="000A40B2" w:rsidP="0024398F">
            <w:pPr>
              <w:contextualSpacing/>
              <w:rPr>
                <w:b/>
              </w:rPr>
            </w:pPr>
            <w:r w:rsidRPr="003122AB">
              <w:rPr>
                <w:rFonts w:eastAsia="Arial"/>
              </w:rPr>
              <w:t>Student’s talk</w:t>
            </w:r>
            <w:r w:rsidRPr="008253EA">
              <w:rPr>
                <w:rFonts w:eastAsia="Arial"/>
                <w:sz w:val="26"/>
                <w:szCs w:val="26"/>
              </w:rPr>
              <w:t xml:space="preserve"> </w:t>
            </w:r>
          </w:p>
          <w:p w14:paraId="40B473A9" w14:textId="77777777" w:rsidR="000A40B2" w:rsidRDefault="000A40B2" w:rsidP="0024398F">
            <w:pPr>
              <w:contextualSpacing/>
              <w:jc w:val="center"/>
              <w:rPr>
                <w:i/>
                <w:iCs/>
                <w:noProof/>
                <w:lang w:eastAsia="en-GB"/>
              </w:rPr>
            </w:pPr>
          </w:p>
          <w:p w14:paraId="65C5F7FA" w14:textId="67A46FCE" w:rsidR="000A40B2" w:rsidRPr="00E75273" w:rsidRDefault="000A40B2" w:rsidP="0024398F">
            <w:pPr>
              <w:contextualSpacing/>
              <w:jc w:val="center"/>
              <w:rPr>
                <w:i/>
                <w:iCs/>
              </w:rPr>
            </w:pPr>
          </w:p>
        </w:tc>
      </w:tr>
      <w:tr w:rsidR="000A40B2" w:rsidRPr="00E75273" w14:paraId="67CE6CF0" w14:textId="77777777" w:rsidTr="0080363B">
        <w:trPr>
          <w:trHeight w:val="20"/>
        </w:trPr>
        <w:tc>
          <w:tcPr>
            <w:tcW w:w="9498" w:type="dxa"/>
            <w:gridSpan w:val="2"/>
          </w:tcPr>
          <w:p w14:paraId="4724F522" w14:textId="77777777" w:rsidR="000A40B2" w:rsidRDefault="000A40B2" w:rsidP="005B652A">
            <w:pPr>
              <w:widowControl w:val="0"/>
              <w:autoSpaceDE w:val="0"/>
              <w:autoSpaceDN w:val="0"/>
              <w:ind w:right="-106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sz w:val="26"/>
                <w:szCs w:val="26"/>
              </w:rPr>
              <w:t xml:space="preserve">2. </w:t>
            </w:r>
            <w:r w:rsidRPr="007A2069">
              <w:rPr>
                <w:rFonts w:eastAsia="Calibri"/>
                <w:b/>
                <w:bCs/>
                <w:sz w:val="26"/>
                <w:szCs w:val="26"/>
              </w:rPr>
              <w:t xml:space="preserve">KNOWLEDGE FORMATION </w:t>
            </w:r>
          </w:p>
          <w:p w14:paraId="6A32DD44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3C5F64ED" w14:textId="77777777" w:rsidR="000A40B2" w:rsidRDefault="000A40B2" w:rsidP="000A40B2">
            <w:pPr>
              <w:spacing w:before="37"/>
              <w:ind w:left="182"/>
              <w:rPr>
                <w:color w:val="000000"/>
              </w:rPr>
            </w:pPr>
            <w:r>
              <w:rPr>
                <w:color w:val="000000"/>
              </w:rPr>
              <w:t>- To review ss’ knowledge of adverbs of frequency  </w:t>
            </w:r>
          </w:p>
          <w:p w14:paraId="32AFAF2A" w14:textId="77777777" w:rsidR="000A40B2" w:rsidRDefault="000A40B2" w:rsidP="000A40B2">
            <w:pPr>
              <w:spacing w:before="37"/>
              <w:ind w:left="182"/>
            </w:pPr>
            <w:r>
              <w:rPr>
                <w:color w:val="000000"/>
              </w:rPr>
              <w:t>- To revise ss’ knowledge of the simple sentences</w:t>
            </w:r>
          </w:p>
          <w:p w14:paraId="18DFBAA6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5A08245B" w14:textId="77777777" w:rsidR="000A40B2" w:rsidRDefault="000A40B2" w:rsidP="000A40B2">
            <w:r>
              <w:rPr>
                <w:b/>
              </w:rPr>
              <w:t>-</w:t>
            </w:r>
            <w:r>
              <w:t xml:space="preserve"> Review some </w:t>
            </w:r>
            <w:r>
              <w:rPr>
                <w:color w:val="000000"/>
              </w:rPr>
              <w:t>adverbs of frequency and their use.</w:t>
            </w:r>
          </w:p>
          <w:p w14:paraId="05679DCA" w14:textId="77777777" w:rsidR="000A40B2" w:rsidRDefault="000A40B2" w:rsidP="000A40B2">
            <w:pPr>
              <w:rPr>
                <w:color w:val="000000"/>
              </w:rPr>
            </w:pPr>
            <w:r>
              <w:t>- Revise simple sentences</w:t>
            </w:r>
          </w:p>
          <w:p w14:paraId="731D02FB" w14:textId="77777777" w:rsidR="000A40B2" w:rsidRDefault="000A40B2" w:rsidP="000A40B2">
            <w:pPr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c. Product:</w:t>
            </w:r>
          </w:p>
          <w:p w14:paraId="3B0844A8" w14:textId="77777777" w:rsidR="000A40B2" w:rsidRDefault="000A40B2" w:rsidP="000A40B2">
            <w:r>
              <w:t xml:space="preserve">- Recall the main </w:t>
            </w:r>
            <w:r>
              <w:rPr>
                <w:color w:val="000000"/>
              </w:rPr>
              <w:t>adverbs of frequency and their use.</w:t>
            </w:r>
          </w:p>
          <w:p w14:paraId="473EA30B" w14:textId="77777777" w:rsidR="000A40B2" w:rsidRDefault="000A40B2" w:rsidP="000A40B2">
            <w:r>
              <w:rPr>
                <w:b/>
              </w:rPr>
              <w:t xml:space="preserve">- </w:t>
            </w:r>
            <w:r>
              <w:t>Recall the form of the simple sentences</w:t>
            </w:r>
          </w:p>
          <w:p w14:paraId="4901B7CF" w14:textId="77777777" w:rsidR="000A40B2" w:rsidRDefault="000A40B2" w:rsidP="000A40B2">
            <w:pPr>
              <w:rPr>
                <w:color w:val="000000"/>
              </w:rPr>
            </w:pPr>
            <w:r>
              <w:t>- Know the use of present simple for future actions.</w:t>
            </w:r>
          </w:p>
          <w:p w14:paraId="1EF994CE" w14:textId="585286A2" w:rsidR="000A40B2" w:rsidRPr="000A40B2" w:rsidRDefault="000A40B2" w:rsidP="000A40B2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0A40B2" w:rsidRPr="00E75273" w14:paraId="42737B25" w14:textId="77777777" w:rsidTr="0080363B">
        <w:trPr>
          <w:trHeight w:val="20"/>
        </w:trPr>
        <w:tc>
          <w:tcPr>
            <w:tcW w:w="5670" w:type="dxa"/>
          </w:tcPr>
          <w:p w14:paraId="3875D250" w14:textId="77777777" w:rsidR="000A40B2" w:rsidRPr="00E75273" w:rsidRDefault="000A40B2" w:rsidP="005B652A">
            <w:pPr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 xml:space="preserve">Grammar: </w:t>
            </w:r>
          </w:p>
          <w:p w14:paraId="1B120C73" w14:textId="00284718" w:rsidR="000A40B2" w:rsidRDefault="000A40B2" w:rsidP="005B652A">
            <w:pPr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1. Adverbs of frequency</w:t>
            </w:r>
          </w:p>
          <w:p w14:paraId="34C8A0D1" w14:textId="77777777" w:rsidR="00714578" w:rsidRPr="00412368" w:rsidRDefault="00714578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488F536F" w14:textId="77777777" w:rsidR="00714578" w:rsidRDefault="00714578" w:rsidP="005B652A">
            <w:pPr>
              <w:contextualSpacing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 </w:t>
            </w:r>
            <w:r w:rsidR="000A40B2" w:rsidRPr="00E75273">
              <w:rPr>
                <w:rFonts w:eastAsia="Calibri"/>
              </w:rPr>
              <w:t>- T gets ss to list all the adverbs of frequency they can remember</w:t>
            </w:r>
            <w:r>
              <w:rPr>
                <w:rFonts w:eastAsia="Calibri"/>
              </w:rPr>
              <w:t>.</w:t>
            </w:r>
          </w:p>
          <w:p w14:paraId="11DDAD9B" w14:textId="77777777" w:rsidR="00714578" w:rsidRPr="00D1182A" w:rsidRDefault="00714578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07538F0F" w14:textId="75C38D07" w:rsidR="00714578" w:rsidRPr="00880842" w:rsidRDefault="00714578" w:rsidP="00880842">
            <w:pPr>
              <w:tabs>
                <w:tab w:val="left" w:pos="526"/>
              </w:tabs>
              <w:jc w:val="both"/>
            </w:pPr>
            <w:r w:rsidRPr="00880842">
              <w:t>- Ss’ observation</w:t>
            </w:r>
          </w:p>
          <w:p w14:paraId="264B635D" w14:textId="43322508" w:rsidR="00714578" w:rsidRDefault="00714578" w:rsidP="00714578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- L</w:t>
            </w:r>
            <w:r w:rsidRPr="00E75273">
              <w:rPr>
                <w:rFonts w:eastAsia="Calibri"/>
              </w:rPr>
              <w:t>ist all the adverbs of frequency they can remember</w:t>
            </w:r>
            <w:r>
              <w:rPr>
                <w:rFonts w:eastAsia="Calibri"/>
              </w:rPr>
              <w:t>.</w:t>
            </w:r>
          </w:p>
          <w:p w14:paraId="7A861F3C" w14:textId="77777777" w:rsidR="00714578" w:rsidRPr="00C67C73" w:rsidRDefault="00714578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1E7452E6" w14:textId="5CB9689A" w:rsidR="000A40B2" w:rsidRDefault="00714578" w:rsidP="005B652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 - E</w:t>
            </w:r>
            <w:r w:rsidR="000A40B2" w:rsidRPr="00E75273">
              <w:rPr>
                <w:rFonts w:eastAsia="Calibri"/>
              </w:rPr>
              <w:t>licits the use of adverbs of adverbs of frequency from ss.</w:t>
            </w:r>
          </w:p>
          <w:p w14:paraId="4BBEEAF2" w14:textId="77777777" w:rsidR="00714578" w:rsidRPr="00525F3F" w:rsidRDefault="00714578" w:rsidP="00525F3F">
            <w:r w:rsidRPr="00525F3F">
              <w:t xml:space="preserve">- Student’s talk </w:t>
            </w:r>
          </w:p>
          <w:p w14:paraId="65A2ECE5" w14:textId="77777777" w:rsidR="00714578" w:rsidRPr="001412CB" w:rsidRDefault="00714578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rFonts w:eastAsia="Calibri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4FEEBE8D" w14:textId="6CCC38D8" w:rsidR="00714578" w:rsidRDefault="00714578" w:rsidP="005B652A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 xml:space="preserve"> - T comments and gives feedback  on Ss’ answers. </w:t>
            </w:r>
          </w:p>
          <w:p w14:paraId="0C45955A" w14:textId="6D5F7D07" w:rsidR="000A40B2" w:rsidRPr="00E75273" w:rsidRDefault="000A40B2" w:rsidP="005B652A">
            <w:pPr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2. Present simple</w:t>
            </w:r>
          </w:p>
          <w:p w14:paraId="647F4E66" w14:textId="77777777" w:rsidR="000A40B2" w:rsidRPr="00E75273" w:rsidRDefault="000A40B2" w:rsidP="005B652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  <w:b/>
              </w:rPr>
              <w:t xml:space="preserve"> </w:t>
            </w:r>
            <w:r w:rsidRPr="00E75273">
              <w:rPr>
                <w:rFonts w:eastAsia="Calibri"/>
              </w:rPr>
              <w:t>- T asks ss to recall the forms and uses of the present simple.</w:t>
            </w:r>
          </w:p>
          <w:p w14:paraId="0F8F0B4B" w14:textId="77777777" w:rsidR="000A40B2" w:rsidRDefault="000A40B2" w:rsidP="005B652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- T introduces the use of the present simple for future actions.</w:t>
            </w:r>
          </w:p>
          <w:p w14:paraId="7BC788AF" w14:textId="64EC2524" w:rsidR="000A40B2" w:rsidRPr="005B652A" w:rsidRDefault="000A40B2" w:rsidP="005B652A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 xml:space="preserve">- Teacher listens to students’ answers and gives feedback. </w:t>
            </w:r>
          </w:p>
        </w:tc>
        <w:tc>
          <w:tcPr>
            <w:tcW w:w="3828" w:type="dxa"/>
          </w:tcPr>
          <w:p w14:paraId="19D30746" w14:textId="77777777" w:rsidR="000A40B2" w:rsidRPr="003122AB" w:rsidRDefault="000A40B2" w:rsidP="005B652A">
            <w:pPr>
              <w:widowControl w:val="0"/>
              <w:autoSpaceDE w:val="0"/>
              <w:autoSpaceDN w:val="0"/>
              <w:ind w:right="-106"/>
              <w:rPr>
                <w:rFonts w:eastAsia="Arial"/>
              </w:rPr>
            </w:pPr>
            <w:r w:rsidRPr="003122AB">
              <w:rPr>
                <w:rFonts w:eastAsia="Arial"/>
              </w:rPr>
              <w:t>Observation</w:t>
            </w:r>
          </w:p>
          <w:p w14:paraId="4FCABFF3" w14:textId="77777777" w:rsidR="000A40B2" w:rsidRPr="003122AB" w:rsidRDefault="000A40B2" w:rsidP="005B652A">
            <w:pPr>
              <w:widowControl w:val="0"/>
              <w:autoSpaceDE w:val="0"/>
              <w:autoSpaceDN w:val="0"/>
              <w:ind w:right="-106"/>
              <w:jc w:val="both"/>
              <w:rPr>
                <w:rFonts w:eastAsia="Arial"/>
              </w:rPr>
            </w:pPr>
            <w:r w:rsidRPr="003122AB">
              <w:rPr>
                <w:rFonts w:eastAsia="Arial"/>
              </w:rPr>
              <w:t>Questions &amp; answers</w:t>
            </w:r>
          </w:p>
          <w:p w14:paraId="3032BDF9" w14:textId="77777777" w:rsidR="000A40B2" w:rsidRDefault="000A40B2" w:rsidP="005B652A">
            <w:pPr>
              <w:contextualSpacing/>
              <w:rPr>
                <w:b/>
              </w:rPr>
            </w:pPr>
            <w:r w:rsidRPr="003122AB">
              <w:rPr>
                <w:rFonts w:eastAsia="Arial"/>
              </w:rPr>
              <w:t>Student’s talk</w:t>
            </w:r>
            <w:r w:rsidRPr="008253EA">
              <w:rPr>
                <w:rFonts w:eastAsia="Arial"/>
                <w:sz w:val="26"/>
                <w:szCs w:val="26"/>
              </w:rPr>
              <w:t xml:space="preserve"> </w:t>
            </w:r>
          </w:p>
          <w:p w14:paraId="7AF5DD41" w14:textId="07523300" w:rsidR="000A40B2" w:rsidRDefault="000A40B2" w:rsidP="0024398F">
            <w:pPr>
              <w:contextualSpacing/>
              <w:jc w:val="center"/>
              <w:rPr>
                <w:i/>
                <w:iCs/>
                <w:noProof/>
                <w:color w:val="000000"/>
                <w:lang w:val="en-GB" w:eastAsia="en-GB"/>
              </w:rPr>
            </w:pPr>
            <w:r w:rsidRPr="00E75273">
              <w:rPr>
                <w:noProof/>
                <w:color w:val="000000"/>
                <w:lang w:val="en-GB" w:eastAsia="en-GB"/>
              </w:rPr>
              <w:drawing>
                <wp:inline distT="0" distB="0" distL="0" distR="0" wp14:anchorId="777B3467" wp14:editId="2A5475F0">
                  <wp:extent cx="1225550" cy="78377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(6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06" cy="81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3A526" w14:textId="053D3F26" w:rsidR="000A40B2" w:rsidRPr="0080363B" w:rsidRDefault="000A40B2" w:rsidP="0080363B">
            <w:pPr>
              <w:contextualSpacing/>
              <w:jc w:val="center"/>
              <w:rPr>
                <w:i/>
                <w:iCs/>
                <w:noProof/>
                <w:color w:val="000000"/>
                <w:lang w:val="en-GB" w:eastAsia="en-GB"/>
              </w:rPr>
            </w:pPr>
            <w:r w:rsidRPr="00E75273">
              <w:rPr>
                <w:noProof/>
                <w:color w:val="000000"/>
                <w:lang w:val="en-GB" w:eastAsia="en-GB"/>
              </w:rPr>
              <w:drawing>
                <wp:inline distT="0" distB="0" distL="0" distR="0" wp14:anchorId="7A52B290" wp14:editId="55EE8299">
                  <wp:extent cx="1530349" cy="8191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(7).pn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" b="7158"/>
                          <a:stretch/>
                        </pic:blipFill>
                        <pic:spPr bwMode="auto">
                          <a:xfrm>
                            <a:off x="0" y="0"/>
                            <a:ext cx="1541291" cy="825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0B2" w:rsidRPr="00E75273" w14:paraId="25B9D5C8" w14:textId="77777777" w:rsidTr="0080363B">
        <w:trPr>
          <w:trHeight w:val="20"/>
        </w:trPr>
        <w:tc>
          <w:tcPr>
            <w:tcW w:w="9498" w:type="dxa"/>
            <w:gridSpan w:val="2"/>
          </w:tcPr>
          <w:p w14:paraId="794347B6" w14:textId="68DAA607" w:rsidR="000A40B2" w:rsidRDefault="000A40B2" w:rsidP="000C0501">
            <w:pPr>
              <w:ind w:right="-59"/>
              <w:contextualSpacing/>
            </w:pPr>
            <w:r>
              <w:rPr>
                <w:b/>
              </w:rPr>
              <w:t xml:space="preserve">3. </w:t>
            </w:r>
            <w:r w:rsidRPr="00E75273">
              <w:rPr>
                <w:b/>
              </w:rPr>
              <w:t>PRACTICE</w:t>
            </w:r>
            <w:r>
              <w:rPr>
                <w:b/>
              </w:rPr>
              <w:t xml:space="preserve"> </w:t>
            </w:r>
            <w:r w:rsidRPr="00E75273">
              <w:t>(2</w:t>
            </w:r>
            <w:r>
              <w:t>5</w:t>
            </w:r>
            <w:r w:rsidRPr="00E75273">
              <w:t xml:space="preserve"> mins)</w:t>
            </w:r>
          </w:p>
          <w:p w14:paraId="4CF71E8B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3F5B92E9" w14:textId="77777777" w:rsidR="000A40B2" w:rsidRDefault="000A40B2" w:rsidP="000A40B2">
            <w:pPr>
              <w:spacing w:before="37"/>
              <w:ind w:left="182"/>
              <w:rPr>
                <w:color w:val="000000"/>
              </w:rPr>
            </w:pPr>
            <w:r>
              <w:rPr>
                <w:color w:val="000000"/>
              </w:rPr>
              <w:t>- to revise and use some adverbs of frequency.</w:t>
            </w:r>
          </w:p>
          <w:p w14:paraId="371FDB5F" w14:textId="77777777" w:rsidR="000A40B2" w:rsidRDefault="000A40B2" w:rsidP="000A40B2">
            <w:pPr>
              <w:spacing w:before="37"/>
              <w:ind w:left="182"/>
              <w:rPr>
                <w:color w:val="000000"/>
              </w:rPr>
            </w:pPr>
            <w:r>
              <w:rPr>
                <w:color w:val="000000"/>
              </w:rPr>
              <w:t>- to apply the use of present simple for future actions.</w:t>
            </w:r>
          </w:p>
          <w:p w14:paraId="5C2FA679" w14:textId="77777777" w:rsidR="000A40B2" w:rsidRDefault="000A40B2" w:rsidP="000A40B2">
            <w:pPr>
              <w:spacing w:before="37"/>
              <w:ind w:left="182"/>
              <w:rPr>
                <w:color w:val="000000"/>
              </w:rPr>
            </w:pPr>
            <w:r>
              <w:rPr>
                <w:color w:val="000000"/>
              </w:rPr>
              <w:t>- to understand the difference in the use of present simple and future simple when talking about future activities.</w:t>
            </w:r>
          </w:p>
          <w:p w14:paraId="2B125D6E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7A9706E5" w14:textId="77777777" w:rsidR="000A40B2" w:rsidRDefault="000A40B2" w:rsidP="000A40B2">
            <w:r>
              <w:rPr>
                <w:b/>
              </w:rPr>
              <w:t>-</w:t>
            </w:r>
            <w:r>
              <w:t xml:space="preserve"> Use some </w:t>
            </w:r>
            <w:r>
              <w:rPr>
                <w:color w:val="000000"/>
              </w:rPr>
              <w:t xml:space="preserve">adverbs of frequency to complete the sentences. </w:t>
            </w:r>
          </w:p>
          <w:p w14:paraId="0EF07967" w14:textId="77777777" w:rsidR="000A40B2" w:rsidRDefault="000A40B2" w:rsidP="000A40B2">
            <w:r>
              <w:t xml:space="preserve">- </w:t>
            </w:r>
            <w:r>
              <w:rPr>
                <w:color w:val="000000"/>
              </w:rPr>
              <w:t>Distinguish the difference in the use of present simple and future simple</w:t>
            </w:r>
            <w:r>
              <w:t xml:space="preserve"> </w:t>
            </w:r>
          </w:p>
          <w:p w14:paraId="3A6E21C9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2E12ECCB" w14:textId="77777777" w:rsidR="000A40B2" w:rsidRDefault="000A40B2" w:rsidP="000A40B2">
            <w:r>
              <w:t xml:space="preserve">- Recall the main </w:t>
            </w:r>
            <w:r>
              <w:rPr>
                <w:color w:val="000000"/>
              </w:rPr>
              <w:t>adverbs of frequency and their use.</w:t>
            </w:r>
          </w:p>
          <w:p w14:paraId="2712FA3E" w14:textId="77777777" w:rsidR="000A40B2" w:rsidRDefault="000A40B2" w:rsidP="000A40B2">
            <w:r>
              <w:rPr>
                <w:b/>
              </w:rPr>
              <w:t xml:space="preserve">- </w:t>
            </w:r>
            <w:r>
              <w:t>Recall the form and use of the simple sentences</w:t>
            </w:r>
          </w:p>
          <w:p w14:paraId="1E16F5D7" w14:textId="77777777" w:rsidR="000A40B2" w:rsidRDefault="000A40B2" w:rsidP="000A40B2">
            <w:pPr>
              <w:rPr>
                <w:color w:val="000000"/>
              </w:rPr>
            </w:pPr>
            <w:r>
              <w:t>- Remember the use of present simple for future actions.</w:t>
            </w:r>
          </w:p>
          <w:p w14:paraId="10C30C41" w14:textId="6FDC22D8" w:rsidR="000A40B2" w:rsidRPr="000A40B2" w:rsidRDefault="000A40B2" w:rsidP="000A40B2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0A40B2" w:rsidRPr="00E75273" w14:paraId="5326CF7A" w14:textId="77777777" w:rsidTr="0080363B">
        <w:trPr>
          <w:trHeight w:val="20"/>
        </w:trPr>
        <w:tc>
          <w:tcPr>
            <w:tcW w:w="5670" w:type="dxa"/>
          </w:tcPr>
          <w:p w14:paraId="79A01AD7" w14:textId="75675A92" w:rsidR="000A40B2" w:rsidRDefault="000A40B2" w:rsidP="00CE6F55">
            <w:pPr>
              <w:spacing w:before="37"/>
              <w:ind w:right="-59"/>
              <w:jc w:val="both"/>
              <w:rPr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lastRenderedPageBreak/>
              <w:t>Task 1. Complete the sentences with the adverbs of frequency from the box.</w:t>
            </w:r>
            <w:r w:rsidRPr="00E75273">
              <w:rPr>
                <w:noProof/>
                <w:lang w:val="en-GB" w:eastAsia="ko-KR"/>
              </w:rPr>
              <w:t xml:space="preserve"> </w:t>
            </w:r>
          </w:p>
          <w:p w14:paraId="3C20F497" w14:textId="77777777" w:rsidR="00812F51" w:rsidRPr="00412368" w:rsidRDefault="00812F51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66EF15AB" w14:textId="74320E9A" w:rsidR="000A40B2" w:rsidRDefault="00812F51" w:rsidP="00812F51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0A40B2" w:rsidRPr="00E75273">
              <w:rPr>
                <w:color w:val="000000"/>
              </w:rPr>
              <w:t>- Ask Ss to do the activity individually.</w:t>
            </w:r>
          </w:p>
          <w:p w14:paraId="0898D3B1" w14:textId="77777777" w:rsidR="00812F51" w:rsidRPr="00D1182A" w:rsidRDefault="00812F51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303B766D" w14:textId="77777777" w:rsidR="00812F51" w:rsidRPr="00880842" w:rsidRDefault="00812F51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7D1F3D46" w14:textId="0DC288E3" w:rsidR="000A40B2" w:rsidRDefault="00812F51" w:rsidP="00812F51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 w:rsidRPr="00E75273">
              <w:rPr>
                <w:color w:val="000000"/>
              </w:rPr>
              <w:t>- Ss read the sentences and decide which adverb in the box best describes the frequency of the action.</w:t>
            </w:r>
          </w:p>
          <w:p w14:paraId="0F8A0252" w14:textId="77777777" w:rsidR="00812F51" w:rsidRPr="00C67C73" w:rsidRDefault="00812F51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327EA5CF" w14:textId="40741C02" w:rsidR="000A40B2" w:rsidRDefault="00812F51" w:rsidP="00812F51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 w:rsidRPr="00E75273">
              <w:rPr>
                <w:color w:val="000000"/>
              </w:rPr>
              <w:t>- Call on some Ss to read aloud their answers.</w:t>
            </w:r>
          </w:p>
          <w:p w14:paraId="165EF08B" w14:textId="77777777" w:rsidR="00812F51" w:rsidRPr="001412CB" w:rsidRDefault="00812F51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3FABC7F2" w14:textId="533ECA1B" w:rsidR="000A40B2" w:rsidRPr="00E75273" w:rsidRDefault="00812F51" w:rsidP="00812F51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 w:rsidRPr="00E75273">
              <w:rPr>
                <w:color w:val="000000"/>
              </w:rPr>
              <w:t>- Check the answers as a class. Explain if needed.</w:t>
            </w:r>
          </w:p>
          <w:p w14:paraId="483E375B" w14:textId="2A6B065A" w:rsidR="000A40B2" w:rsidRDefault="000A40B2" w:rsidP="00495629">
            <w:pPr>
              <w:spacing w:before="37"/>
              <w:ind w:right="-59"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2. Read the schedule for the grade 8 field trip tomorrow, and underline the verbs in the sentences. Then answer the questions. </w:t>
            </w:r>
          </w:p>
          <w:p w14:paraId="27DD640B" w14:textId="77777777" w:rsidR="00812F51" w:rsidRPr="00412368" w:rsidRDefault="00812F51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3E30F0B6" w14:textId="7353B8C9" w:rsidR="000A40B2" w:rsidRPr="002A5A7D" w:rsidRDefault="00812F51" w:rsidP="00812F51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0A40B2">
              <w:rPr>
                <w:color w:val="000000"/>
              </w:rPr>
              <w:t xml:space="preserve">- </w:t>
            </w:r>
            <w:r w:rsidR="000A40B2" w:rsidRPr="002A5A7D">
              <w:rPr>
                <w:color w:val="000000"/>
              </w:rPr>
              <w:t>Have Ss do this activity individually or in pairs.</w:t>
            </w:r>
          </w:p>
          <w:p w14:paraId="74EF652C" w14:textId="7E9E3C08" w:rsidR="000A40B2" w:rsidRDefault="000A40B2" w:rsidP="002A5A7D">
            <w:pPr>
              <w:spacing w:before="39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Allow them some time to answer the questions.</w:t>
            </w:r>
          </w:p>
          <w:p w14:paraId="4CA8A470" w14:textId="77777777" w:rsidR="00812F51" w:rsidRPr="00D1182A" w:rsidRDefault="00812F51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2B9C6B2E" w14:textId="77777777" w:rsidR="00812F51" w:rsidRPr="00880842" w:rsidRDefault="00812F51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6B4B932C" w14:textId="77777777" w:rsidR="00812F51" w:rsidRPr="00E75273" w:rsidRDefault="00812F51" w:rsidP="00812F51">
            <w:pPr>
              <w:spacing w:before="39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E75273">
              <w:rPr>
                <w:color w:val="000000"/>
              </w:rPr>
              <w:t>Ask them to read the schedule and underline the verb in each sentence.</w:t>
            </w:r>
          </w:p>
          <w:p w14:paraId="00BD05E1" w14:textId="77777777" w:rsidR="00812F51" w:rsidRPr="00C67C73" w:rsidRDefault="00812F51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1F092E37" w14:textId="7A81B58E" w:rsidR="000A40B2" w:rsidRDefault="000A40B2" w:rsidP="002A5A7D">
            <w:pPr>
              <w:spacing w:before="39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Call on some Ss to give their answers.</w:t>
            </w:r>
          </w:p>
          <w:p w14:paraId="7CFC6A2A" w14:textId="77777777" w:rsidR="00812F51" w:rsidRPr="006E4551" w:rsidRDefault="00812F51" w:rsidP="006E4551">
            <w:pPr>
              <w:jc w:val="both"/>
            </w:pPr>
            <w:r w:rsidRPr="006E4551">
              <w:t xml:space="preserve">- Student’s answers </w:t>
            </w:r>
          </w:p>
          <w:p w14:paraId="19FFAA52" w14:textId="77777777" w:rsidR="00812F51" w:rsidRPr="001412CB" w:rsidRDefault="00812F51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3E3EB6BE" w14:textId="2D4CF375" w:rsidR="000A40B2" w:rsidRPr="00E75273" w:rsidRDefault="00812F51" w:rsidP="002A5A7D">
            <w:pPr>
              <w:spacing w:before="39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>
              <w:rPr>
                <w:color w:val="000000"/>
              </w:rPr>
              <w:t xml:space="preserve">- </w:t>
            </w:r>
            <w:r w:rsidR="000A40B2" w:rsidRPr="00E75273">
              <w:rPr>
                <w:color w:val="000000"/>
              </w:rPr>
              <w:t>Confirm the correct answers as a class.</w:t>
            </w:r>
          </w:p>
          <w:p w14:paraId="3F8464EC" w14:textId="031C09C8" w:rsidR="000A40B2" w:rsidRDefault="000A40B2" w:rsidP="002A5A7D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 xml:space="preserve">Have Ss read the </w:t>
            </w:r>
            <w:r w:rsidRPr="00E75273">
              <w:rPr>
                <w:b/>
                <w:color w:val="000000"/>
              </w:rPr>
              <w:t xml:space="preserve">Remember! </w:t>
            </w:r>
            <w:r w:rsidRPr="00E75273">
              <w:rPr>
                <w:color w:val="000000"/>
              </w:rPr>
              <w:t>box. Explain if needed.</w:t>
            </w:r>
          </w:p>
          <w:p w14:paraId="3769AB44" w14:textId="1FA613C0" w:rsidR="000A40B2" w:rsidRDefault="000A40B2" w:rsidP="002A5A7D">
            <w:pPr>
              <w:spacing w:before="37"/>
              <w:ind w:right="-59"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3. Write A next to a sentence if it relates to a timetable, schedule or plan, and B if it is an unplanned future action. </w:t>
            </w:r>
          </w:p>
          <w:p w14:paraId="5B49DCDC" w14:textId="316F2DEF" w:rsidR="00812F51" w:rsidRDefault="00812F51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2BBEAC00" w14:textId="77777777" w:rsidR="00812F51" w:rsidRPr="00E75273" w:rsidRDefault="00812F51" w:rsidP="00812F51">
            <w:pPr>
              <w:spacing w:before="39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Ask Ss to work individually or in pairs.</w:t>
            </w:r>
          </w:p>
          <w:p w14:paraId="4862EEEA" w14:textId="77777777" w:rsidR="00812F51" w:rsidRDefault="00812F51" w:rsidP="00812F51">
            <w:pPr>
              <w:spacing w:before="37"/>
              <w:ind w:right="-5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 xml:space="preserve">Ask Ss which sentence is a scheduled future activity and which one is an unplanned future activity. </w:t>
            </w:r>
          </w:p>
          <w:p w14:paraId="6B554D82" w14:textId="77777777" w:rsidR="00812F51" w:rsidRPr="00D1182A" w:rsidRDefault="00812F51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044A9AA0" w14:textId="77777777" w:rsidR="00812F51" w:rsidRPr="00880842" w:rsidRDefault="00812F51" w:rsidP="00880842">
            <w:pPr>
              <w:tabs>
                <w:tab w:val="left" w:pos="526"/>
              </w:tabs>
              <w:jc w:val="both"/>
            </w:pPr>
            <w:r>
              <w:rPr>
                <w:b/>
                <w:color w:val="002060"/>
              </w:rPr>
              <w:t xml:space="preserve"> </w:t>
            </w:r>
            <w:r w:rsidRPr="00880842">
              <w:t>- Ss’ observation</w:t>
            </w:r>
          </w:p>
          <w:p w14:paraId="750D6E2E" w14:textId="43D96C8E" w:rsidR="00812F51" w:rsidRDefault="00812F51" w:rsidP="00812F51">
            <w:pPr>
              <w:contextualSpacing/>
              <w:jc w:val="both"/>
              <w:rPr>
                <w:i/>
                <w:color w:val="000000"/>
              </w:rPr>
            </w:pPr>
            <w:r>
              <w:rPr>
                <w:b/>
                <w:color w:val="002060"/>
              </w:rPr>
              <w:t xml:space="preserve"> </w:t>
            </w:r>
            <w:r>
              <w:rPr>
                <w:b/>
                <w:noProof/>
              </w:rPr>
              <w:t xml:space="preserve"> </w:t>
            </w:r>
            <w:r w:rsidR="000A40B2">
              <w:rPr>
                <w:color w:val="000000"/>
              </w:rPr>
              <w:t xml:space="preserve">- </w:t>
            </w:r>
            <w:r w:rsidR="000A40B2" w:rsidRPr="00E75273">
              <w:rPr>
                <w:color w:val="000000"/>
              </w:rPr>
              <w:t xml:space="preserve">Write </w:t>
            </w:r>
            <w:r w:rsidR="000A40B2" w:rsidRPr="00E75273">
              <w:rPr>
                <w:i/>
                <w:color w:val="000000"/>
              </w:rPr>
              <w:t xml:space="preserve">scheduled future activity </w:t>
            </w:r>
            <w:r w:rsidR="000A40B2" w:rsidRPr="00E75273">
              <w:rPr>
                <w:color w:val="000000"/>
              </w:rPr>
              <w:t xml:space="preserve">and </w:t>
            </w:r>
            <w:r w:rsidR="000A40B2" w:rsidRPr="00E75273">
              <w:rPr>
                <w:i/>
                <w:color w:val="000000"/>
              </w:rPr>
              <w:t xml:space="preserve">unplanned future activity </w:t>
            </w:r>
            <w:r w:rsidR="000A40B2" w:rsidRPr="00E75273">
              <w:rPr>
                <w:color w:val="000000"/>
              </w:rPr>
              <w:t xml:space="preserve">on the board. Say two sentences </w:t>
            </w:r>
            <w:r w:rsidR="000A40B2" w:rsidRPr="00E75273">
              <w:rPr>
                <w:i/>
                <w:color w:val="000000"/>
              </w:rPr>
              <w:t>The bus leaves at 11:00 and we have plenty of time</w:t>
            </w:r>
            <w:r w:rsidR="000A40B2" w:rsidRPr="00E75273">
              <w:rPr>
                <w:color w:val="000000"/>
              </w:rPr>
              <w:t xml:space="preserve">. and </w:t>
            </w:r>
            <w:r w:rsidR="000A40B2" w:rsidRPr="00E75273">
              <w:rPr>
                <w:i/>
                <w:color w:val="000000"/>
              </w:rPr>
              <w:t xml:space="preserve">Don’t move. I’ll answer the phone. </w:t>
            </w:r>
          </w:p>
          <w:p w14:paraId="21344BC2" w14:textId="1BC19E26" w:rsidR="000A40B2" w:rsidRDefault="00812F51" w:rsidP="00812F51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Ss </w:t>
            </w:r>
            <w:r w:rsidR="000A40B2" w:rsidRPr="00E75273">
              <w:rPr>
                <w:color w:val="000000"/>
              </w:rPr>
              <w:t>write them underneath their correct categories.</w:t>
            </w:r>
          </w:p>
          <w:p w14:paraId="60D1768F" w14:textId="77777777" w:rsidR="00B22BA9" w:rsidRPr="00C67C73" w:rsidRDefault="00B22BA9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27F2E7B" w14:textId="40B69CCE" w:rsidR="000A40B2" w:rsidRDefault="00B22BA9" w:rsidP="00B22BA9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>
              <w:rPr>
                <w:color w:val="000000"/>
              </w:rPr>
              <w:t xml:space="preserve">- </w:t>
            </w:r>
            <w:r w:rsidR="000A40B2" w:rsidRPr="00E75273">
              <w:rPr>
                <w:color w:val="000000"/>
              </w:rPr>
              <w:t>Call on 2 - 3 Ss to read aloud their answers.</w:t>
            </w:r>
          </w:p>
          <w:p w14:paraId="202AF77B" w14:textId="77777777" w:rsidR="00B22BA9" w:rsidRPr="00525F3F" w:rsidRDefault="00B22BA9" w:rsidP="00525F3F">
            <w:r w:rsidRPr="00525F3F">
              <w:t xml:space="preserve">- Student’s talk </w:t>
            </w:r>
          </w:p>
          <w:p w14:paraId="7823332E" w14:textId="77777777" w:rsidR="00B22BA9" w:rsidRPr="001412CB" w:rsidRDefault="00B22BA9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4CF92EDE" w14:textId="1E3D9359" w:rsidR="000A40B2" w:rsidRDefault="00B22BA9" w:rsidP="007C51DE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>
              <w:rPr>
                <w:color w:val="000000"/>
              </w:rPr>
              <w:t xml:space="preserve">- </w:t>
            </w:r>
            <w:r w:rsidR="000A40B2" w:rsidRPr="00E75273">
              <w:rPr>
                <w:color w:val="000000"/>
              </w:rPr>
              <w:t>Confirm the correct answers as a class. Explain if needed.</w:t>
            </w:r>
          </w:p>
          <w:p w14:paraId="3B4A7108" w14:textId="77777777" w:rsidR="00F01C4E" w:rsidRDefault="00F01C4E" w:rsidP="007C51DE">
            <w:pPr>
              <w:spacing w:before="37"/>
              <w:ind w:right="-59"/>
              <w:jc w:val="both"/>
              <w:rPr>
                <w:color w:val="000000"/>
              </w:rPr>
            </w:pPr>
          </w:p>
          <w:p w14:paraId="4719BB02" w14:textId="40E8D144" w:rsidR="000A40B2" w:rsidRDefault="000A40B2" w:rsidP="007C51DE">
            <w:pPr>
              <w:spacing w:before="37"/>
              <w:ind w:right="-59"/>
              <w:jc w:val="both"/>
              <w:rPr>
                <w:b/>
                <w:bCs/>
              </w:rPr>
            </w:pPr>
            <w:r w:rsidRPr="00E75273">
              <w:rPr>
                <w:b/>
                <w:bCs/>
              </w:rPr>
              <w:lastRenderedPageBreak/>
              <w:t xml:space="preserve">Task 4. Choose the correct answer to complete each sentence. </w:t>
            </w:r>
          </w:p>
          <w:p w14:paraId="6909E90D" w14:textId="77777777" w:rsidR="00B22BA9" w:rsidRPr="00412368" w:rsidRDefault="00B22BA9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3B63132E" w14:textId="5434DB74" w:rsidR="000A40B2" w:rsidRDefault="000A40B2" w:rsidP="00B22BA9">
            <w:pPr>
              <w:spacing w:before="37"/>
              <w:ind w:right="-5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Have Ss do this activity individually.</w:t>
            </w:r>
          </w:p>
          <w:p w14:paraId="25FDBEFB" w14:textId="77777777" w:rsidR="00B22BA9" w:rsidRPr="00D1182A" w:rsidRDefault="00B22BA9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3B73C85" w14:textId="77777777" w:rsidR="00B22BA9" w:rsidRPr="00880842" w:rsidRDefault="00B22BA9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3E9E3583" w14:textId="3C7915F6" w:rsidR="00B22BA9" w:rsidRDefault="00B22BA9" w:rsidP="00B22BA9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 w:rsidRPr="00E75273">
              <w:rPr>
                <w:color w:val="000000"/>
              </w:rPr>
              <w:t>- Ss read each sentence carefully</w:t>
            </w:r>
            <w:r>
              <w:rPr>
                <w:color w:val="000000"/>
              </w:rPr>
              <w:t>.</w:t>
            </w:r>
          </w:p>
          <w:p w14:paraId="62E38D6C" w14:textId="0C4C5C55" w:rsidR="000A40B2" w:rsidRDefault="00B22BA9" w:rsidP="007C51DE">
            <w:pPr>
              <w:spacing w:before="15"/>
              <w:ind w:right="8"/>
              <w:jc w:val="both"/>
              <w:rPr>
                <w:color w:val="000000"/>
              </w:rPr>
            </w:pPr>
            <w:r>
              <w:rPr>
                <w:color w:val="000000"/>
              </w:rPr>
              <w:t>- D</w:t>
            </w:r>
            <w:r w:rsidR="000A40B2" w:rsidRPr="00E75273">
              <w:rPr>
                <w:color w:val="000000"/>
              </w:rPr>
              <w:t>ecide which option best completes the sentence.</w:t>
            </w:r>
          </w:p>
          <w:p w14:paraId="12006A77" w14:textId="77777777" w:rsidR="00B22BA9" w:rsidRPr="00C67C73" w:rsidRDefault="00B22BA9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4EB54D89" w14:textId="03833940" w:rsidR="000A40B2" w:rsidRDefault="00B22BA9" w:rsidP="007C51DE">
            <w:pPr>
              <w:spacing w:before="15"/>
              <w:ind w:right="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 w:rsidRPr="00E75273">
              <w:rPr>
                <w:color w:val="000000"/>
              </w:rPr>
              <w:t>- Call on some Ss to read out their answers.</w:t>
            </w:r>
          </w:p>
          <w:p w14:paraId="0053D35C" w14:textId="77777777" w:rsidR="00B22BA9" w:rsidRPr="00525F3F" w:rsidRDefault="00B22BA9" w:rsidP="00525F3F">
            <w:r w:rsidRPr="00525F3F">
              <w:t xml:space="preserve">- Student’s talk </w:t>
            </w:r>
          </w:p>
          <w:p w14:paraId="09F71B32" w14:textId="77777777" w:rsidR="00B22BA9" w:rsidRPr="001412CB" w:rsidRDefault="00B22BA9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26F84BA2" w14:textId="75728DD1" w:rsidR="000A40B2" w:rsidRPr="00B22BA9" w:rsidRDefault="00B22BA9" w:rsidP="00B22BA9">
            <w:pPr>
              <w:spacing w:before="15"/>
              <w:ind w:right="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 w:rsidRPr="00E75273">
              <w:rPr>
                <w:color w:val="000000"/>
              </w:rPr>
              <w:t>- Confirm the correct answers as a class.</w:t>
            </w:r>
          </w:p>
        </w:tc>
        <w:tc>
          <w:tcPr>
            <w:tcW w:w="3828" w:type="dxa"/>
          </w:tcPr>
          <w:p w14:paraId="0C9E6089" w14:textId="1E031F93" w:rsidR="000A40B2" w:rsidRPr="00E75273" w:rsidRDefault="0080363B" w:rsidP="00812F51">
            <w:pPr>
              <w:ind w:right="-59"/>
              <w:contextualSpacing/>
              <w:jc w:val="both"/>
              <w:rPr>
                <w:b/>
                <w:bCs/>
              </w:rPr>
            </w:pPr>
            <w:r w:rsidRPr="00E75273">
              <w:rPr>
                <w:b/>
                <w:noProof/>
                <w:lang w:val="en-GB" w:eastAsia="ko-KR"/>
              </w:rPr>
              <w:lastRenderedPageBreak/>
              <w:t>1. Complete the sentences with the adverbs of frequency from the box.</w:t>
            </w:r>
            <w:r w:rsidRPr="00E75273">
              <w:rPr>
                <w:noProof/>
                <w:lang w:val="en-GB" w:eastAsia="ko-KR"/>
              </w:rPr>
              <w:t xml:space="preserve"> </w:t>
            </w:r>
            <w:r w:rsidR="000A40B2" w:rsidRPr="00E75273">
              <w:rPr>
                <w:b/>
                <w:bCs/>
              </w:rPr>
              <w:t>Answer key:</w:t>
            </w:r>
          </w:p>
          <w:p w14:paraId="32EA188D" w14:textId="77777777" w:rsidR="000A40B2" w:rsidRPr="00E75273" w:rsidRDefault="000A40B2" w:rsidP="002A5A7D">
            <w:pPr>
              <w:ind w:right="-59"/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1. always</w:t>
            </w:r>
            <w:r w:rsidRPr="00E75273">
              <w:rPr>
                <w:color w:val="000000"/>
              </w:rPr>
              <w:tab/>
            </w:r>
          </w:p>
          <w:p w14:paraId="59BC9637" w14:textId="77777777" w:rsidR="000A40B2" w:rsidRPr="00E75273" w:rsidRDefault="000A40B2" w:rsidP="002A5A7D">
            <w:pPr>
              <w:ind w:right="-59"/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2. rarely</w:t>
            </w:r>
            <w:r w:rsidRPr="00E75273">
              <w:rPr>
                <w:color w:val="000000"/>
              </w:rPr>
              <w:tab/>
            </w:r>
          </w:p>
          <w:p w14:paraId="32DB9047" w14:textId="77777777" w:rsidR="000A40B2" w:rsidRPr="00E75273" w:rsidRDefault="000A40B2" w:rsidP="002A5A7D">
            <w:pPr>
              <w:ind w:right="-59"/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3. never</w:t>
            </w:r>
            <w:r w:rsidRPr="00E75273">
              <w:rPr>
                <w:color w:val="000000"/>
              </w:rPr>
              <w:tab/>
            </w:r>
          </w:p>
          <w:p w14:paraId="2C3AB488" w14:textId="77777777" w:rsidR="000A40B2" w:rsidRPr="00E75273" w:rsidRDefault="000A40B2" w:rsidP="002A5A7D">
            <w:pPr>
              <w:ind w:right="-59"/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4. often</w:t>
            </w:r>
            <w:r w:rsidRPr="00E75273">
              <w:rPr>
                <w:color w:val="000000"/>
              </w:rPr>
              <w:tab/>
            </w:r>
          </w:p>
          <w:p w14:paraId="5FF60A5D" w14:textId="77777777" w:rsidR="000A40B2" w:rsidRDefault="000A40B2" w:rsidP="002A5A7D">
            <w:pPr>
              <w:ind w:right="-59"/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5. sometimes</w:t>
            </w:r>
          </w:p>
          <w:p w14:paraId="6EAAC25E" w14:textId="04AF6758" w:rsidR="000A40B2" w:rsidRDefault="000A40B2" w:rsidP="002A5A7D">
            <w:pPr>
              <w:ind w:right="-59"/>
              <w:contextualSpacing/>
            </w:pPr>
          </w:p>
          <w:p w14:paraId="5E3CEDEB" w14:textId="77777777" w:rsidR="00812F51" w:rsidRDefault="00812F51" w:rsidP="002A5A7D">
            <w:pPr>
              <w:spacing w:line="276" w:lineRule="auto"/>
              <w:ind w:right="-59"/>
              <w:jc w:val="both"/>
              <w:rPr>
                <w:b/>
                <w:noProof/>
                <w:lang w:val="en-GB" w:eastAsia="ko-KR"/>
              </w:rPr>
            </w:pPr>
          </w:p>
          <w:p w14:paraId="6A394747" w14:textId="77777777" w:rsidR="00812F51" w:rsidRDefault="00812F51" w:rsidP="002A5A7D">
            <w:pPr>
              <w:spacing w:line="276" w:lineRule="auto"/>
              <w:ind w:right="-59"/>
              <w:jc w:val="both"/>
              <w:rPr>
                <w:b/>
                <w:noProof/>
                <w:lang w:val="en-GB" w:eastAsia="ko-KR"/>
              </w:rPr>
            </w:pPr>
          </w:p>
          <w:p w14:paraId="1C67F4F1" w14:textId="77777777" w:rsidR="00812F51" w:rsidRDefault="00812F51" w:rsidP="002A5A7D">
            <w:pPr>
              <w:spacing w:line="276" w:lineRule="auto"/>
              <w:ind w:right="-59"/>
              <w:jc w:val="both"/>
              <w:rPr>
                <w:b/>
                <w:noProof/>
                <w:lang w:val="en-GB" w:eastAsia="ko-KR"/>
              </w:rPr>
            </w:pPr>
          </w:p>
          <w:p w14:paraId="3D0E0E3A" w14:textId="4A344C4F" w:rsidR="0080363B" w:rsidRDefault="00812F51" w:rsidP="002A5A7D">
            <w:pPr>
              <w:spacing w:line="276" w:lineRule="auto"/>
              <w:ind w:right="-59"/>
              <w:jc w:val="both"/>
              <w:rPr>
                <w:b/>
                <w:noProof/>
                <w:lang w:val="en-GB" w:eastAsia="ko-KR"/>
              </w:rPr>
            </w:pPr>
            <w:r>
              <w:rPr>
                <w:b/>
                <w:noProof/>
                <w:lang w:val="en-GB" w:eastAsia="ko-KR"/>
              </w:rPr>
              <w:t xml:space="preserve">2. </w:t>
            </w:r>
            <w:r w:rsidR="0080363B" w:rsidRPr="00E75273">
              <w:rPr>
                <w:b/>
                <w:noProof/>
                <w:lang w:val="en-GB" w:eastAsia="ko-KR"/>
              </w:rPr>
              <w:t xml:space="preserve">Read the schedule for the grade 8 field trip tomorrow, and underline the verbs in the sentences. Then answer the questions. </w:t>
            </w:r>
          </w:p>
          <w:p w14:paraId="6C1ECACE" w14:textId="1228A9FD" w:rsidR="000A40B2" w:rsidRDefault="000A40B2" w:rsidP="002A5A7D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2A5A7D">
              <w:rPr>
                <w:b/>
                <w:i/>
              </w:rPr>
              <w:t>Suggested answers:</w:t>
            </w:r>
          </w:p>
          <w:p w14:paraId="5C165489" w14:textId="642A1C3D" w:rsidR="000A40B2" w:rsidRPr="002A5A7D" w:rsidRDefault="000A40B2" w:rsidP="00812F51">
            <w:pPr>
              <w:spacing w:line="276" w:lineRule="auto"/>
              <w:ind w:right="-59"/>
              <w:jc w:val="center"/>
              <w:rPr>
                <w:b/>
              </w:rPr>
            </w:pPr>
            <w:r w:rsidRPr="00E75273">
              <w:rPr>
                <w:noProof/>
                <w:lang w:val="en-GB" w:eastAsia="en-GB"/>
              </w:rPr>
              <w:drawing>
                <wp:inline distT="0" distB="0" distL="0" distR="0" wp14:anchorId="3E8A3CF5" wp14:editId="316580C1">
                  <wp:extent cx="1650093" cy="1123315"/>
                  <wp:effectExtent l="0" t="0" r="7620" b="63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(10)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48" r="3985"/>
                          <a:stretch/>
                        </pic:blipFill>
                        <pic:spPr bwMode="auto">
                          <a:xfrm>
                            <a:off x="0" y="0"/>
                            <a:ext cx="1670953" cy="1137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2C41496" w14:textId="77777777" w:rsidR="00812F51" w:rsidRDefault="00812F51" w:rsidP="002A5A7D">
            <w:pPr>
              <w:ind w:right="-59"/>
              <w:contextualSpacing/>
              <w:rPr>
                <w:b/>
                <w:noProof/>
                <w:lang w:val="en-GB" w:eastAsia="ko-KR"/>
              </w:rPr>
            </w:pPr>
          </w:p>
          <w:p w14:paraId="2AD20398" w14:textId="77777777" w:rsidR="00812F51" w:rsidRDefault="00812F51" w:rsidP="002A5A7D">
            <w:pPr>
              <w:ind w:right="-59"/>
              <w:contextualSpacing/>
              <w:rPr>
                <w:b/>
                <w:noProof/>
                <w:lang w:val="en-GB" w:eastAsia="ko-KR"/>
              </w:rPr>
            </w:pPr>
          </w:p>
          <w:p w14:paraId="273BBD8E" w14:textId="77777777" w:rsidR="00812F51" w:rsidRDefault="00812F51" w:rsidP="002A5A7D">
            <w:pPr>
              <w:ind w:right="-59"/>
              <w:contextualSpacing/>
              <w:rPr>
                <w:b/>
                <w:noProof/>
                <w:lang w:val="en-GB" w:eastAsia="ko-KR"/>
              </w:rPr>
            </w:pPr>
          </w:p>
          <w:p w14:paraId="72A00BDA" w14:textId="77777777" w:rsidR="00812F51" w:rsidRDefault="00812F51" w:rsidP="002A5A7D">
            <w:pPr>
              <w:ind w:right="-59"/>
              <w:contextualSpacing/>
              <w:rPr>
                <w:b/>
                <w:noProof/>
                <w:lang w:val="en-GB" w:eastAsia="ko-KR"/>
              </w:rPr>
            </w:pPr>
          </w:p>
          <w:p w14:paraId="6B87D69F" w14:textId="39E3C8ED" w:rsidR="000A40B2" w:rsidRDefault="00812F51" w:rsidP="00812F51">
            <w:pPr>
              <w:ind w:right="-59"/>
              <w:contextualSpacing/>
              <w:jc w:val="both"/>
              <w:rPr>
                <w:rFonts w:eastAsia="Arial"/>
                <w:i/>
                <w:iCs/>
                <w:noProof/>
                <w:sz w:val="26"/>
                <w:szCs w:val="26"/>
              </w:rPr>
            </w:pPr>
            <w:r>
              <w:rPr>
                <w:b/>
                <w:noProof/>
                <w:lang w:val="en-GB" w:eastAsia="ko-KR"/>
              </w:rPr>
              <w:t xml:space="preserve">3. </w:t>
            </w:r>
            <w:r w:rsidR="0080363B" w:rsidRPr="00E75273">
              <w:rPr>
                <w:b/>
                <w:noProof/>
                <w:lang w:val="en-GB" w:eastAsia="ko-KR"/>
              </w:rPr>
              <w:t xml:space="preserve">Write A next to a sentence if it relates to a timetable, schedule or plan, and B if it is an unplanned future action. </w:t>
            </w:r>
          </w:p>
          <w:p w14:paraId="6DA300F7" w14:textId="256ED3BC" w:rsidR="000A40B2" w:rsidRDefault="000A40B2" w:rsidP="007C51DE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2A5A7D">
              <w:rPr>
                <w:b/>
                <w:i/>
              </w:rPr>
              <w:t>Suggested answers:</w:t>
            </w:r>
          </w:p>
          <w:p w14:paraId="67B7982B" w14:textId="77777777" w:rsidR="000A40B2" w:rsidRPr="00E75273" w:rsidRDefault="000A40B2" w:rsidP="007C51D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 xml:space="preserve">1. B </w:t>
            </w:r>
          </w:p>
          <w:p w14:paraId="0955A3D5" w14:textId="77777777" w:rsidR="000A40B2" w:rsidRPr="00E75273" w:rsidRDefault="000A40B2" w:rsidP="007C51D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 xml:space="preserve">2. A </w:t>
            </w:r>
          </w:p>
          <w:p w14:paraId="357ADFAC" w14:textId="77777777" w:rsidR="000A40B2" w:rsidRPr="00E75273" w:rsidRDefault="000A40B2" w:rsidP="007C51D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 xml:space="preserve">3. A </w:t>
            </w:r>
          </w:p>
          <w:p w14:paraId="45E3934A" w14:textId="77777777" w:rsidR="000A40B2" w:rsidRPr="00E75273" w:rsidRDefault="000A40B2" w:rsidP="007C51D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 xml:space="preserve">4. A </w:t>
            </w:r>
          </w:p>
          <w:p w14:paraId="4AF4B73E" w14:textId="46965480" w:rsidR="000A40B2" w:rsidRDefault="000A40B2" w:rsidP="007C51DE">
            <w:pPr>
              <w:ind w:right="-59"/>
              <w:contextualSpacing/>
              <w:rPr>
                <w:rFonts w:eastAsia="Arial"/>
                <w:i/>
                <w:iCs/>
                <w:noProof/>
                <w:sz w:val="26"/>
                <w:szCs w:val="26"/>
              </w:rPr>
            </w:pPr>
            <w:r w:rsidRPr="00E75273">
              <w:rPr>
                <w:color w:val="000000"/>
              </w:rPr>
              <w:t>5. B  </w:t>
            </w:r>
          </w:p>
          <w:p w14:paraId="70AB9F91" w14:textId="77777777" w:rsidR="000A40B2" w:rsidRDefault="000A40B2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68DBC5E2" w14:textId="10E22990" w:rsidR="000A40B2" w:rsidRDefault="000A40B2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4F6126F1" w14:textId="5D1FDD24" w:rsidR="00B22BA9" w:rsidRDefault="00B22BA9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2A739601" w14:textId="2F4E7BBB" w:rsidR="00B22BA9" w:rsidRDefault="00B22BA9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70ED86D4" w14:textId="635A614F" w:rsidR="00B22BA9" w:rsidRDefault="00B22BA9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1D53FBED" w14:textId="39F47FFA" w:rsidR="00B22BA9" w:rsidRDefault="00B22BA9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73DE5B3B" w14:textId="345ED63A" w:rsidR="00B22BA9" w:rsidRDefault="00B22BA9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354D4936" w14:textId="70FE63CC" w:rsidR="00B22BA9" w:rsidRDefault="00B22BA9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6A477860" w14:textId="77777777" w:rsidR="00B22BA9" w:rsidRDefault="00B22BA9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1468BBF6" w14:textId="77777777" w:rsidR="0080363B" w:rsidRDefault="0080363B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01F9CF2C" w14:textId="31DF267C" w:rsidR="000A40B2" w:rsidRDefault="000A40B2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58D43012" w14:textId="77777777" w:rsidR="00F01C4E" w:rsidRDefault="00F01C4E" w:rsidP="002A5A7D">
            <w:pPr>
              <w:ind w:right="-59"/>
              <w:contextualSpacing/>
              <w:rPr>
                <w:i/>
                <w:iCs/>
                <w:noProof/>
                <w:lang w:val="en-GB" w:eastAsia="en-GB"/>
              </w:rPr>
            </w:pPr>
          </w:p>
          <w:p w14:paraId="7355A89B" w14:textId="22527788" w:rsidR="000A40B2" w:rsidRDefault="0080363B" w:rsidP="00B22BA9">
            <w:pPr>
              <w:ind w:right="-59"/>
              <w:contextualSpacing/>
              <w:jc w:val="both"/>
              <w:rPr>
                <w:rFonts w:eastAsia="Arial"/>
              </w:rPr>
            </w:pPr>
            <w:r w:rsidRPr="00E75273">
              <w:rPr>
                <w:b/>
                <w:bCs/>
              </w:rPr>
              <w:lastRenderedPageBreak/>
              <w:t xml:space="preserve">4. Choose the correct answer to complete each sentence. </w:t>
            </w:r>
          </w:p>
          <w:p w14:paraId="38323C84" w14:textId="77777777" w:rsidR="000A40B2" w:rsidRDefault="000A40B2" w:rsidP="007C51DE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2A5A7D">
              <w:rPr>
                <w:b/>
                <w:i/>
              </w:rPr>
              <w:t>Suggested answers:</w:t>
            </w:r>
          </w:p>
          <w:p w14:paraId="6F739389" w14:textId="77777777" w:rsidR="000A40B2" w:rsidRPr="00E75273" w:rsidRDefault="000A40B2" w:rsidP="007C51D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1. opens</w:t>
            </w:r>
            <w:r w:rsidRPr="00E75273">
              <w:rPr>
                <w:color w:val="000000"/>
              </w:rPr>
              <w:tab/>
            </w:r>
          </w:p>
          <w:p w14:paraId="3FEFD665" w14:textId="77777777" w:rsidR="000A40B2" w:rsidRPr="00E75273" w:rsidRDefault="000A40B2" w:rsidP="007C51D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2. will make</w:t>
            </w:r>
            <w:r w:rsidRPr="00E75273">
              <w:rPr>
                <w:color w:val="000000"/>
              </w:rPr>
              <w:tab/>
            </w:r>
          </w:p>
          <w:p w14:paraId="6F00C29F" w14:textId="77777777" w:rsidR="000A40B2" w:rsidRPr="00E75273" w:rsidRDefault="000A40B2" w:rsidP="007C51D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3. won’t buy</w:t>
            </w:r>
            <w:r w:rsidRPr="00E75273">
              <w:rPr>
                <w:color w:val="000000"/>
              </w:rPr>
              <w:tab/>
            </w:r>
          </w:p>
          <w:p w14:paraId="0B37371D" w14:textId="77777777" w:rsidR="000A40B2" w:rsidRPr="00E75273" w:rsidRDefault="000A40B2" w:rsidP="007C51DE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4. is</w:t>
            </w:r>
            <w:r w:rsidRPr="00E75273">
              <w:rPr>
                <w:color w:val="000000"/>
              </w:rPr>
              <w:tab/>
            </w:r>
          </w:p>
          <w:p w14:paraId="1E7A4146" w14:textId="53C67441" w:rsidR="000A40B2" w:rsidRPr="002974AC" w:rsidRDefault="000A40B2" w:rsidP="007C51DE">
            <w:pPr>
              <w:ind w:right="-59"/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5. Does</w:t>
            </w:r>
          </w:p>
        </w:tc>
      </w:tr>
      <w:tr w:rsidR="000A40B2" w:rsidRPr="00E75273" w14:paraId="3EC621BE" w14:textId="77777777" w:rsidTr="0080363B">
        <w:trPr>
          <w:trHeight w:val="20"/>
        </w:trPr>
        <w:tc>
          <w:tcPr>
            <w:tcW w:w="9498" w:type="dxa"/>
            <w:gridSpan w:val="2"/>
          </w:tcPr>
          <w:p w14:paraId="0E62CF9A" w14:textId="33C9E15A" w:rsidR="000A40B2" w:rsidRDefault="000A40B2" w:rsidP="002974AC">
            <w:pPr>
              <w:widowControl w:val="0"/>
              <w:autoSpaceDE w:val="0"/>
              <w:autoSpaceDN w:val="0"/>
              <w:ind w:right="-59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4. </w:t>
            </w:r>
            <w:r w:rsidRPr="00051547">
              <w:rPr>
                <w:rFonts w:eastAsia="Calibri"/>
                <w:b/>
                <w:bCs/>
              </w:rPr>
              <w:t xml:space="preserve">APPLICATION </w:t>
            </w:r>
            <w:r>
              <w:rPr>
                <w:rFonts w:eastAsia="Calibri"/>
                <w:b/>
                <w:bCs/>
              </w:rPr>
              <w:t xml:space="preserve">/ </w:t>
            </w:r>
            <w:r>
              <w:rPr>
                <w:b/>
              </w:rPr>
              <w:t xml:space="preserve">PRODUCTION </w:t>
            </w:r>
          </w:p>
          <w:p w14:paraId="524E0949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16C721A5" w14:textId="77777777" w:rsidR="000A40B2" w:rsidRDefault="000A40B2" w:rsidP="000A40B2">
            <w:pPr>
              <w:rPr>
                <w:color w:val="000000"/>
              </w:rPr>
            </w:pPr>
            <w:r>
              <w:rPr>
                <w:color w:val="000000"/>
              </w:rPr>
              <w:t>- To enable Ss to use the present simple to talk about events.  </w:t>
            </w:r>
          </w:p>
          <w:p w14:paraId="70626E89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0B37756F" w14:textId="77777777" w:rsidR="000A40B2" w:rsidRDefault="000A40B2" w:rsidP="000A40B2">
            <w:r>
              <w:t xml:space="preserve">- </w:t>
            </w:r>
            <w:r>
              <w:rPr>
                <w:color w:val="000000"/>
              </w:rPr>
              <w:t xml:space="preserve">To </w:t>
            </w:r>
            <w:r>
              <w:rPr>
                <w:bCs/>
                <w:noProof/>
                <w:lang w:eastAsia="ko-KR"/>
              </w:rPr>
              <w:t>report the events for the community fair</w:t>
            </w:r>
            <w:r>
              <w:rPr>
                <w:color w:val="000000"/>
              </w:rPr>
              <w:t>.  </w:t>
            </w:r>
          </w:p>
          <w:p w14:paraId="69A0D9F2" w14:textId="77777777" w:rsidR="000A40B2" w:rsidRDefault="000A40B2" w:rsidP="000A40B2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5AD602B6" w14:textId="77777777" w:rsidR="000A40B2" w:rsidRDefault="000A40B2" w:rsidP="000A40B2">
            <w:pPr>
              <w:jc w:val="both"/>
            </w:pPr>
            <w:r>
              <w:t xml:space="preserve">- </w:t>
            </w:r>
            <w:r>
              <w:rPr>
                <w:bCs/>
                <w:noProof/>
                <w:lang w:eastAsia="ko-KR"/>
              </w:rPr>
              <w:t>Reporting the events for the community fair</w:t>
            </w:r>
            <w:r>
              <w:rPr>
                <w:color w:val="000000"/>
              </w:rPr>
              <w:t> correctly and fluently. </w:t>
            </w:r>
          </w:p>
          <w:p w14:paraId="7AF5B24D" w14:textId="62D706A5" w:rsidR="000A40B2" w:rsidRPr="000A40B2" w:rsidRDefault="000A40B2" w:rsidP="000A40B2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0A40B2" w:rsidRPr="00E75273" w14:paraId="6D3F2906" w14:textId="77777777" w:rsidTr="0080363B">
        <w:trPr>
          <w:trHeight w:val="20"/>
        </w:trPr>
        <w:tc>
          <w:tcPr>
            <w:tcW w:w="5670" w:type="dxa"/>
          </w:tcPr>
          <w:p w14:paraId="58DAB782" w14:textId="58614187" w:rsidR="000A40B2" w:rsidRDefault="000A40B2" w:rsidP="002974AC">
            <w:pPr>
              <w:spacing w:before="37"/>
              <w:ind w:right="-59"/>
              <w:jc w:val="both"/>
              <w:rPr>
                <w:b/>
                <w:bCs/>
              </w:rPr>
            </w:pPr>
            <w:r w:rsidRPr="00E75273">
              <w:rPr>
                <w:b/>
                <w:bCs/>
              </w:rPr>
              <w:t xml:space="preserve">Task </w:t>
            </w:r>
            <w:r>
              <w:rPr>
                <w:b/>
                <w:bCs/>
              </w:rPr>
              <w:t>5</w:t>
            </w:r>
            <w:r w:rsidRPr="00E75273">
              <w:rPr>
                <w:b/>
                <w:bCs/>
              </w:rPr>
              <w:t>. In pairs, ask and answer to check planning events for the community fair next month.</w:t>
            </w:r>
          </w:p>
          <w:p w14:paraId="4AE83171" w14:textId="77777777" w:rsidR="00B22BA9" w:rsidRPr="00412368" w:rsidRDefault="00B22BA9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1BB08454" w14:textId="48BD99B6" w:rsidR="000A40B2" w:rsidRPr="00E75273" w:rsidRDefault="00B22BA9" w:rsidP="002974AC">
            <w:pPr>
              <w:spacing w:before="37"/>
              <w:ind w:right="-59"/>
              <w:jc w:val="both"/>
              <w:rPr>
                <w:color w:val="000000"/>
              </w:rPr>
            </w:pPr>
            <w:r>
              <w:rPr>
                <w:noProof/>
              </w:rPr>
              <w:t xml:space="preserve"> </w:t>
            </w:r>
            <w:r w:rsidR="000A40B2">
              <w:rPr>
                <w:color w:val="000000"/>
              </w:rPr>
              <w:t>-</w:t>
            </w:r>
            <w:r w:rsidR="000A40B2" w:rsidRPr="00E75273">
              <w:rPr>
                <w:color w:val="000000"/>
              </w:rPr>
              <w:t xml:space="preserve"> Have Ss work in pairs.</w:t>
            </w:r>
          </w:p>
          <w:p w14:paraId="5DD1439C" w14:textId="77777777" w:rsidR="000A40B2" w:rsidRPr="00E75273" w:rsidRDefault="000A40B2" w:rsidP="002974AC">
            <w:pPr>
              <w:spacing w:before="15"/>
              <w:ind w:right="8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Ask Ss to read the example so that they know what they have to do.</w:t>
            </w:r>
          </w:p>
          <w:p w14:paraId="421B4365" w14:textId="0845A141" w:rsidR="00B22BA9" w:rsidRDefault="000A40B2" w:rsidP="002974AC">
            <w:pPr>
              <w:spacing w:before="15"/>
              <w:ind w:right="8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Allow Ss some time to read the schedule</w:t>
            </w:r>
            <w:r w:rsidR="00B22BA9">
              <w:rPr>
                <w:color w:val="000000"/>
              </w:rPr>
              <w:t>.</w:t>
            </w:r>
          </w:p>
          <w:p w14:paraId="015911F5" w14:textId="77777777" w:rsidR="00B22BA9" w:rsidRPr="00D1182A" w:rsidRDefault="00B22BA9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2286CD1" w14:textId="77777777" w:rsidR="00B22BA9" w:rsidRPr="00880842" w:rsidRDefault="00B22BA9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401BA13F" w14:textId="48F66662" w:rsidR="000A40B2" w:rsidRDefault="00B22BA9" w:rsidP="002974AC">
            <w:pPr>
              <w:spacing w:before="15"/>
              <w:ind w:right="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</w:t>
            </w:r>
            <w:r w:rsidR="000A40B2" w:rsidRPr="00E7527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Ss</w:t>
            </w:r>
            <w:r w:rsidR="000A40B2" w:rsidRPr="00E75273">
              <w:rPr>
                <w:color w:val="000000"/>
              </w:rPr>
              <w:t xml:space="preserve"> ask and answer about the time of different events.</w:t>
            </w:r>
          </w:p>
          <w:p w14:paraId="367B6716" w14:textId="77777777" w:rsidR="00B22BA9" w:rsidRPr="00C67C73" w:rsidRDefault="00B22BA9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7F05C51A" w14:textId="372E8B10" w:rsidR="000A40B2" w:rsidRDefault="00B22BA9" w:rsidP="00B22BA9">
            <w:pPr>
              <w:spacing w:before="15"/>
              <w:ind w:right="8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0A40B2" w:rsidRPr="00E75273">
              <w:rPr>
                <w:color w:val="000000"/>
              </w:rPr>
              <w:t>- Call on some pairs to say their questions and answers. Ask the whole class to follow and correct if they make a mistake.</w:t>
            </w:r>
          </w:p>
          <w:p w14:paraId="1B6760C5" w14:textId="0F99B703" w:rsidR="000A40B2" w:rsidRDefault="000A40B2" w:rsidP="002974AC">
            <w:pPr>
              <w:contextualSpacing/>
            </w:pPr>
            <w:r w:rsidRPr="00E75273">
              <w:t xml:space="preserve">- Students do peer correction </w:t>
            </w:r>
          </w:p>
          <w:p w14:paraId="27C57021" w14:textId="77777777" w:rsidR="00B22BA9" w:rsidRPr="001412CB" w:rsidRDefault="00B22BA9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76E12FB6" w14:textId="5C6B5F81" w:rsidR="000A40B2" w:rsidRDefault="00B22BA9" w:rsidP="00B22BA9">
            <w:pPr>
              <w:contextualSpacing/>
              <w:rPr>
                <w:b/>
                <w:noProof/>
                <w:lang w:val="en-GB" w:eastAsia="ko-KR"/>
              </w:rPr>
            </w:pPr>
            <w:r>
              <w:t xml:space="preserve"> </w:t>
            </w:r>
            <w:r w:rsidR="000A40B2" w:rsidRPr="00E75273">
              <w:t>- Teacher checks students’ answers as a class and give feedback.</w:t>
            </w:r>
          </w:p>
          <w:p w14:paraId="2BEFEEC7" w14:textId="2FCEC0A0" w:rsidR="000A40B2" w:rsidRDefault="000A40B2" w:rsidP="00E6471A">
            <w:pPr>
              <w:spacing w:before="37"/>
              <w:rPr>
                <w:b/>
                <w:bCs/>
                <w:noProof/>
                <w:lang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6. </w:t>
            </w:r>
            <w:r w:rsidRPr="00E75273">
              <w:rPr>
                <w:b/>
                <w:bCs/>
                <w:noProof/>
                <w:lang w:eastAsia="ko-KR"/>
              </w:rPr>
              <w:t>Reporting the events for the community fair</w:t>
            </w:r>
            <w:r w:rsidR="00B22BA9">
              <w:rPr>
                <w:b/>
                <w:bCs/>
                <w:noProof/>
                <w:lang w:eastAsia="ko-KR"/>
              </w:rPr>
              <w:t>.</w:t>
            </w:r>
          </w:p>
          <w:p w14:paraId="620A7641" w14:textId="77777777" w:rsidR="00B22BA9" w:rsidRPr="00412368" w:rsidRDefault="00B22BA9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68203114" w14:textId="77777777" w:rsidR="00B22BA9" w:rsidRDefault="00B22BA9" w:rsidP="00B22BA9">
            <w:pPr>
              <w:spacing w:before="37"/>
              <w:rPr>
                <w:color w:val="000000"/>
              </w:rPr>
            </w:pPr>
            <w:r>
              <w:rPr>
                <w:b/>
                <w:bCs/>
                <w:noProof/>
                <w:lang w:eastAsia="ko-KR"/>
              </w:rPr>
              <w:t xml:space="preserve"> </w:t>
            </w:r>
            <w:r w:rsidR="000A40B2" w:rsidRPr="00E75273">
              <w:rPr>
                <w:color w:val="000000"/>
              </w:rPr>
              <w:t xml:space="preserve">- Instruct Ss to practice talking about </w:t>
            </w:r>
            <w:r w:rsidR="000A40B2" w:rsidRPr="00E75273">
              <w:rPr>
                <w:bCs/>
                <w:noProof/>
                <w:lang w:eastAsia="ko-KR"/>
              </w:rPr>
              <w:t>the events for the community fair</w:t>
            </w:r>
            <w:r w:rsidR="000A40B2" w:rsidRPr="00E75273">
              <w:rPr>
                <w:color w:val="000000"/>
              </w:rPr>
              <w:t xml:space="preserve"> in groups. </w:t>
            </w:r>
          </w:p>
          <w:p w14:paraId="2E75CBB2" w14:textId="77777777" w:rsidR="00B22BA9" w:rsidRDefault="00B22BA9" w:rsidP="00B22BA9">
            <w:pPr>
              <w:spacing w:before="3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0A40B2" w:rsidRPr="00E75273">
              <w:rPr>
                <w:color w:val="000000"/>
              </w:rPr>
              <w:t>Make sure they use simple present tense for the events.</w:t>
            </w:r>
          </w:p>
          <w:p w14:paraId="2C12A86D" w14:textId="77777777" w:rsidR="00B22BA9" w:rsidRPr="00D1182A" w:rsidRDefault="00B22BA9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191F1565" w14:textId="77777777" w:rsidR="00B22BA9" w:rsidRPr="00880842" w:rsidRDefault="00B22BA9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4C645555" w14:textId="77777777" w:rsidR="00B22BA9" w:rsidRPr="00C67C73" w:rsidRDefault="00B22BA9" w:rsidP="00C67C73">
            <w:pPr>
              <w:jc w:val="both"/>
              <w:rPr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C67C73">
              <w:rPr>
                <w:b/>
                <w:color w:val="002060"/>
              </w:rPr>
              <w:t>Step 3: Report and discussion</w:t>
            </w:r>
          </w:p>
          <w:p w14:paraId="014F59C1" w14:textId="2CA90AF8" w:rsidR="000A40B2" w:rsidRPr="00E75273" w:rsidRDefault="00B22BA9" w:rsidP="00C8077E">
            <w:pPr>
              <w:spacing w:before="37"/>
              <w:jc w:val="both"/>
            </w:pPr>
            <w:r>
              <w:rPr>
                <w:color w:val="000000"/>
              </w:rPr>
              <w:t xml:space="preserve"> </w:t>
            </w:r>
            <w:r w:rsidR="000A40B2" w:rsidRPr="00E75273">
              <w:rPr>
                <w:color w:val="000000"/>
              </w:rPr>
              <w:t>- Call one student of each group to report their result in front of the class. </w:t>
            </w:r>
          </w:p>
          <w:p w14:paraId="5C32F5F0" w14:textId="6C16A33C" w:rsidR="000A40B2" w:rsidRDefault="000A40B2" w:rsidP="00C8077E">
            <w:pPr>
              <w:spacing w:before="3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T asks ss to listen and give remarks.</w:t>
            </w:r>
          </w:p>
          <w:p w14:paraId="23B62F51" w14:textId="77777777" w:rsidR="00B22BA9" w:rsidRPr="001412CB" w:rsidRDefault="00B22BA9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2A11D434" w14:textId="1F41F36B" w:rsidR="000A40B2" w:rsidRPr="00E75273" w:rsidRDefault="00B22BA9" w:rsidP="00C8077E">
            <w:pPr>
              <w:spacing w:before="37"/>
              <w:jc w:val="both"/>
            </w:pPr>
            <w:r>
              <w:rPr>
                <w:color w:val="000000"/>
              </w:rPr>
              <w:lastRenderedPageBreak/>
              <w:t xml:space="preserve"> </w:t>
            </w:r>
            <w:r w:rsidR="000A40B2" w:rsidRPr="00E75273">
              <w:rPr>
                <w:color w:val="000000"/>
              </w:rPr>
              <w:t>- T gives feedback on the content and pronunciation </w:t>
            </w:r>
          </w:p>
          <w:p w14:paraId="0A5D5450" w14:textId="77777777" w:rsidR="000A40B2" w:rsidRDefault="000A40B2" w:rsidP="00C8077E">
            <w:pPr>
              <w:spacing w:before="3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-T corrects any grammar and pronunciation mistakes if necessary.</w:t>
            </w:r>
          </w:p>
          <w:p w14:paraId="06D4F36E" w14:textId="77777777" w:rsidR="000A40B2" w:rsidRPr="00717178" w:rsidRDefault="000A40B2" w:rsidP="00717178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328B740A" w14:textId="77777777" w:rsidR="000A40B2" w:rsidRPr="00717178" w:rsidRDefault="000A40B2" w:rsidP="00717178">
            <w:pPr>
              <w:spacing w:line="276" w:lineRule="auto"/>
            </w:pPr>
            <w:r w:rsidRPr="00717178">
              <w:t>- T assigns the homework.</w:t>
            </w:r>
          </w:p>
          <w:p w14:paraId="2AEF7C80" w14:textId="77777777" w:rsidR="000A40B2" w:rsidRPr="00717178" w:rsidRDefault="000A40B2" w:rsidP="00717178">
            <w:pPr>
              <w:spacing w:line="276" w:lineRule="auto"/>
            </w:pPr>
            <w:r w:rsidRPr="00717178">
              <w:t>- Ss copy their homework.</w:t>
            </w:r>
          </w:p>
          <w:p w14:paraId="239551B2" w14:textId="4087FE4F" w:rsidR="000A40B2" w:rsidRPr="00E75273" w:rsidRDefault="000A40B2" w:rsidP="00C8077E">
            <w:pPr>
              <w:spacing w:before="37"/>
              <w:jc w:val="both"/>
              <w:rPr>
                <w:b/>
                <w:color w:val="000000"/>
              </w:rPr>
            </w:pPr>
            <w:r w:rsidRPr="00717178">
              <w:t>- T explains it carefully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828" w:type="dxa"/>
          </w:tcPr>
          <w:p w14:paraId="74F2C748" w14:textId="77777777" w:rsidR="0080363B" w:rsidRDefault="0080363B" w:rsidP="002974AC">
            <w:pPr>
              <w:spacing w:line="276" w:lineRule="auto"/>
              <w:ind w:right="-5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</w:t>
            </w:r>
            <w:r w:rsidRPr="00E75273">
              <w:rPr>
                <w:b/>
                <w:bCs/>
              </w:rPr>
              <w:t>. In pairs, ask and answer to check planning events for the community fair next month</w:t>
            </w:r>
          </w:p>
          <w:p w14:paraId="176E1296" w14:textId="11EE1044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2A5A7D">
              <w:rPr>
                <w:b/>
                <w:i/>
              </w:rPr>
              <w:t>Suggested answers:</w:t>
            </w:r>
          </w:p>
          <w:p w14:paraId="341178C8" w14:textId="47408DC7" w:rsidR="000A40B2" w:rsidRDefault="000A40B2" w:rsidP="0080363B">
            <w:pPr>
              <w:spacing w:line="276" w:lineRule="auto"/>
              <w:ind w:right="-59"/>
              <w:jc w:val="center"/>
              <w:rPr>
                <w:b/>
                <w:i/>
              </w:rPr>
            </w:pPr>
            <w:r w:rsidRPr="00E75273">
              <w:rPr>
                <w:b/>
                <w:i/>
                <w:noProof/>
                <w:color w:val="000000"/>
                <w:lang w:val="en-GB" w:eastAsia="en-GB"/>
              </w:rPr>
              <w:drawing>
                <wp:inline distT="0" distB="0" distL="0" distR="0" wp14:anchorId="128BF937" wp14:editId="1EE4785E">
                  <wp:extent cx="1854200" cy="1327150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(11)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8" r="3869"/>
                          <a:stretch/>
                        </pic:blipFill>
                        <pic:spPr bwMode="auto">
                          <a:xfrm>
                            <a:off x="0" y="0"/>
                            <a:ext cx="1867133" cy="1336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BC77BF" w14:textId="1E3BB693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73D7EFA7" w14:textId="3E11DA18" w:rsidR="00B22BA9" w:rsidRDefault="00B22BA9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4DE8B172" w14:textId="72EC3D60" w:rsidR="00B22BA9" w:rsidRDefault="00B22BA9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6BFB7958" w14:textId="296B0D58" w:rsidR="00B22BA9" w:rsidRDefault="00B22BA9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0AEBC3DC" w14:textId="77777777" w:rsidR="00B22BA9" w:rsidRDefault="00B22BA9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2E9F7413" w14:textId="0515F94B" w:rsidR="0080363B" w:rsidRDefault="0080363B" w:rsidP="00B22BA9">
            <w:pPr>
              <w:spacing w:before="37"/>
              <w:jc w:val="both"/>
              <w:rPr>
                <w:b/>
                <w:noProof/>
                <w:lang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6. </w:t>
            </w:r>
            <w:r w:rsidRPr="00E75273">
              <w:rPr>
                <w:b/>
                <w:bCs/>
                <w:noProof/>
                <w:lang w:eastAsia="ko-KR"/>
              </w:rPr>
              <w:t>Reporting the events for the community fair</w:t>
            </w:r>
            <w:r>
              <w:rPr>
                <w:b/>
                <w:bCs/>
                <w:noProof/>
                <w:lang w:eastAsia="ko-KR"/>
              </w:rPr>
              <w:t xml:space="preserve">. </w:t>
            </w:r>
          </w:p>
          <w:p w14:paraId="6D9B4FA9" w14:textId="37096A12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7F36F460" w14:textId="7A49FDC8" w:rsidR="0080363B" w:rsidRDefault="0080363B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0399EC0E" w14:textId="77777777" w:rsidR="0080363B" w:rsidRDefault="0080363B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4E1C75FE" w14:textId="34E76485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2C081497" w14:textId="4D0AA944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2D0C6953" w14:textId="503163E7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11D26B17" w14:textId="5063007C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0116788E" w14:textId="4024242A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458C465C" w14:textId="31740EDD" w:rsidR="00B22BA9" w:rsidRDefault="00B22BA9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4C6B0D26" w14:textId="41E454FA" w:rsidR="00B22BA9" w:rsidRDefault="00B22BA9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6F9CE36B" w14:textId="70CD6F96" w:rsidR="00B22BA9" w:rsidRDefault="00B22BA9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7C278FFF" w14:textId="14CC33A8" w:rsidR="000A40B2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</w:p>
          <w:p w14:paraId="76CA7DAF" w14:textId="77777777" w:rsidR="000A40B2" w:rsidRPr="00717178" w:rsidRDefault="000A40B2" w:rsidP="002974AC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78A45EC7" w14:textId="77777777" w:rsidR="000A40B2" w:rsidRPr="00E75273" w:rsidRDefault="000A40B2" w:rsidP="002974AC">
            <w:r w:rsidRPr="00E75273">
              <w:t>- Learn the use of adverbs of frequency by heart.</w:t>
            </w:r>
          </w:p>
          <w:p w14:paraId="54D4EEE7" w14:textId="77777777" w:rsidR="000A40B2" w:rsidRPr="00E75273" w:rsidRDefault="000A40B2" w:rsidP="002974AC">
            <w:pPr>
              <w:contextualSpacing/>
            </w:pPr>
            <w:r w:rsidRPr="00E75273">
              <w:t>- Make 5 sentences of the simple present for future meaning</w:t>
            </w:r>
          </w:p>
          <w:p w14:paraId="326BD10A" w14:textId="5215EBD6" w:rsidR="000A40B2" w:rsidRPr="002974AC" w:rsidRDefault="000A40B2" w:rsidP="002974AC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E75273">
              <w:t>- Do Exercise ………..page ……Unit 8/Workbook</w:t>
            </w:r>
            <w:r>
              <w:t>.</w:t>
            </w:r>
          </w:p>
        </w:tc>
      </w:tr>
    </w:tbl>
    <w:p w14:paraId="4D88D71C" w14:textId="77777777" w:rsidR="002974AC" w:rsidRPr="002974AC" w:rsidRDefault="002974AC" w:rsidP="002974AC">
      <w:pPr>
        <w:ind w:right="-370"/>
        <w:rPr>
          <w:b/>
          <w:bCs/>
        </w:rPr>
      </w:pPr>
      <w:r w:rsidRPr="002974AC">
        <w:rPr>
          <w:b/>
          <w:bCs/>
        </w:rPr>
        <w:lastRenderedPageBreak/>
        <w:t xml:space="preserve">V. FEEDBACK: </w:t>
      </w:r>
    </w:p>
    <w:p w14:paraId="15B11F5F" w14:textId="2F59BB7C" w:rsidR="002974AC" w:rsidRPr="002974AC" w:rsidRDefault="002974AC" w:rsidP="002974AC">
      <w:pPr>
        <w:ind w:right="-370" w:firstLine="284"/>
      </w:pPr>
      <w:r w:rsidRPr="002974AC">
        <w:t>With 8A ………………………..………………………………………………………………..…</w:t>
      </w:r>
    </w:p>
    <w:p w14:paraId="470D3CF4" w14:textId="207A6109" w:rsidR="002974AC" w:rsidRPr="002974AC" w:rsidRDefault="002974AC" w:rsidP="002974AC">
      <w:pPr>
        <w:ind w:right="-370" w:firstLine="284"/>
      </w:pPr>
      <w:r w:rsidRPr="002974AC">
        <w:t>With 8B ………………………………………...……………………………………..……………</w:t>
      </w:r>
    </w:p>
    <w:p w14:paraId="40402706" w14:textId="11E959B5" w:rsidR="002974AC" w:rsidRDefault="002974AC" w:rsidP="002974AC">
      <w:pPr>
        <w:spacing w:after="160" w:line="259" w:lineRule="auto"/>
        <w:ind w:right="-370"/>
        <w:rPr>
          <w:b/>
        </w:rPr>
      </w:pPr>
      <w:r w:rsidRPr="002974AC">
        <w:t xml:space="preserve">     With 8C ……………………………………………………………………………………….……</w:t>
      </w:r>
      <w:r w:rsidRPr="00280498">
        <w:rPr>
          <w:b/>
          <w:color w:val="FF0000"/>
          <w:sz w:val="26"/>
          <w:szCs w:val="26"/>
        </w:rPr>
        <w:t xml:space="preserve"> </w:t>
      </w:r>
      <w:r>
        <w:rPr>
          <w:b/>
        </w:rPr>
        <w:t xml:space="preserve"> </w:t>
      </w:r>
      <w:r>
        <w:rPr>
          <w:b/>
        </w:rPr>
        <w:br w:type="page"/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783"/>
        <w:gridCol w:w="3113"/>
        <w:gridCol w:w="2870"/>
      </w:tblGrid>
      <w:tr w:rsidR="0078070D" w:rsidRPr="004A0A83" w14:paraId="27EC2B02" w14:textId="77777777" w:rsidTr="004C0FE7">
        <w:tc>
          <w:tcPr>
            <w:tcW w:w="8766" w:type="dxa"/>
            <w:gridSpan w:val="3"/>
            <w:tcBorders>
              <w:bottom w:val="single" w:sz="4" w:space="0" w:color="auto"/>
            </w:tcBorders>
          </w:tcPr>
          <w:p w14:paraId="56F39225" w14:textId="458F1F0C" w:rsidR="0078070D" w:rsidRPr="004A0A83" w:rsidRDefault="0078070D" w:rsidP="004C0FE7">
            <w:pPr>
              <w:widowControl w:val="0"/>
              <w:autoSpaceDE w:val="0"/>
              <w:autoSpaceDN w:val="0"/>
              <w:jc w:val="center"/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78F8AFCD" wp14:editId="777D3FFC">
                  <wp:simplePos x="0" y="0"/>
                  <wp:positionH relativeFrom="column">
                    <wp:posOffset>4942205</wp:posOffset>
                  </wp:positionH>
                  <wp:positionV relativeFrom="paragraph">
                    <wp:posOffset>186418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7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363B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             </w:t>
            </w:r>
            <w:r w:rsidRPr="004A0A83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Tiết thứ: </w:t>
            </w:r>
          </w:p>
          <w:p w14:paraId="593A890E" w14:textId="77777777" w:rsidR="0078070D" w:rsidRPr="00191735" w:rsidRDefault="0078070D" w:rsidP="004C0FE7">
            <w:pPr>
              <w:contextualSpacing/>
              <w:jc w:val="center"/>
              <w:rPr>
                <w:bCs/>
                <w:sz w:val="28"/>
                <w:szCs w:val="28"/>
                <w:u w:val="single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1B0C91C6" wp14:editId="4C4109B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14605</wp:posOffset>
                  </wp:positionV>
                  <wp:extent cx="532130" cy="469900"/>
                  <wp:effectExtent l="0" t="0" r="1270" b="6350"/>
                  <wp:wrapThrough wrapText="bothSides">
                    <wp:wrapPolygon edited="0">
                      <wp:start x="5413" y="0"/>
                      <wp:lineTo x="0" y="4378"/>
                      <wp:lineTo x="0" y="17514"/>
                      <wp:lineTo x="1547" y="21016"/>
                      <wp:lineTo x="3093" y="21016"/>
                      <wp:lineTo x="19332" y="21016"/>
                      <wp:lineTo x="20878" y="19265"/>
                      <wp:lineTo x="20878" y="1751"/>
                      <wp:lineTo x="13146" y="0"/>
                      <wp:lineTo x="5413" y="0"/>
                    </wp:wrapPolygon>
                  </wp:wrapThrough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A83">
              <w:rPr>
                <w:b/>
                <w:color w:val="FF0000"/>
                <w:sz w:val="28"/>
                <w:szCs w:val="28"/>
              </w:rPr>
              <w:t>UNIT 8: SHOPPING</w:t>
            </w:r>
            <w:r w:rsidRPr="00191735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</w:p>
          <w:p w14:paraId="35A8CDCE" w14:textId="5C50DF7C" w:rsidR="0078070D" w:rsidRPr="004A0A83" w:rsidRDefault="0078070D" w:rsidP="004C0FE7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          </w:t>
            </w:r>
            <w:r w:rsidRPr="004A0A83">
              <w:rPr>
                <w:b/>
                <w:color w:val="0000CC"/>
              </w:rPr>
              <w:t xml:space="preserve">Lesson </w:t>
            </w:r>
            <w:r>
              <w:rPr>
                <w:b/>
                <w:color w:val="0000CC"/>
              </w:rPr>
              <w:t>4</w:t>
            </w:r>
            <w:r w:rsidRPr="004A0A83">
              <w:rPr>
                <w:b/>
                <w:color w:val="0000CC"/>
              </w:rPr>
              <w:t xml:space="preserve">: </w:t>
            </w:r>
            <w:r>
              <w:rPr>
                <w:b/>
                <w:color w:val="0000CC"/>
              </w:rPr>
              <w:t>Communication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</w:rPr>
              <w:t xml:space="preserve"> P</w:t>
            </w:r>
            <w:r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8</w:t>
            </w:r>
            <w:r w:rsidR="000A40B2"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6</w:t>
            </w:r>
          </w:p>
        </w:tc>
      </w:tr>
      <w:tr w:rsidR="0078070D" w:rsidRPr="004A0A83" w14:paraId="365A9819" w14:textId="77777777" w:rsidTr="004C0FE7">
        <w:tc>
          <w:tcPr>
            <w:tcW w:w="2783" w:type="dxa"/>
            <w:tcBorders>
              <w:bottom w:val="dotted" w:sz="4" w:space="0" w:color="auto"/>
            </w:tcBorders>
            <w:vAlign w:val="center"/>
          </w:tcPr>
          <w:p w14:paraId="2A3AB708" w14:textId="77777777" w:rsidR="0078070D" w:rsidRPr="004A0A83" w:rsidRDefault="0078070D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Class</w:t>
            </w:r>
          </w:p>
        </w:tc>
        <w:tc>
          <w:tcPr>
            <w:tcW w:w="3113" w:type="dxa"/>
            <w:tcBorders>
              <w:bottom w:val="dotted" w:sz="4" w:space="0" w:color="auto"/>
            </w:tcBorders>
            <w:vAlign w:val="center"/>
          </w:tcPr>
          <w:p w14:paraId="298C7670" w14:textId="77777777" w:rsidR="0078070D" w:rsidRPr="004A0A83" w:rsidRDefault="0078070D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Date of teaching</w:t>
            </w:r>
          </w:p>
        </w:tc>
        <w:tc>
          <w:tcPr>
            <w:tcW w:w="2870" w:type="dxa"/>
            <w:tcBorders>
              <w:bottom w:val="dotted" w:sz="4" w:space="0" w:color="auto"/>
            </w:tcBorders>
            <w:vAlign w:val="center"/>
          </w:tcPr>
          <w:p w14:paraId="0CA879F0" w14:textId="77777777" w:rsidR="0078070D" w:rsidRPr="004A0A83" w:rsidRDefault="0078070D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Attendence</w:t>
            </w:r>
          </w:p>
        </w:tc>
      </w:tr>
      <w:tr w:rsidR="0078070D" w:rsidRPr="004A0A83" w14:paraId="13591639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C89BB7E" w14:textId="77777777" w:rsidR="0078070D" w:rsidRPr="004A0A83" w:rsidRDefault="0078070D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8A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AEAA464" w14:textId="77777777" w:rsidR="0078070D" w:rsidRPr="004A0A83" w:rsidRDefault="0078070D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>
              <w:rPr>
                <w:color w:val="002060"/>
                <w:lang w:val="nl-NL" w:eastAsia="vi-VN"/>
              </w:rPr>
              <w:t>1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6B18570" w14:textId="77777777" w:rsidR="0078070D" w:rsidRPr="004A0A83" w:rsidRDefault="0078070D" w:rsidP="004C0FE7">
            <w:pPr>
              <w:jc w:val="center"/>
              <w:rPr>
                <w:b/>
              </w:rPr>
            </w:pPr>
          </w:p>
        </w:tc>
      </w:tr>
      <w:tr w:rsidR="0078070D" w:rsidRPr="004A0A83" w14:paraId="15CC953E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B637FC" w14:textId="77777777" w:rsidR="0078070D" w:rsidRPr="004A0A83" w:rsidRDefault="0078070D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8B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</w:tcPr>
          <w:p w14:paraId="788EAFFC" w14:textId="77777777" w:rsidR="0078070D" w:rsidRPr="004A0A83" w:rsidRDefault="0078070D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50256E7" w14:textId="77777777" w:rsidR="0078070D" w:rsidRPr="004A0A83" w:rsidRDefault="0078070D" w:rsidP="004C0FE7">
            <w:pPr>
              <w:jc w:val="center"/>
              <w:rPr>
                <w:b/>
              </w:rPr>
            </w:pPr>
          </w:p>
        </w:tc>
      </w:tr>
      <w:tr w:rsidR="0078070D" w:rsidRPr="004A0A83" w14:paraId="5628A1EF" w14:textId="77777777" w:rsidTr="004C0FE7">
        <w:tc>
          <w:tcPr>
            <w:tcW w:w="2783" w:type="dxa"/>
            <w:tcBorders>
              <w:top w:val="dotted" w:sz="4" w:space="0" w:color="auto"/>
            </w:tcBorders>
            <w:vAlign w:val="center"/>
          </w:tcPr>
          <w:p w14:paraId="64861D46" w14:textId="77777777" w:rsidR="0078070D" w:rsidRPr="004A0A83" w:rsidRDefault="0078070D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8C</w:t>
            </w:r>
          </w:p>
        </w:tc>
        <w:tc>
          <w:tcPr>
            <w:tcW w:w="3113" w:type="dxa"/>
            <w:tcBorders>
              <w:top w:val="dotted" w:sz="4" w:space="0" w:color="auto"/>
            </w:tcBorders>
          </w:tcPr>
          <w:p w14:paraId="081DF7A6" w14:textId="77777777" w:rsidR="0078070D" w:rsidRPr="004A0A83" w:rsidRDefault="0078070D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</w:tcBorders>
            <w:vAlign w:val="center"/>
          </w:tcPr>
          <w:p w14:paraId="00B26065" w14:textId="77777777" w:rsidR="0078070D" w:rsidRPr="004A0A83" w:rsidRDefault="0078070D" w:rsidP="004C0FE7">
            <w:pPr>
              <w:jc w:val="center"/>
              <w:rPr>
                <w:b/>
              </w:rPr>
            </w:pPr>
          </w:p>
        </w:tc>
      </w:tr>
    </w:tbl>
    <w:p w14:paraId="6FD94436" w14:textId="77777777" w:rsidR="0078070D" w:rsidRPr="004A0A83" w:rsidRDefault="0078070D" w:rsidP="0078070D">
      <w:pPr>
        <w:rPr>
          <w:color w:val="000000"/>
        </w:rPr>
      </w:pPr>
      <w:r w:rsidRPr="004A0A83">
        <w:rPr>
          <w:b/>
          <w:bCs/>
          <w:color w:val="002060"/>
        </w:rPr>
        <w:t xml:space="preserve">I. OBJECTIVES: </w:t>
      </w:r>
      <w:r w:rsidRPr="004A0A83">
        <w:rPr>
          <w:color w:val="000000"/>
        </w:rPr>
        <w:t>* By the end of this unit, students will be able to:</w:t>
      </w:r>
    </w:p>
    <w:p w14:paraId="64FC53A6" w14:textId="2A3182BC" w:rsidR="000A40B2" w:rsidRDefault="000A40B2" w:rsidP="000A40B2">
      <w:r>
        <w:t xml:space="preserve">      - identify how to </w:t>
      </w:r>
      <w:r>
        <w:rPr>
          <w:color w:val="000000"/>
        </w:rPr>
        <w:t>make complaints in</w:t>
      </w:r>
      <w:r>
        <w:t xml:space="preserve"> English</w:t>
      </w:r>
    </w:p>
    <w:p w14:paraId="3F22021D" w14:textId="4BDE2470" w:rsidR="000A40B2" w:rsidRDefault="000A40B2" w:rsidP="000A40B2">
      <w:pPr>
        <w:jc w:val="both"/>
      </w:pPr>
      <w:r>
        <w:t xml:space="preserve">      - know about one’s favourit</w:t>
      </w:r>
      <w:r>
        <w:rPr>
          <w:color w:val="000000"/>
        </w:rPr>
        <w:t>e shopping place.</w:t>
      </w:r>
    </w:p>
    <w:p w14:paraId="5FD26CF7" w14:textId="77777777" w:rsidR="0078070D" w:rsidRPr="004A0A83" w:rsidRDefault="0078070D" w:rsidP="0078070D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1. Knowledge: </w:t>
      </w:r>
    </w:p>
    <w:p w14:paraId="26AB3A17" w14:textId="77777777" w:rsidR="0078070D" w:rsidRDefault="0078070D" w:rsidP="0078070D">
      <w:pPr>
        <w:ind w:left="227"/>
        <w:rPr>
          <w:b/>
          <w:i/>
          <w:sz w:val="26"/>
          <w:szCs w:val="26"/>
        </w:rPr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Vocabulary:</w:t>
      </w:r>
      <w:r w:rsidRPr="004A0A83">
        <w:rPr>
          <w:b/>
          <w:bCs/>
          <w:color w:val="002060"/>
        </w:rPr>
        <w:t xml:space="preserve"> </w:t>
      </w:r>
      <w:r w:rsidRPr="00E75273">
        <w:rPr>
          <w:rFonts w:eastAsia="Calibri"/>
        </w:rPr>
        <w:t>shopaholic (n)</w:t>
      </w:r>
      <w:r>
        <w:rPr>
          <w:rFonts w:eastAsia="Calibri"/>
        </w:rPr>
        <w:t xml:space="preserve">; </w:t>
      </w:r>
      <w:r w:rsidRPr="00E75273">
        <w:rPr>
          <w:rFonts w:eastAsia="Calibri"/>
        </w:rPr>
        <w:t>on sale (adv)</w:t>
      </w:r>
      <w:r>
        <w:rPr>
          <w:rFonts w:eastAsia="Calibri"/>
        </w:rPr>
        <w:t xml:space="preserve">; </w:t>
      </w:r>
      <w:r w:rsidRPr="00E75273">
        <w:rPr>
          <w:rFonts w:eastAsia="Calibri"/>
        </w:rPr>
        <w:t>discount shop (n)</w:t>
      </w:r>
      <w:r>
        <w:rPr>
          <w:rFonts w:eastAsia="Calibri"/>
        </w:rPr>
        <w:t>.</w:t>
      </w:r>
    </w:p>
    <w:p w14:paraId="4949BCFA" w14:textId="61E5A884" w:rsidR="0078070D" w:rsidRDefault="0078070D" w:rsidP="0078070D">
      <w:pPr>
        <w:rPr>
          <w:i/>
          <w:sz w:val="26"/>
          <w:szCs w:val="26"/>
        </w:rPr>
      </w:pPr>
      <w:r>
        <w:rPr>
          <w:b/>
          <w:bCs/>
          <w:color w:val="0C6EB9"/>
        </w:rPr>
        <w:t xml:space="preserve">   </w:t>
      </w: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Language:</w:t>
      </w:r>
      <w:r w:rsidRPr="004A0A83">
        <w:rPr>
          <w:b/>
          <w:bCs/>
          <w:color w:val="002060"/>
        </w:rPr>
        <w:t xml:space="preserve"> </w:t>
      </w:r>
      <w:r>
        <w:rPr>
          <w:i/>
          <w:sz w:val="26"/>
          <w:szCs w:val="26"/>
        </w:rPr>
        <w:t xml:space="preserve">Making complaints: </w:t>
      </w:r>
    </w:p>
    <w:p w14:paraId="2CE38E33" w14:textId="14A2D01D" w:rsidR="0078070D" w:rsidRPr="00E75273" w:rsidRDefault="0078070D" w:rsidP="0078070D">
      <w:pPr>
        <w:ind w:left="720" w:firstLine="720"/>
        <w:contextualSpacing/>
        <w:rPr>
          <w:rFonts w:eastAsia="Calibri"/>
          <w:bCs/>
        </w:rPr>
      </w:pPr>
      <w:r>
        <w:rPr>
          <w:rFonts w:eastAsia="Calibri"/>
          <w:bCs/>
        </w:rPr>
        <w:t xml:space="preserve">  </w:t>
      </w:r>
      <w:r w:rsidRPr="00E75273">
        <w:rPr>
          <w:rFonts w:eastAsia="Calibri"/>
          <w:bCs/>
        </w:rPr>
        <w:t>- I’m calling/ writing to make a complaint about….</w:t>
      </w:r>
    </w:p>
    <w:p w14:paraId="30D30A07" w14:textId="4516A3BB" w:rsidR="0078070D" w:rsidRDefault="0078070D" w:rsidP="0078070D">
      <w:pPr>
        <w:ind w:left="720" w:firstLine="720"/>
        <w:rPr>
          <w:rFonts w:eastAsia="Calibri"/>
          <w:bCs/>
        </w:rPr>
      </w:pPr>
      <w:r>
        <w:rPr>
          <w:rFonts w:eastAsia="Calibri"/>
          <w:bCs/>
        </w:rPr>
        <w:t xml:space="preserve"> </w:t>
      </w:r>
      <w:r w:rsidRPr="00E75273">
        <w:rPr>
          <w:rFonts w:eastAsia="Calibri"/>
          <w:bCs/>
        </w:rPr>
        <w:t>- I’m not happy with ….</w:t>
      </w:r>
    </w:p>
    <w:p w14:paraId="4634C374" w14:textId="2B347DAB" w:rsidR="0078070D" w:rsidRDefault="0078070D" w:rsidP="0078070D">
      <w:pPr>
        <w:rPr>
          <w:rFonts w:ascii="Arial" w:eastAsiaTheme="minorEastAsia" w:hAnsi="Arial" w:cs="Arial"/>
          <w:color w:val="000000"/>
          <w:sz w:val="20"/>
          <w:szCs w:val="20"/>
          <w:lang w:val="vi-VN" w:eastAsia="ko-KR"/>
        </w:rPr>
      </w:pPr>
      <w:r w:rsidRPr="004A0A83">
        <w:rPr>
          <w:color w:val="000000"/>
        </w:rPr>
        <w:t xml:space="preserve">    </w:t>
      </w:r>
      <w:r w:rsidRPr="004A0A83">
        <w:rPr>
          <w:b/>
          <w:bCs/>
          <w:i/>
          <w:iCs/>
          <w:color w:val="002060"/>
        </w:rPr>
        <w:t>+ Pronunciation:</w:t>
      </w:r>
      <w:r w:rsidRPr="004A0A83">
        <w:rPr>
          <w:color w:val="002060"/>
        </w:rPr>
        <w:t xml:space="preserve"> </w:t>
      </w:r>
      <w:r w:rsidRPr="000C0501">
        <w:t>Sounds: /sp / and /st/</w:t>
      </w:r>
    </w:p>
    <w:p w14:paraId="713B0B09" w14:textId="77777777" w:rsidR="0078070D" w:rsidRPr="004A0A83" w:rsidRDefault="0078070D" w:rsidP="0078070D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2. Competence: </w:t>
      </w:r>
    </w:p>
    <w:p w14:paraId="01234691" w14:textId="77777777" w:rsidR="0078070D" w:rsidRPr="004A0A83" w:rsidRDefault="0078070D" w:rsidP="0078070D">
      <w:pPr>
        <w:rPr>
          <w:b/>
          <w:lang w:eastAsia="vi-VN"/>
        </w:rPr>
      </w:pPr>
      <w:r w:rsidRPr="004A0A83">
        <w:rPr>
          <w:b/>
          <w:lang w:eastAsia="vi-VN"/>
        </w:rPr>
        <w:t>a) General competencies:</w:t>
      </w:r>
    </w:p>
    <w:p w14:paraId="4156EA8A" w14:textId="77777777" w:rsidR="0078070D" w:rsidRPr="004A0A83" w:rsidRDefault="0078070D" w:rsidP="0078070D">
      <w:pPr>
        <w:ind w:firstLine="284"/>
        <w:contextualSpacing/>
        <w:jc w:val="both"/>
        <w:rPr>
          <w:rFonts w:eastAsia="Calibri"/>
          <w:b/>
          <w:lang w:eastAsia="vi-VN"/>
        </w:rPr>
      </w:pPr>
      <w:r w:rsidRPr="004A0A83">
        <w:rPr>
          <w:color w:val="000000"/>
        </w:rPr>
        <w:t>- Develop communication skills and creativity.</w:t>
      </w:r>
    </w:p>
    <w:p w14:paraId="3E707D03" w14:textId="77777777" w:rsidR="0078070D" w:rsidRPr="004A0A83" w:rsidRDefault="0078070D" w:rsidP="0078070D">
      <w:pPr>
        <w:ind w:left="567" w:hanging="283"/>
        <w:jc w:val="both"/>
        <w:rPr>
          <w:color w:val="000000"/>
        </w:rPr>
      </w:pPr>
      <w:r w:rsidRPr="004A0A83">
        <w:rPr>
          <w:color w:val="000000"/>
        </w:rPr>
        <w:t>- Be collaborative and supportive in pair work and teamwork.</w:t>
      </w:r>
    </w:p>
    <w:p w14:paraId="7C78A8F7" w14:textId="77777777" w:rsidR="0078070D" w:rsidRPr="004A0A83" w:rsidRDefault="0078070D" w:rsidP="0078070D">
      <w:pPr>
        <w:ind w:firstLine="284"/>
        <w:jc w:val="both"/>
        <w:rPr>
          <w:color w:val="000000"/>
        </w:rPr>
      </w:pPr>
      <w:r w:rsidRPr="004A0A83">
        <w:rPr>
          <w:color w:val="000000"/>
        </w:rPr>
        <w:t>- Actively join in class activities.</w:t>
      </w:r>
    </w:p>
    <w:p w14:paraId="3BF6F382" w14:textId="77777777" w:rsidR="0078070D" w:rsidRPr="004A0A83" w:rsidRDefault="0078070D" w:rsidP="0078070D">
      <w:pPr>
        <w:jc w:val="both"/>
        <w:rPr>
          <w:b/>
          <w:lang w:eastAsia="vi-VN"/>
        </w:rPr>
      </w:pPr>
      <w:r w:rsidRPr="004A0A83">
        <w:rPr>
          <w:b/>
          <w:lang w:eastAsia="vi-VN"/>
        </w:rPr>
        <w:t>b) Specific competencies:</w:t>
      </w:r>
    </w:p>
    <w:p w14:paraId="0BE88BBC" w14:textId="77777777" w:rsidR="0078070D" w:rsidRPr="004A0A83" w:rsidRDefault="0078070D" w:rsidP="0078070D">
      <w:pPr>
        <w:ind w:firstLine="567"/>
        <w:contextualSpacing/>
        <w:jc w:val="both"/>
        <w:rPr>
          <w:lang w:eastAsia="vi-VN"/>
        </w:rPr>
      </w:pPr>
      <w:r w:rsidRPr="004A0A83">
        <w:rPr>
          <w:lang w:eastAsia="vi-VN"/>
        </w:rPr>
        <w:t>- Group work and independent working, pair work, linguistic competence, cooperative learning and communicative competence.</w:t>
      </w:r>
    </w:p>
    <w:p w14:paraId="7345660A" w14:textId="77777777" w:rsidR="0078070D" w:rsidRPr="004A0A83" w:rsidRDefault="0078070D" w:rsidP="0078070D">
      <w:pPr>
        <w:ind w:left="567"/>
        <w:contextualSpacing/>
        <w:jc w:val="both"/>
        <w:rPr>
          <w:lang w:eastAsia="vi-VN"/>
        </w:rPr>
      </w:pPr>
      <w:r w:rsidRPr="004A0A83">
        <w:rPr>
          <w:lang w:eastAsia="vi-VN"/>
        </w:rPr>
        <w:t>- Sts can introduce themselves or one another fluently.</w:t>
      </w:r>
    </w:p>
    <w:p w14:paraId="4868770F" w14:textId="4D90AC23" w:rsidR="0078070D" w:rsidRPr="000C0501" w:rsidRDefault="0078070D" w:rsidP="0078070D">
      <w:r w:rsidRPr="004A0A83">
        <w:rPr>
          <w:b/>
          <w:bCs/>
          <w:color w:val="000000"/>
        </w:rPr>
        <w:t xml:space="preserve">3. Qualities: </w:t>
      </w:r>
      <w:r w:rsidR="000A40B2">
        <w:t xml:space="preserve">- Raise ss’ awareness of favourite shopping places.;  Have good attitude to making polite complaints. </w:t>
      </w:r>
      <w:r w:rsidRPr="004A0A83">
        <w:rPr>
          <w:color w:val="000000"/>
        </w:rPr>
        <w:t>Ss have the good attitude to working in groups, individual work, pair work, cooperative learning.</w:t>
      </w:r>
    </w:p>
    <w:p w14:paraId="6AAC43CD" w14:textId="77777777" w:rsidR="0078070D" w:rsidRPr="004A0A83" w:rsidRDefault="0078070D" w:rsidP="0078070D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II. PREPARATIONS</w:t>
      </w:r>
    </w:p>
    <w:p w14:paraId="6DB20901" w14:textId="77777777" w:rsidR="0078070D" w:rsidRPr="004A0A83" w:rsidRDefault="0078070D" w:rsidP="0078070D">
      <w:pPr>
        <w:jc w:val="both"/>
        <w:rPr>
          <w:color w:val="000000"/>
        </w:rPr>
      </w:pPr>
      <w:r w:rsidRPr="004A0A83">
        <w:rPr>
          <w:b/>
          <w:lang w:eastAsia="vi-VN"/>
        </w:rPr>
        <w:t xml:space="preserve">     </w:t>
      </w:r>
      <w:r w:rsidRPr="004A0A83">
        <w:rPr>
          <w:b/>
          <w:bCs/>
          <w:color w:val="000000"/>
        </w:rPr>
        <w:t>Teacher:</w:t>
      </w:r>
      <w:r w:rsidRPr="004A0A83">
        <w:rPr>
          <w:color w:val="000000"/>
        </w:rPr>
        <w:t xml:space="preserve"> Grade 8 textbook, laptop, TV, pictures and realia, Computer connected to the Internet. Phần mềm tương tác hoclieu.vn</w:t>
      </w:r>
    </w:p>
    <w:p w14:paraId="62105D07" w14:textId="77777777" w:rsidR="0078070D" w:rsidRPr="004A0A83" w:rsidRDefault="0078070D" w:rsidP="0078070D">
      <w:pPr>
        <w:contextualSpacing/>
        <w:rPr>
          <w:lang w:eastAsia="vi-VN"/>
        </w:rPr>
      </w:pPr>
      <w:r w:rsidRPr="004A0A83">
        <w:rPr>
          <w:b/>
          <w:lang w:eastAsia="vi-VN"/>
        </w:rPr>
        <w:t xml:space="preserve">     Students:</w:t>
      </w:r>
      <w:r w:rsidRPr="004A0A83">
        <w:rPr>
          <w:lang w:eastAsia="vi-VN"/>
        </w:rPr>
        <w:t xml:space="preserve"> Text books, pencils, pics, blank papers, realia,….</w:t>
      </w:r>
    </w:p>
    <w:p w14:paraId="28CDC483" w14:textId="77777777" w:rsidR="0078070D" w:rsidRPr="004A0A83" w:rsidRDefault="0078070D" w:rsidP="0078070D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III. PROCEDURE</w:t>
      </w:r>
    </w:p>
    <w:p w14:paraId="0090216F" w14:textId="4228AA35" w:rsidR="004B7D3E" w:rsidRPr="0080363B" w:rsidRDefault="004B7D3E" w:rsidP="004B7D3E">
      <w:pPr>
        <w:rPr>
          <w:rFonts w:eastAsia="Calibri"/>
          <w:b/>
          <w:sz w:val="4"/>
          <w:szCs w:val="4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670"/>
        <w:gridCol w:w="3828"/>
      </w:tblGrid>
      <w:tr w:rsidR="0080363B" w:rsidRPr="00E75273" w14:paraId="52EEF834" w14:textId="77777777" w:rsidTr="0080363B">
        <w:tc>
          <w:tcPr>
            <w:tcW w:w="9498" w:type="dxa"/>
            <w:gridSpan w:val="2"/>
            <w:shd w:val="clear" w:color="auto" w:fill="auto"/>
            <w:vAlign w:val="center"/>
          </w:tcPr>
          <w:p w14:paraId="3C2BBC12" w14:textId="49AA17FA" w:rsidR="0080363B" w:rsidRDefault="0080363B" w:rsidP="0080363B">
            <w:pPr>
              <w:contextualSpacing/>
            </w:pPr>
            <w:r>
              <w:rPr>
                <w:b/>
              </w:rPr>
              <w:t xml:space="preserve">1. </w:t>
            </w:r>
            <w:r w:rsidRPr="00E75273">
              <w:rPr>
                <w:b/>
              </w:rPr>
              <w:t>WARM-UP</w:t>
            </w:r>
            <w:r>
              <w:rPr>
                <w:b/>
              </w:rPr>
              <w:t xml:space="preserve"> </w:t>
            </w:r>
            <w:r w:rsidRPr="00E75273">
              <w:t>(3</w:t>
            </w:r>
            <w:r w:rsidR="00F01C4E">
              <w:t>’- IW</w:t>
            </w:r>
            <w:r w:rsidRPr="00E75273">
              <w:t>)</w:t>
            </w:r>
          </w:p>
          <w:p w14:paraId="76A5ED9D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56999EBD" w14:textId="77777777" w:rsidR="00163A36" w:rsidRDefault="00163A36" w:rsidP="00163A36">
            <w:pPr>
              <w:ind w:left="186"/>
            </w:pPr>
            <w:r>
              <w:rPr>
                <w:color w:val="000000"/>
              </w:rPr>
              <w:t>- To create an active atmosphere in the class before the lesson;  </w:t>
            </w:r>
          </w:p>
          <w:p w14:paraId="5E6B987E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60C5FFD3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Have some chatting to create a friendly and relaxed atmosphere to inspire Ss to warm up to the new class.</w:t>
            </w:r>
          </w:p>
          <w:p w14:paraId="26F42AA1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00142853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Having a chance to speak English and focus on the topic of the lesson.</w:t>
            </w:r>
          </w:p>
          <w:p w14:paraId="3D391BDE" w14:textId="05752D58" w:rsidR="00163A36" w:rsidRPr="00163A36" w:rsidRDefault="00163A36" w:rsidP="0080363B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062EFF" w:rsidRPr="00E75273" w14:paraId="668AC43B" w14:textId="77777777" w:rsidTr="00CC5B6A">
        <w:tc>
          <w:tcPr>
            <w:tcW w:w="5670" w:type="dxa"/>
            <w:shd w:val="clear" w:color="auto" w:fill="auto"/>
          </w:tcPr>
          <w:p w14:paraId="1A3ADCC3" w14:textId="31A74622" w:rsidR="00062EFF" w:rsidRPr="00E75273" w:rsidRDefault="00062EFF" w:rsidP="00062EFF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TEACHER’S AND STUDENTS’ ACTIVITIES</w:t>
            </w:r>
          </w:p>
        </w:tc>
        <w:tc>
          <w:tcPr>
            <w:tcW w:w="3828" w:type="dxa"/>
            <w:shd w:val="clear" w:color="auto" w:fill="auto"/>
          </w:tcPr>
          <w:p w14:paraId="5F33EFFE" w14:textId="4F46EC72" w:rsidR="00062EFF" w:rsidRPr="00E75273" w:rsidRDefault="00062EFF" w:rsidP="00062EFF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CONTENTS</w:t>
            </w:r>
          </w:p>
        </w:tc>
      </w:tr>
      <w:tr w:rsidR="0080363B" w:rsidRPr="00E75273" w14:paraId="776EBCE2" w14:textId="77777777" w:rsidTr="00163A36">
        <w:tc>
          <w:tcPr>
            <w:tcW w:w="5670" w:type="dxa"/>
          </w:tcPr>
          <w:p w14:paraId="7496E6EB" w14:textId="1D66BC72" w:rsidR="0080363B" w:rsidRDefault="0080363B" w:rsidP="00245905">
            <w:pPr>
              <w:contextualSpacing/>
              <w:jc w:val="both"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 xml:space="preserve">Chatting: </w:t>
            </w:r>
          </w:p>
          <w:p w14:paraId="024608F5" w14:textId="77777777" w:rsidR="00F01C4E" w:rsidRPr="00412368" w:rsidRDefault="00F01C4E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C25BD41" w14:textId="53D25F84" w:rsidR="0080363B" w:rsidRPr="00E75273" w:rsidRDefault="00F01C4E" w:rsidP="00F01C4E">
            <w:pPr>
              <w:contextualSpacing/>
              <w:jc w:val="both"/>
              <w:rPr>
                <w:color w:val="000000"/>
              </w:rPr>
            </w:pPr>
            <w:r>
              <w:rPr>
                <w:rFonts w:eastAsia="Calibri"/>
                <w:b/>
              </w:rPr>
              <w:t xml:space="preserve"> </w:t>
            </w:r>
            <w:r w:rsidR="0080363B" w:rsidRPr="00E75273">
              <w:rPr>
                <w:color w:val="000000"/>
              </w:rPr>
              <w:t>- T gives ss a situation:</w:t>
            </w:r>
          </w:p>
          <w:p w14:paraId="2EDA586E" w14:textId="4D19A7B2" w:rsidR="0080363B" w:rsidRDefault="0080363B" w:rsidP="00245905">
            <w:pPr>
              <w:spacing w:before="37"/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Supposing you ordered a hat online, but when you got it, it didn’t have the same color as you ordered. What would you do in that case?</w:t>
            </w:r>
          </w:p>
          <w:p w14:paraId="2B6497A0" w14:textId="114328E9" w:rsidR="00F01C4E" w:rsidRDefault="00F01C4E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3E021794" w14:textId="77777777" w:rsidR="00F01C4E" w:rsidRPr="00880842" w:rsidRDefault="00F01C4E" w:rsidP="00880842">
            <w:pPr>
              <w:tabs>
                <w:tab w:val="left" w:pos="526"/>
              </w:tabs>
              <w:jc w:val="both"/>
            </w:pPr>
            <w:r w:rsidRPr="00880842">
              <w:t>- Ss’ observation</w:t>
            </w:r>
          </w:p>
          <w:p w14:paraId="04FEC35E" w14:textId="00525172" w:rsidR="00F01C4E" w:rsidRDefault="00F01C4E" w:rsidP="00C67C73">
            <w:pPr>
              <w:jc w:val="both"/>
              <w:rPr>
                <w:b/>
                <w:color w:val="002060"/>
              </w:rPr>
            </w:pPr>
            <w:r>
              <w:rPr>
                <w:b/>
                <w:color w:val="002060"/>
              </w:rPr>
              <w:lastRenderedPageBreak/>
              <w:t xml:space="preserve"> </w:t>
            </w:r>
            <w:r w:rsidRPr="00C67C73">
              <w:rPr>
                <w:b/>
                <w:color w:val="002060"/>
              </w:rPr>
              <w:t>Step 3: Report and discussion</w:t>
            </w:r>
          </w:p>
          <w:p w14:paraId="5D58F673" w14:textId="77777777" w:rsidR="00F01C4E" w:rsidRPr="00525F3F" w:rsidRDefault="00F01C4E" w:rsidP="00525F3F">
            <w:r w:rsidRPr="00525F3F">
              <w:t xml:space="preserve">- Student’s talk </w:t>
            </w:r>
          </w:p>
          <w:p w14:paraId="4374F32B" w14:textId="77777777" w:rsidR="00F01C4E" w:rsidRPr="001412CB" w:rsidRDefault="00F01C4E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206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097F4A6F" w14:textId="69824A47" w:rsidR="0080363B" w:rsidRPr="00E75273" w:rsidRDefault="00F01C4E" w:rsidP="00F01C4E">
            <w:pPr>
              <w:jc w:val="both"/>
              <w:rPr>
                <w:i/>
              </w:rPr>
            </w:pPr>
            <w:r>
              <w:rPr>
                <w:color w:val="002060"/>
              </w:rPr>
              <w:t xml:space="preserve"> </w:t>
            </w:r>
            <w:r>
              <w:rPr>
                <w:b/>
                <w:color w:val="002060"/>
              </w:rPr>
              <w:t xml:space="preserve"> </w:t>
            </w:r>
            <w:r>
              <w:rPr>
                <w:i/>
                <w:color w:val="000000"/>
              </w:rPr>
              <w:t xml:space="preserve"> </w:t>
            </w:r>
            <w:r w:rsidR="0080363B" w:rsidRPr="00E75273">
              <w:rPr>
                <w:i/>
                <w:color w:val="000000"/>
              </w:rPr>
              <w:t xml:space="preserve">- </w:t>
            </w:r>
            <w:r w:rsidR="0080363B" w:rsidRPr="00E75273">
              <w:rPr>
                <w:color w:val="000000"/>
              </w:rPr>
              <w:t>T leads in the new lesson</w:t>
            </w:r>
            <w:r w:rsidR="0080363B" w:rsidRPr="00E75273">
              <w:rPr>
                <w:i/>
                <w:color w:val="000000"/>
              </w:rPr>
              <w:t xml:space="preserve">: </w:t>
            </w:r>
            <w:r w:rsidR="0080363B" w:rsidRPr="00E75273">
              <w:rPr>
                <w:i/>
              </w:rPr>
              <w:t xml:space="preserve">- </w:t>
            </w:r>
            <w:r w:rsidR="0080363B" w:rsidRPr="00E75273">
              <w:rPr>
                <w:i/>
                <w:color w:val="000000"/>
              </w:rPr>
              <w:t xml:space="preserve">If we aren’t satisfied with sth you ordered, we can make complaints. There are two ways of making complaint that we will learn in Lesson 4. Communication. </w:t>
            </w:r>
          </w:p>
          <w:p w14:paraId="49448EE5" w14:textId="77777777" w:rsidR="0080363B" w:rsidRDefault="0080363B" w:rsidP="008C6CC4">
            <w:pPr>
              <w:spacing w:before="15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Ask Ss to look at COMMUNICATION on page 86.  </w:t>
            </w:r>
          </w:p>
          <w:p w14:paraId="71CB5EC0" w14:textId="1397C66C" w:rsidR="0080363B" w:rsidRPr="008C6CC4" w:rsidRDefault="0080363B" w:rsidP="008C6CC4">
            <w:pPr>
              <w:contextualSpacing/>
              <w:rPr>
                <w:b/>
              </w:rPr>
            </w:pPr>
            <w:r w:rsidRPr="00E75273">
              <w:rPr>
                <w:b/>
              </w:rPr>
              <w:t xml:space="preserve">- </w:t>
            </w:r>
            <w:r w:rsidRPr="00E75273">
              <w:t>T checks ss’ answers and give feedback</w:t>
            </w:r>
          </w:p>
        </w:tc>
        <w:tc>
          <w:tcPr>
            <w:tcW w:w="3828" w:type="dxa"/>
          </w:tcPr>
          <w:p w14:paraId="21FECF7B" w14:textId="5E1AB863" w:rsidR="0080363B" w:rsidRDefault="0080363B" w:rsidP="00245905">
            <w:pPr>
              <w:contextualSpacing/>
              <w:jc w:val="both"/>
              <w:rPr>
                <w:b/>
              </w:rPr>
            </w:pPr>
          </w:p>
          <w:p w14:paraId="04638BB8" w14:textId="77777777" w:rsidR="0080363B" w:rsidRPr="00E75273" w:rsidRDefault="0080363B" w:rsidP="00245905">
            <w:pPr>
              <w:contextualSpacing/>
              <w:jc w:val="both"/>
              <w:rPr>
                <w:b/>
              </w:rPr>
            </w:pPr>
          </w:p>
          <w:p w14:paraId="476A7288" w14:textId="77777777" w:rsidR="0080363B" w:rsidRPr="00E75273" w:rsidRDefault="0080363B" w:rsidP="00245905">
            <w:pPr>
              <w:contextualSpacing/>
              <w:jc w:val="both"/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59B8A4DF" w14:textId="77777777" w:rsidR="0080363B" w:rsidRPr="00E75273" w:rsidRDefault="0080363B" w:rsidP="00245905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- Making complaints</w:t>
            </w:r>
          </w:p>
          <w:p w14:paraId="1B99D435" w14:textId="77777777" w:rsidR="0080363B" w:rsidRPr="00E75273" w:rsidRDefault="0080363B" w:rsidP="00245905">
            <w:pPr>
              <w:contextualSpacing/>
              <w:jc w:val="both"/>
              <w:rPr>
                <w:i/>
              </w:rPr>
            </w:pPr>
          </w:p>
        </w:tc>
      </w:tr>
      <w:tr w:rsidR="0080363B" w:rsidRPr="00E75273" w14:paraId="69287822" w14:textId="77777777" w:rsidTr="0080363B">
        <w:tc>
          <w:tcPr>
            <w:tcW w:w="9498" w:type="dxa"/>
            <w:gridSpan w:val="2"/>
          </w:tcPr>
          <w:p w14:paraId="283A410E" w14:textId="192030BC" w:rsidR="0080363B" w:rsidRDefault="0080363B" w:rsidP="008C6CC4">
            <w:pPr>
              <w:widowControl w:val="0"/>
              <w:autoSpaceDE w:val="0"/>
              <w:autoSpaceDN w:val="0"/>
              <w:ind w:right="-59"/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2. </w:t>
            </w:r>
            <w:r w:rsidRPr="008C6CC4">
              <w:rPr>
                <w:rFonts w:eastAsia="Calibri"/>
                <w:b/>
                <w:bCs/>
              </w:rPr>
              <w:t xml:space="preserve">KNOWLEDGE FORMATION </w:t>
            </w:r>
            <w:r w:rsidR="00F01C4E">
              <w:rPr>
                <w:rFonts w:eastAsia="Calibri"/>
                <w:b/>
                <w:bCs/>
              </w:rPr>
              <w:t>(10’-IW, PW)</w:t>
            </w:r>
          </w:p>
          <w:p w14:paraId="1BF91CA7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3ECCF2BB" w14:textId="77777777" w:rsidR="00163A36" w:rsidRDefault="00163A36" w:rsidP="00163A36">
            <w:pPr>
              <w:spacing w:before="39"/>
              <w:ind w:left="186"/>
            </w:pPr>
            <w:r>
              <w:rPr>
                <w:color w:val="000000"/>
              </w:rPr>
              <w:t>- To introduce how to make a complaint;  </w:t>
            </w:r>
          </w:p>
          <w:p w14:paraId="5788D563" w14:textId="77777777" w:rsidR="00163A36" w:rsidRDefault="00163A36" w:rsidP="00163A36">
            <w:pPr>
              <w:spacing w:before="37"/>
              <w:ind w:left="186"/>
            </w:pPr>
            <w:r>
              <w:rPr>
                <w:color w:val="000000"/>
              </w:rPr>
              <w:t>- To help Ss practise making a complaint.  </w:t>
            </w:r>
          </w:p>
          <w:p w14:paraId="376F0E8F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3A8E4463" w14:textId="77777777" w:rsidR="00163A36" w:rsidRDefault="00163A36" w:rsidP="00163A36">
            <w:r>
              <w:rPr>
                <w:b/>
              </w:rPr>
              <w:t>-</w:t>
            </w:r>
            <w:r>
              <w:t xml:space="preserve"> Use everyday expressions to develop language skills (Making a complaint)</w:t>
            </w:r>
          </w:p>
          <w:p w14:paraId="7EE26BE5" w14:textId="77777777" w:rsidR="00163A36" w:rsidRDefault="00163A36" w:rsidP="00163A36">
            <w:pPr>
              <w:rPr>
                <w:b/>
              </w:rPr>
            </w:pPr>
            <w:r>
              <w:t xml:space="preserve"> </w:t>
            </w:r>
            <w:r>
              <w:rPr>
                <w:b/>
              </w:rPr>
              <w:t>c. Product:</w:t>
            </w:r>
          </w:p>
          <w:p w14:paraId="4F52198A" w14:textId="77777777" w:rsidR="00163A36" w:rsidRDefault="00163A36" w:rsidP="00163A36">
            <w:r>
              <w:t>- Leaning how to make a complaint</w:t>
            </w:r>
          </w:p>
          <w:p w14:paraId="57476632" w14:textId="76BBB220" w:rsidR="00163A36" w:rsidRPr="00163A36" w:rsidRDefault="00163A36" w:rsidP="00163A36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80363B" w:rsidRPr="00E75273" w14:paraId="66E5F24C" w14:textId="77777777" w:rsidTr="00163A36">
        <w:tc>
          <w:tcPr>
            <w:tcW w:w="5670" w:type="dxa"/>
          </w:tcPr>
          <w:p w14:paraId="38938782" w14:textId="77777777" w:rsidR="00690024" w:rsidRDefault="00690024" w:rsidP="008C6CC4">
            <w:pPr>
              <w:contextualSpacing/>
              <w:jc w:val="both"/>
              <w:rPr>
                <w:rFonts w:eastAsia="Calibri"/>
                <w:b/>
              </w:rPr>
            </w:pPr>
          </w:p>
          <w:p w14:paraId="4EB622D6" w14:textId="77777777" w:rsidR="00690024" w:rsidRDefault="00690024" w:rsidP="008C6CC4">
            <w:pPr>
              <w:contextualSpacing/>
              <w:jc w:val="both"/>
              <w:rPr>
                <w:rFonts w:eastAsia="Calibri"/>
                <w:b/>
              </w:rPr>
            </w:pPr>
          </w:p>
          <w:p w14:paraId="4C54C14B" w14:textId="71841DCB" w:rsidR="0080363B" w:rsidRDefault="0080363B" w:rsidP="008C6CC4">
            <w:pPr>
              <w:contextualSpacing/>
              <w:jc w:val="both"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Task 1: Listen and read the dialogue. Pay attention to the highlighted sentences</w:t>
            </w:r>
            <w:r w:rsidR="00690024">
              <w:rPr>
                <w:rFonts w:eastAsia="Calibri"/>
                <w:b/>
              </w:rPr>
              <w:t>.</w:t>
            </w:r>
          </w:p>
          <w:p w14:paraId="0F82E46B" w14:textId="77777777" w:rsidR="00690024" w:rsidRPr="00412368" w:rsidRDefault="00690024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1A3B6595" w14:textId="60BE472C" w:rsidR="00690024" w:rsidRDefault="0080363B" w:rsidP="00690024">
            <w:pPr>
              <w:contextualSpacing/>
              <w:jc w:val="both"/>
              <w:rPr>
                <w:color w:val="000000"/>
              </w:rPr>
            </w:pPr>
            <w:r w:rsidRPr="00E75273">
              <w:rPr>
                <w:b/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Play the recording</w:t>
            </w:r>
            <w:r w:rsidR="00690024">
              <w:rPr>
                <w:color w:val="000000"/>
              </w:rPr>
              <w:t>.</w:t>
            </w:r>
          </w:p>
          <w:p w14:paraId="24DC7EBC" w14:textId="48E5F036" w:rsidR="00690024" w:rsidRPr="00E75273" w:rsidRDefault="00690024" w:rsidP="00690024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Ask Ss to pay attention to the highlighted parts.</w:t>
            </w:r>
          </w:p>
          <w:p w14:paraId="7388C36E" w14:textId="77777777" w:rsidR="00690024" w:rsidRPr="00D1182A" w:rsidRDefault="00690024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50D41205" w14:textId="77777777" w:rsidR="00690024" w:rsidRPr="00880842" w:rsidRDefault="00690024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1E6C16F0" w14:textId="494C34ED" w:rsidR="00690024" w:rsidRDefault="00690024" w:rsidP="00690024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="0080363B" w:rsidRPr="00E75273">
              <w:rPr>
                <w:color w:val="000000"/>
              </w:rPr>
              <w:t xml:space="preserve">Ss listen and read the conversation where Tom makes complaints about the SMART backpack he bought the previous week. </w:t>
            </w:r>
          </w:p>
          <w:p w14:paraId="45556409" w14:textId="77777777" w:rsidR="00690024" w:rsidRPr="00C67C73" w:rsidRDefault="00690024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0B975413" w14:textId="4D049D3E" w:rsidR="00690024" w:rsidRDefault="00690024" w:rsidP="00690024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Ss </w:t>
            </w:r>
            <w:r w:rsidRPr="00E75273">
              <w:rPr>
                <w:color w:val="000000"/>
              </w:rPr>
              <w:t>pay attention to the highlighted parts.</w:t>
            </w:r>
          </w:p>
          <w:p w14:paraId="214697DA" w14:textId="45112CB0" w:rsidR="0080363B" w:rsidRDefault="0080363B" w:rsidP="008C6CC4">
            <w:pPr>
              <w:contextualSpacing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Elicit the structures for making a complaint. Have Ss practise the conversation in pairs.</w:t>
            </w:r>
          </w:p>
          <w:p w14:paraId="035E5CF1" w14:textId="77777777" w:rsidR="00690024" w:rsidRPr="001412CB" w:rsidRDefault="00690024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3EEC3B9F" w14:textId="15A526DC" w:rsidR="00690024" w:rsidRDefault="00690024" w:rsidP="008C6CC4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T comments and gives feedback  on Ss’ answers.</w:t>
            </w:r>
          </w:p>
          <w:p w14:paraId="1BC93997" w14:textId="1F92986C" w:rsidR="0080363B" w:rsidRDefault="0080363B" w:rsidP="008C6CC4">
            <w:pPr>
              <w:contextualSpacing/>
              <w:jc w:val="both"/>
              <w:rPr>
                <w:b/>
                <w:color w:val="000000"/>
                <w:shd w:val="clear" w:color="auto" w:fill="FFFFFF"/>
              </w:rPr>
            </w:pPr>
            <w:r w:rsidRPr="00E75273">
              <w:rPr>
                <w:b/>
                <w:color w:val="000000"/>
                <w:shd w:val="clear" w:color="auto" w:fill="FFFFFF"/>
              </w:rPr>
              <w:t>Task 2: Work in pairs. In turns, make complaints about the situations below.</w:t>
            </w:r>
          </w:p>
          <w:p w14:paraId="4F5881A2" w14:textId="77777777" w:rsidR="00062EFF" w:rsidRPr="00412368" w:rsidRDefault="00062EFF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3FFBDB4B" w14:textId="6EE9BCEF" w:rsidR="0080363B" w:rsidRDefault="00062EFF" w:rsidP="00876247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color w:val="000000"/>
                <w:shd w:val="clear" w:color="auto" w:fill="FFFFFF"/>
              </w:rPr>
              <w:t xml:space="preserve"> </w:t>
            </w:r>
            <w:r w:rsidR="0080363B" w:rsidRPr="00E75273">
              <w:rPr>
                <w:color w:val="000000"/>
              </w:rPr>
              <w:t xml:space="preserve">- Ask Ss to work in pairs to make similar dialogues. </w:t>
            </w:r>
          </w:p>
          <w:p w14:paraId="3C18930E" w14:textId="22239E42" w:rsidR="0080363B" w:rsidRDefault="0080363B" w:rsidP="00876247">
            <w:pPr>
              <w:contextualSpacing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 xml:space="preserve">- Tell them to use the contexts given and the sample requests. </w:t>
            </w:r>
          </w:p>
          <w:p w14:paraId="0A52C975" w14:textId="77777777" w:rsidR="00062EFF" w:rsidRPr="00D1182A" w:rsidRDefault="00062EFF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09F593EC" w14:textId="77777777" w:rsidR="00062EFF" w:rsidRPr="00880842" w:rsidRDefault="00062EFF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4B7B0B77" w14:textId="7270FDF8" w:rsidR="00062EFF" w:rsidRDefault="00062EFF" w:rsidP="00876247">
            <w:pPr>
              <w:contextualSpacing/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t xml:space="preserve"> - Ss w</w:t>
            </w:r>
            <w:r w:rsidRPr="00062EFF">
              <w:rPr>
                <w:bCs/>
                <w:color w:val="000000"/>
                <w:shd w:val="clear" w:color="auto" w:fill="FFFFFF"/>
              </w:rPr>
              <w:t>ork in pairs.</w:t>
            </w:r>
            <w:r w:rsidRPr="00E75273"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14:paraId="20619D58" w14:textId="77777777" w:rsidR="00062EFF" w:rsidRPr="00C67C73" w:rsidRDefault="00062EFF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6869769F" w14:textId="01526AB3" w:rsidR="00062EFF" w:rsidRDefault="00062EFF" w:rsidP="00062EFF">
            <w:pPr>
              <w:contextualSpacing/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t xml:space="preserve">- Ss </w:t>
            </w:r>
            <w:r w:rsidRPr="00062EFF">
              <w:rPr>
                <w:bCs/>
                <w:color w:val="000000"/>
                <w:shd w:val="clear" w:color="auto" w:fill="FFFFFF"/>
              </w:rPr>
              <w:t>make complaints about the situations below.</w:t>
            </w:r>
          </w:p>
          <w:p w14:paraId="48767C5F" w14:textId="57F8DD66" w:rsidR="00062EFF" w:rsidRPr="00525F3F" w:rsidRDefault="00062EFF" w:rsidP="00525F3F">
            <w:r w:rsidRPr="00525F3F">
              <w:t xml:space="preserve">- Student’s talk </w:t>
            </w:r>
          </w:p>
          <w:p w14:paraId="5695544E" w14:textId="77777777" w:rsidR="00062EFF" w:rsidRPr="001412CB" w:rsidRDefault="00062EFF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70E9071E" w14:textId="7D49AB30" w:rsidR="0080363B" w:rsidRDefault="00062EFF" w:rsidP="00876247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0363B" w:rsidRPr="00E75273">
              <w:rPr>
                <w:color w:val="000000"/>
              </w:rPr>
              <w:t>- Give feedback on their dialogues. </w:t>
            </w:r>
          </w:p>
          <w:p w14:paraId="72302C9C" w14:textId="04C4648B" w:rsidR="0080363B" w:rsidRPr="00876247" w:rsidRDefault="0080363B" w:rsidP="00876247">
            <w:pPr>
              <w:contextualSpacing/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 xml:space="preserve">- Teacher listens to students’ pronunciation and gives feedback. </w:t>
            </w:r>
          </w:p>
        </w:tc>
        <w:tc>
          <w:tcPr>
            <w:tcW w:w="3828" w:type="dxa"/>
          </w:tcPr>
          <w:p w14:paraId="056EDA9F" w14:textId="23F8AF7D" w:rsidR="00690024" w:rsidRPr="00690024" w:rsidRDefault="00690024" w:rsidP="00690024">
            <w:pPr>
              <w:contextualSpacing/>
              <w:jc w:val="both"/>
              <w:rPr>
                <w:rFonts w:eastAsia="Calibri"/>
                <w:b/>
                <w:caps/>
              </w:rPr>
            </w:pPr>
            <w:r>
              <w:rPr>
                <w:rFonts w:eastAsia="Calibri"/>
                <w:b/>
                <w:caps/>
              </w:rPr>
              <w:t xml:space="preserve">* </w:t>
            </w:r>
            <w:r w:rsidRPr="00690024">
              <w:rPr>
                <w:rFonts w:eastAsia="Calibri"/>
                <w:b/>
                <w:caps/>
              </w:rPr>
              <w:t xml:space="preserve">Everyday English: </w:t>
            </w:r>
          </w:p>
          <w:p w14:paraId="30989AB0" w14:textId="167122B5" w:rsidR="00690024" w:rsidRDefault="00690024" w:rsidP="00690024">
            <w:pPr>
              <w:contextualSpacing/>
              <w:jc w:val="center"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Making a complaint</w:t>
            </w:r>
          </w:p>
          <w:p w14:paraId="6685D5D8" w14:textId="77777777" w:rsidR="00690024" w:rsidRPr="00E75273" w:rsidRDefault="00690024" w:rsidP="00690024">
            <w:pPr>
              <w:ind w:right="-106"/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1: Listen and read the dialogue. Pay attention to the highlighted sentences</w:t>
            </w:r>
          </w:p>
          <w:p w14:paraId="25879250" w14:textId="77777777" w:rsidR="0080363B" w:rsidRDefault="0080363B" w:rsidP="008C6CC4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2A5A7D">
              <w:rPr>
                <w:b/>
                <w:i/>
              </w:rPr>
              <w:t>Suggested answers:</w:t>
            </w:r>
          </w:p>
          <w:p w14:paraId="735B21C2" w14:textId="77777777" w:rsidR="0080363B" w:rsidRPr="00E75273" w:rsidRDefault="0080363B" w:rsidP="008C6CC4">
            <w:pPr>
              <w:spacing w:before="34"/>
              <w:ind w:left="103"/>
              <w:jc w:val="both"/>
            </w:pPr>
            <w:r w:rsidRPr="00E75273">
              <w:rPr>
                <w:w w:val="90"/>
              </w:rPr>
              <w:t>To make a complaint, you can use:</w:t>
            </w:r>
          </w:p>
          <w:p w14:paraId="0A2AFF7F" w14:textId="77777777" w:rsidR="0080363B" w:rsidRPr="00E75273" w:rsidRDefault="0080363B" w:rsidP="008C6CC4">
            <w:pPr>
              <w:spacing w:before="37"/>
              <w:ind w:right="1"/>
              <w:jc w:val="both"/>
              <w:rPr>
                <w:i/>
                <w:color w:val="000000"/>
                <w:shd w:val="clear" w:color="auto" w:fill="FFFFFF"/>
              </w:rPr>
            </w:pPr>
            <w:r w:rsidRPr="00E75273">
              <w:rPr>
                <w:i/>
                <w:color w:val="000000"/>
                <w:shd w:val="clear" w:color="auto" w:fill="FFFFFF"/>
              </w:rPr>
              <w:t>- I’m calling/ writing to make a complaint about….</w:t>
            </w:r>
          </w:p>
          <w:p w14:paraId="478D9B58" w14:textId="77777777" w:rsidR="0080363B" w:rsidRDefault="0080363B" w:rsidP="008C6CC4">
            <w:pPr>
              <w:contextualSpacing/>
              <w:jc w:val="both"/>
              <w:rPr>
                <w:i/>
                <w:color w:val="000000"/>
                <w:shd w:val="clear" w:color="auto" w:fill="FFFFFF"/>
              </w:rPr>
            </w:pPr>
            <w:r w:rsidRPr="00E75273">
              <w:rPr>
                <w:i/>
                <w:color w:val="000000"/>
                <w:shd w:val="clear" w:color="auto" w:fill="FFFFFF"/>
              </w:rPr>
              <w:t>- I’m not happy with ….</w:t>
            </w:r>
          </w:p>
          <w:p w14:paraId="612ECA80" w14:textId="7BD07174" w:rsidR="00690024" w:rsidRDefault="00690024" w:rsidP="00876247">
            <w:pPr>
              <w:spacing w:line="276" w:lineRule="auto"/>
              <w:ind w:right="-59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069D5D70" w14:textId="5E16538C" w:rsidR="00690024" w:rsidRDefault="00690024" w:rsidP="00876247">
            <w:pPr>
              <w:spacing w:line="276" w:lineRule="auto"/>
              <w:ind w:right="-59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1990151A" w14:textId="478647DC" w:rsidR="00690024" w:rsidRDefault="00690024" w:rsidP="00876247">
            <w:pPr>
              <w:spacing w:line="276" w:lineRule="auto"/>
              <w:ind w:right="-59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057F8C5B" w14:textId="093832D6" w:rsidR="00690024" w:rsidRDefault="00690024" w:rsidP="00876247">
            <w:pPr>
              <w:spacing w:line="276" w:lineRule="auto"/>
              <w:ind w:right="-59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4C0302EC" w14:textId="2A940701" w:rsidR="00690024" w:rsidRDefault="00690024" w:rsidP="00876247">
            <w:pPr>
              <w:spacing w:line="276" w:lineRule="auto"/>
              <w:ind w:right="-59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0BDD8117" w14:textId="4BAE0D05" w:rsidR="00690024" w:rsidRDefault="00690024" w:rsidP="00876247">
            <w:pPr>
              <w:spacing w:line="276" w:lineRule="auto"/>
              <w:ind w:right="-59"/>
              <w:jc w:val="both"/>
              <w:rPr>
                <w:b/>
                <w:color w:val="000000"/>
                <w:shd w:val="clear" w:color="auto" w:fill="FFFFFF"/>
              </w:rPr>
            </w:pPr>
          </w:p>
          <w:p w14:paraId="6F366576" w14:textId="77777777" w:rsidR="00690024" w:rsidRPr="00062EFF" w:rsidRDefault="00690024" w:rsidP="00876247">
            <w:pPr>
              <w:spacing w:line="276" w:lineRule="auto"/>
              <w:ind w:right="-59"/>
              <w:jc w:val="both"/>
              <w:rPr>
                <w:b/>
                <w:color w:val="000000"/>
                <w:sz w:val="16"/>
                <w:szCs w:val="16"/>
                <w:shd w:val="clear" w:color="auto" w:fill="FFFFFF"/>
              </w:rPr>
            </w:pPr>
          </w:p>
          <w:p w14:paraId="002AA181" w14:textId="6B957ECF" w:rsidR="00690024" w:rsidRDefault="00690024" w:rsidP="00876247">
            <w:pPr>
              <w:spacing w:line="276" w:lineRule="auto"/>
              <w:ind w:right="-59"/>
              <w:jc w:val="both"/>
              <w:rPr>
                <w:b/>
                <w:color w:val="000000"/>
                <w:shd w:val="clear" w:color="auto" w:fill="FFFFFF"/>
              </w:rPr>
            </w:pPr>
            <w:r w:rsidRPr="00E75273">
              <w:rPr>
                <w:b/>
                <w:color w:val="000000"/>
                <w:shd w:val="clear" w:color="auto" w:fill="FFFFFF"/>
              </w:rPr>
              <w:t>2: Work in pairs. In turns, make complaints about the situations below.</w:t>
            </w:r>
          </w:p>
          <w:p w14:paraId="07C72537" w14:textId="1C9AF80C" w:rsidR="0080363B" w:rsidRDefault="0080363B" w:rsidP="00876247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2A5A7D">
              <w:rPr>
                <w:b/>
                <w:i/>
              </w:rPr>
              <w:t>Suggested answers:</w:t>
            </w:r>
          </w:p>
          <w:p w14:paraId="671B0A25" w14:textId="243AE007" w:rsidR="0080363B" w:rsidRPr="00E75273" w:rsidRDefault="0080363B" w:rsidP="00876247">
            <w:pPr>
              <w:spacing w:before="37"/>
              <w:ind w:right="1"/>
              <w:jc w:val="both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1. The cans of fish you bought at the shop expired five days ago.</w:t>
            </w:r>
          </w:p>
          <w:p w14:paraId="136128A0" w14:textId="77777777" w:rsidR="0080363B" w:rsidRPr="00E75273" w:rsidRDefault="0080363B" w:rsidP="00876247">
            <w:pPr>
              <w:spacing w:before="37"/>
              <w:ind w:right="1"/>
              <w:jc w:val="both"/>
              <w:rPr>
                <w:i/>
                <w:color w:val="000000"/>
                <w:shd w:val="clear" w:color="auto" w:fill="FFFFFF"/>
              </w:rPr>
            </w:pPr>
            <w:r w:rsidRPr="00E75273">
              <w:rPr>
                <w:i/>
                <w:color w:val="000000"/>
                <w:shd w:val="clear" w:color="auto" w:fill="FFFFFF"/>
              </w:rPr>
              <w:t xml:space="preserve">• </w:t>
            </w:r>
            <w:r w:rsidRPr="00E75273">
              <w:rPr>
                <w:b/>
                <w:i/>
                <w:color w:val="000000"/>
                <w:shd w:val="clear" w:color="auto" w:fill="FFFFFF"/>
              </w:rPr>
              <w:t>I’m calling to make a complaint about</w:t>
            </w:r>
            <w:r w:rsidRPr="00E75273">
              <w:rPr>
                <w:i/>
                <w:color w:val="000000"/>
                <w:shd w:val="clear" w:color="auto" w:fill="FFFFFF"/>
              </w:rPr>
              <w:t xml:space="preserve"> the cans of fish I bought at your shop five days ago. It was expired.</w:t>
            </w:r>
            <w:r w:rsidRPr="00E75273">
              <w:rPr>
                <w:i/>
                <w:color w:val="000000"/>
              </w:rPr>
              <w:t> </w:t>
            </w:r>
          </w:p>
          <w:p w14:paraId="11604D48" w14:textId="77777777" w:rsidR="0080363B" w:rsidRPr="00E75273" w:rsidRDefault="0080363B" w:rsidP="00876247">
            <w:pPr>
              <w:spacing w:before="37"/>
              <w:ind w:right="1"/>
              <w:jc w:val="both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2. An assistant at the shop was not very helpful.</w:t>
            </w:r>
          </w:p>
          <w:p w14:paraId="3D2C487F" w14:textId="36817DC0" w:rsidR="0080363B" w:rsidRDefault="0080363B" w:rsidP="00876247">
            <w:pPr>
              <w:contextualSpacing/>
              <w:jc w:val="both"/>
              <w:rPr>
                <w:b/>
              </w:rPr>
            </w:pPr>
            <w:r w:rsidRPr="00E75273">
              <w:rPr>
                <w:b/>
                <w:i/>
                <w:color w:val="000000"/>
                <w:shd w:val="clear" w:color="auto" w:fill="FFFFFF"/>
              </w:rPr>
              <w:t>I’m not happy with</w:t>
            </w:r>
            <w:r w:rsidRPr="00E75273">
              <w:rPr>
                <w:i/>
                <w:color w:val="000000"/>
                <w:shd w:val="clear" w:color="auto" w:fill="FFFFFF"/>
              </w:rPr>
              <w:t xml:space="preserve"> an assistant at the shop. She was not very helpful.</w:t>
            </w:r>
          </w:p>
        </w:tc>
      </w:tr>
      <w:tr w:rsidR="0080363B" w:rsidRPr="00E75273" w14:paraId="2CDFEF49" w14:textId="77777777" w:rsidTr="0080363B">
        <w:tc>
          <w:tcPr>
            <w:tcW w:w="9498" w:type="dxa"/>
            <w:gridSpan w:val="2"/>
          </w:tcPr>
          <w:p w14:paraId="5459E755" w14:textId="30AD8FFE" w:rsidR="0080363B" w:rsidRDefault="0080363B" w:rsidP="00F95C5B">
            <w:pPr>
              <w:widowControl w:val="0"/>
              <w:autoSpaceDE w:val="0"/>
              <w:autoSpaceDN w:val="0"/>
              <w:ind w:right="-59"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3. </w:t>
            </w:r>
            <w:r w:rsidRPr="00E75273">
              <w:rPr>
                <w:b/>
              </w:rPr>
              <w:t>PRACTICE</w:t>
            </w:r>
            <w:r w:rsidR="00062EFF">
              <w:rPr>
                <w:b/>
              </w:rPr>
              <w:t xml:space="preserve"> (</w:t>
            </w:r>
            <w:r w:rsidR="0060148B">
              <w:rPr>
                <w:b/>
              </w:rPr>
              <w:t>15’-IW, PW, GW)</w:t>
            </w:r>
          </w:p>
          <w:p w14:paraId="45E004C6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3E240216" w14:textId="77777777" w:rsidR="00163A36" w:rsidRDefault="00163A36" w:rsidP="00163A36">
            <w:pPr>
              <w:spacing w:before="10"/>
              <w:ind w:left="186"/>
              <w:rPr>
                <w:color w:val="000000"/>
              </w:rPr>
            </w:pPr>
            <w:r>
              <w:rPr>
                <w:color w:val="000000"/>
              </w:rPr>
              <w:t>- To help Ss practise listening for general and specific information. </w:t>
            </w:r>
          </w:p>
          <w:p w14:paraId="0670DDE3" w14:textId="77777777" w:rsidR="00163A36" w:rsidRDefault="00163A36" w:rsidP="00163A36">
            <w:pPr>
              <w:spacing w:before="37"/>
              <w:ind w:left="186" w:right="9" w:hanging="3"/>
            </w:pPr>
            <w:r>
              <w:rPr>
                <w:color w:val="000000"/>
              </w:rPr>
              <w:t>- To provide Ss with some samples to help them talk about their favourite shopping places.</w:t>
            </w:r>
          </w:p>
          <w:p w14:paraId="32FD036A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2F78CAF5" w14:textId="77777777" w:rsidR="00163A36" w:rsidRDefault="00163A36" w:rsidP="00163A36">
            <w:r>
              <w:rPr>
                <w:b/>
              </w:rPr>
              <w:t>-</w:t>
            </w:r>
            <w:r>
              <w:t xml:space="preserve"> Listen to some samples of favourite shopping places.</w:t>
            </w:r>
          </w:p>
          <w:p w14:paraId="480EDD7D" w14:textId="77777777" w:rsidR="00163A36" w:rsidRDefault="00163A36" w:rsidP="00163A36">
            <w:r>
              <w:t>- Ask and answer about what the people in 3 like about the places they shop.</w:t>
            </w:r>
          </w:p>
          <w:p w14:paraId="7D53DEFF" w14:textId="77777777" w:rsidR="00163A36" w:rsidRDefault="00163A36" w:rsidP="00163A36">
            <w:pPr>
              <w:rPr>
                <w:b/>
              </w:rPr>
            </w:pPr>
            <w:r>
              <w:t xml:space="preserve">  </w:t>
            </w:r>
            <w:r>
              <w:rPr>
                <w:b/>
              </w:rPr>
              <w:t>c. Product:</w:t>
            </w:r>
          </w:p>
          <w:p w14:paraId="159ECDA2" w14:textId="77777777" w:rsidR="00163A36" w:rsidRDefault="00163A36" w:rsidP="00163A36">
            <w:pPr>
              <w:rPr>
                <w:color w:val="000000"/>
              </w:rPr>
            </w:pPr>
            <w:r>
              <w:rPr>
                <w:b/>
              </w:rPr>
              <w:t xml:space="preserve">- </w:t>
            </w:r>
            <w:r>
              <w:t>Knowing</w:t>
            </w:r>
            <w:r>
              <w:rPr>
                <w:color w:val="000000"/>
              </w:rPr>
              <w:t xml:space="preserve"> some different favourite shopping places</w:t>
            </w:r>
          </w:p>
          <w:p w14:paraId="08437009" w14:textId="77777777" w:rsidR="00163A36" w:rsidRDefault="00163A36" w:rsidP="00163A36">
            <w:r>
              <w:rPr>
                <w:color w:val="000000"/>
              </w:rPr>
              <w:t>- Practising listening for general and specific information</w:t>
            </w:r>
          </w:p>
          <w:p w14:paraId="057677D6" w14:textId="2BE191CF" w:rsidR="0080363B" w:rsidRPr="00163A36" w:rsidRDefault="00163A36" w:rsidP="00163A36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80363B" w:rsidRPr="00E75273" w14:paraId="15D01B42" w14:textId="77777777" w:rsidTr="00163A36">
        <w:tc>
          <w:tcPr>
            <w:tcW w:w="5670" w:type="dxa"/>
          </w:tcPr>
          <w:p w14:paraId="20A27291" w14:textId="4535B97F" w:rsidR="0080363B" w:rsidRDefault="0080363B" w:rsidP="00245905">
            <w:pPr>
              <w:contextualSpacing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3. Listen to three people talking about their favourite shopping places and tick (v) the place they mention. </w:t>
            </w:r>
          </w:p>
          <w:p w14:paraId="4E7F2504" w14:textId="77777777" w:rsidR="0060148B" w:rsidRPr="00412368" w:rsidRDefault="0060148B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26A6EE93" w14:textId="0B0F0D74" w:rsidR="0080363B" w:rsidRDefault="0060148B" w:rsidP="0060148B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80363B" w:rsidRPr="00E75273">
              <w:rPr>
                <w:color w:val="000000"/>
              </w:rPr>
              <w:t>- Have Ss read the instruction and the table so that they know what they have to do while listening to the recording.</w:t>
            </w:r>
          </w:p>
          <w:p w14:paraId="6D1B42B5" w14:textId="6B804AB9" w:rsidR="0080363B" w:rsidRDefault="0080363B" w:rsidP="00876247">
            <w:pPr>
              <w:spacing w:before="3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Play the recording and ask Ss to listen and tick the correct answers.</w:t>
            </w:r>
          </w:p>
          <w:p w14:paraId="0F3215A9" w14:textId="77777777" w:rsidR="0060148B" w:rsidRPr="00D1182A" w:rsidRDefault="0060148B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47F0D6BF" w14:textId="77777777" w:rsidR="0060148B" w:rsidRPr="00880842" w:rsidRDefault="0060148B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251F460A" w14:textId="60C023C1" w:rsidR="0060148B" w:rsidRDefault="0060148B" w:rsidP="0060148B">
            <w:pPr>
              <w:spacing w:before="3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E75273">
              <w:rPr>
                <w:color w:val="000000"/>
              </w:rPr>
              <w:t>Ss listen and tick the correct answers.</w:t>
            </w:r>
          </w:p>
          <w:p w14:paraId="5195B2BC" w14:textId="77777777" w:rsidR="0060148B" w:rsidRPr="00C67C73" w:rsidRDefault="0060148B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49DB1AA1" w14:textId="714E7AB2" w:rsidR="0080363B" w:rsidRDefault="0060148B" w:rsidP="00876247">
            <w:pPr>
              <w:spacing w:before="3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0363B" w:rsidRPr="00E75273">
              <w:rPr>
                <w:color w:val="000000"/>
              </w:rPr>
              <w:t>- Call on some Ss to read their answers.</w:t>
            </w:r>
          </w:p>
          <w:p w14:paraId="52202C20" w14:textId="77777777" w:rsidR="0060148B" w:rsidRPr="00525F3F" w:rsidRDefault="0060148B" w:rsidP="00525F3F">
            <w:r w:rsidRPr="00525F3F">
              <w:t xml:space="preserve">- Student’s talk </w:t>
            </w:r>
          </w:p>
          <w:p w14:paraId="70495431" w14:textId="77777777" w:rsidR="0060148B" w:rsidRPr="001412CB" w:rsidRDefault="0060148B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75997C82" w14:textId="6BA28BF1" w:rsidR="0080363B" w:rsidRDefault="0060148B" w:rsidP="00876247">
            <w:pPr>
              <w:spacing w:before="3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0363B" w:rsidRPr="00E75273">
              <w:rPr>
                <w:color w:val="000000"/>
              </w:rPr>
              <w:t>- Confirm the correct answers as a class.</w:t>
            </w:r>
          </w:p>
          <w:p w14:paraId="6BFC5823" w14:textId="3582D535" w:rsidR="0080363B" w:rsidRDefault="0080363B" w:rsidP="00876247">
            <w:pPr>
              <w:spacing w:before="39"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4. Work in pairs. Take turns to ask and answer what each person in 3 likes about their shopping place </w:t>
            </w:r>
          </w:p>
          <w:p w14:paraId="7814EE3F" w14:textId="77777777" w:rsidR="0060148B" w:rsidRPr="00412368" w:rsidRDefault="0060148B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08C08712" w14:textId="58CFDB56" w:rsidR="0080363B" w:rsidRPr="00E75273" w:rsidRDefault="0060148B" w:rsidP="00F95C5B">
            <w:pPr>
              <w:spacing w:before="10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0363B" w:rsidRPr="00E75273">
              <w:rPr>
                <w:color w:val="000000"/>
              </w:rPr>
              <w:t>- Have Ss work in pairs.</w:t>
            </w:r>
          </w:p>
          <w:p w14:paraId="5D0A8339" w14:textId="391E5AC5" w:rsidR="0080363B" w:rsidRDefault="0080363B" w:rsidP="00F95C5B">
            <w:pPr>
              <w:spacing w:before="10"/>
              <w:ind w:right="10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 xml:space="preserve">- Have Ss take turns to ask and answer about what each person in </w:t>
            </w:r>
            <w:r w:rsidRPr="00E75273">
              <w:rPr>
                <w:b/>
                <w:color w:val="000000"/>
              </w:rPr>
              <w:t xml:space="preserve">3 </w:t>
            </w:r>
            <w:r w:rsidRPr="00E75273">
              <w:rPr>
                <w:color w:val="000000"/>
              </w:rPr>
              <w:t>likes about the place where they shop.</w:t>
            </w:r>
          </w:p>
          <w:p w14:paraId="009E2B18" w14:textId="77777777" w:rsidR="0060148B" w:rsidRPr="00D1182A" w:rsidRDefault="0060148B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35C18C4F" w14:textId="77777777" w:rsidR="0060148B" w:rsidRPr="00880842" w:rsidRDefault="0060148B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5C8CF9F4" w14:textId="22E8AB35" w:rsidR="0060148B" w:rsidRDefault="0060148B" w:rsidP="00F95C5B">
            <w:pPr>
              <w:spacing w:before="10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E75273">
              <w:rPr>
                <w:color w:val="000000"/>
              </w:rPr>
              <w:t xml:space="preserve">Ss take turns to ask and answer about what each person in </w:t>
            </w:r>
            <w:r w:rsidRPr="00E75273">
              <w:rPr>
                <w:b/>
                <w:color w:val="000000"/>
              </w:rPr>
              <w:t xml:space="preserve">3 </w:t>
            </w:r>
            <w:r w:rsidRPr="00E75273">
              <w:rPr>
                <w:color w:val="000000"/>
              </w:rPr>
              <w:t>likes about the place where they shop.</w:t>
            </w:r>
          </w:p>
          <w:p w14:paraId="1EBC75B3" w14:textId="77777777" w:rsidR="0060148B" w:rsidRPr="00C67C73" w:rsidRDefault="0060148B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2FCDE1B" w14:textId="0D796774" w:rsidR="0060148B" w:rsidRPr="00E75273" w:rsidRDefault="0060148B" w:rsidP="00F95C5B">
            <w:pPr>
              <w:spacing w:before="10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E75273">
              <w:rPr>
                <w:color w:val="000000"/>
              </w:rPr>
              <w:t>Ss work in pairs.</w:t>
            </w:r>
          </w:p>
          <w:p w14:paraId="77590432" w14:textId="77777777" w:rsidR="0080363B" w:rsidRDefault="0080363B" w:rsidP="00F95C5B">
            <w:pPr>
              <w:spacing w:before="10"/>
              <w:ind w:right="10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Call on 2 - 3 pairs to share their lists. Make comments.</w:t>
            </w:r>
          </w:p>
          <w:p w14:paraId="16F9C537" w14:textId="0582912E" w:rsidR="0080363B" w:rsidRDefault="0080363B" w:rsidP="00F95C5B">
            <w:pPr>
              <w:spacing w:before="10"/>
              <w:ind w:right="10"/>
              <w:jc w:val="both"/>
            </w:pPr>
            <w:r w:rsidRPr="00E75273">
              <w:t>- T listens to ss’ reports and gives feedback on their pronunciation and content.</w:t>
            </w:r>
          </w:p>
          <w:p w14:paraId="10B862D9" w14:textId="77777777" w:rsidR="0060148B" w:rsidRPr="001412CB" w:rsidRDefault="0060148B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73583316" w14:textId="0AAB91D0" w:rsidR="0080363B" w:rsidRPr="00876247" w:rsidRDefault="0060148B" w:rsidP="00F95C5B">
            <w:pPr>
              <w:spacing w:before="10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T comments and gives feedback  on Ss’ answers. </w:t>
            </w:r>
          </w:p>
        </w:tc>
        <w:tc>
          <w:tcPr>
            <w:tcW w:w="3828" w:type="dxa"/>
          </w:tcPr>
          <w:p w14:paraId="6B40158D" w14:textId="77777777" w:rsidR="0060148B" w:rsidRDefault="0060148B" w:rsidP="00F95C5B">
            <w:pPr>
              <w:spacing w:line="276" w:lineRule="auto"/>
              <w:ind w:right="-59"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>3. Listen to three people talking about their favourite shopping places and tick (v) the place they mention.</w:t>
            </w:r>
          </w:p>
          <w:p w14:paraId="664048FB" w14:textId="4136B810" w:rsidR="0080363B" w:rsidRDefault="0080363B" w:rsidP="00F95C5B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2A5A7D">
              <w:rPr>
                <w:b/>
                <w:i/>
              </w:rPr>
              <w:t>Suggested answers:</w:t>
            </w:r>
          </w:p>
          <w:p w14:paraId="50B2E5BE" w14:textId="77777777" w:rsidR="0080363B" w:rsidRPr="0060148B" w:rsidRDefault="0080363B" w:rsidP="00245905">
            <w:pPr>
              <w:contextualSpacing/>
              <w:jc w:val="both"/>
              <w:rPr>
                <w:b/>
                <w:sz w:val="8"/>
                <w:szCs w:val="8"/>
              </w:rPr>
            </w:pPr>
          </w:p>
          <w:tbl>
            <w:tblPr>
              <w:tblW w:w="0" w:type="auto"/>
              <w:tblInd w:w="12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618"/>
              <w:gridCol w:w="781"/>
              <w:gridCol w:w="862"/>
              <w:gridCol w:w="1212"/>
            </w:tblGrid>
            <w:tr w:rsidR="0080363B" w:rsidRPr="00E75273" w14:paraId="4140695F" w14:textId="77777777" w:rsidTr="0024398F">
              <w:trPr>
                <w:trHeight w:val="321"/>
              </w:trPr>
              <w:tc>
                <w:tcPr>
                  <w:tcW w:w="892" w:type="dxa"/>
                </w:tcPr>
                <w:p w14:paraId="5E2FE15E" w14:textId="77777777" w:rsidR="0080363B" w:rsidRPr="00876247" w:rsidRDefault="0080363B" w:rsidP="00F95C5B">
                  <w:pPr>
                    <w:pStyle w:val="TableParagraph"/>
                    <w:spacing w:before="34" w:line="267" w:lineRule="exact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76247">
                    <w:rPr>
                      <w:rFonts w:ascii="Times New Roman" w:hAnsi="Times New Roman" w:cs="Times New Roman"/>
                      <w:w w:val="90"/>
                      <w:sz w:val="20"/>
                      <w:szCs w:val="20"/>
                    </w:rPr>
                    <w:t>People</w:t>
                  </w:r>
                </w:p>
              </w:tc>
              <w:tc>
                <w:tcPr>
                  <w:tcW w:w="994" w:type="dxa"/>
                </w:tcPr>
                <w:p w14:paraId="6DE5CC61" w14:textId="77777777" w:rsidR="0080363B" w:rsidRPr="00876247" w:rsidRDefault="0080363B" w:rsidP="00F95C5B">
                  <w:pPr>
                    <w:pStyle w:val="TableParagraph"/>
                    <w:spacing w:before="34" w:line="267" w:lineRule="exact"/>
                    <w:ind w:left="136" w:right="137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76247">
                    <w:rPr>
                      <w:rFonts w:ascii="Times New Roman" w:hAnsi="Times New Roman" w:cs="Times New Roman"/>
                      <w:w w:val="85"/>
                      <w:sz w:val="20"/>
                      <w:szCs w:val="20"/>
                    </w:rPr>
                    <w:t>Open-air market</w:t>
                  </w:r>
                </w:p>
              </w:tc>
              <w:tc>
                <w:tcPr>
                  <w:tcW w:w="979" w:type="dxa"/>
                </w:tcPr>
                <w:p w14:paraId="23DEA166" w14:textId="77777777" w:rsidR="0080363B" w:rsidRPr="00876247" w:rsidRDefault="0080363B" w:rsidP="00F95C5B">
                  <w:pPr>
                    <w:pStyle w:val="TableParagraph"/>
                    <w:spacing w:before="34" w:line="267" w:lineRule="exact"/>
                    <w:ind w:left="93" w:right="96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76247">
                    <w:rPr>
                      <w:rFonts w:ascii="Times New Roman" w:hAnsi="Times New Roman" w:cs="Times New Roman"/>
                      <w:w w:val="90"/>
                      <w:sz w:val="20"/>
                      <w:szCs w:val="20"/>
                    </w:rPr>
                    <w:t>Discount shop</w:t>
                  </w:r>
                </w:p>
              </w:tc>
              <w:tc>
                <w:tcPr>
                  <w:tcW w:w="1370" w:type="dxa"/>
                </w:tcPr>
                <w:p w14:paraId="2EE278C8" w14:textId="77777777" w:rsidR="0080363B" w:rsidRPr="00876247" w:rsidRDefault="0080363B" w:rsidP="00F95C5B">
                  <w:pPr>
                    <w:pStyle w:val="TableParagraph"/>
                    <w:spacing w:before="34" w:line="267" w:lineRule="exact"/>
                    <w:ind w:left="145" w:right="15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876247">
                    <w:rPr>
                      <w:rFonts w:ascii="Times New Roman" w:hAnsi="Times New Roman" w:cs="Times New Roman"/>
                      <w:w w:val="85"/>
                      <w:sz w:val="20"/>
                      <w:szCs w:val="20"/>
                    </w:rPr>
                    <w:t>Convenience store</w:t>
                  </w:r>
                </w:p>
              </w:tc>
            </w:tr>
            <w:tr w:rsidR="0080363B" w:rsidRPr="00E75273" w14:paraId="7787E4FB" w14:textId="77777777" w:rsidTr="0024398F">
              <w:trPr>
                <w:trHeight w:val="318"/>
              </w:trPr>
              <w:tc>
                <w:tcPr>
                  <w:tcW w:w="892" w:type="dxa"/>
                </w:tcPr>
                <w:p w14:paraId="5F173DBF" w14:textId="77777777" w:rsidR="0080363B" w:rsidRPr="00E75273" w:rsidRDefault="0080363B" w:rsidP="00F95C5B">
                  <w:pPr>
                    <w:pStyle w:val="TableParagraph"/>
                    <w:spacing w:before="34" w:line="265" w:lineRule="exact"/>
                    <w:ind w:left="107"/>
                    <w:rPr>
                      <w:sz w:val="24"/>
                      <w:szCs w:val="24"/>
                    </w:rPr>
                  </w:pPr>
                  <w:r w:rsidRPr="00E75273">
                    <w:rPr>
                      <w:w w:val="90"/>
                      <w:sz w:val="24"/>
                      <w:szCs w:val="24"/>
                    </w:rPr>
                    <w:t>1. Mai</w:t>
                  </w:r>
                </w:p>
              </w:tc>
              <w:tc>
                <w:tcPr>
                  <w:tcW w:w="994" w:type="dxa"/>
                </w:tcPr>
                <w:p w14:paraId="19A8B93B" w14:textId="77777777" w:rsidR="0080363B" w:rsidRPr="00E75273" w:rsidRDefault="0080363B" w:rsidP="00F95C5B">
                  <w:pPr>
                    <w:pStyle w:val="TableParagraph"/>
                    <w:spacing w:before="32" w:line="266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5273">
                    <w:rPr>
                      <w:rFonts w:ascii="Times New Roman" w:hAnsi="Times New Roman"/>
                      <w:w w:val="98"/>
                      <w:sz w:val="24"/>
                      <w:szCs w:val="24"/>
                    </w:rPr>
                    <w:t></w:t>
                  </w:r>
                </w:p>
              </w:tc>
              <w:tc>
                <w:tcPr>
                  <w:tcW w:w="979" w:type="dxa"/>
                </w:tcPr>
                <w:p w14:paraId="78D6D509" w14:textId="77777777" w:rsidR="0080363B" w:rsidRPr="00E75273" w:rsidRDefault="0080363B" w:rsidP="00F95C5B">
                  <w:pPr>
                    <w:pStyle w:val="TableParagraph"/>
                    <w:rPr>
                      <w:rFonts w:asci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0" w:type="dxa"/>
                </w:tcPr>
                <w:p w14:paraId="64B7BAD8" w14:textId="77777777" w:rsidR="0080363B" w:rsidRPr="00E75273" w:rsidRDefault="0080363B" w:rsidP="00F95C5B">
                  <w:pPr>
                    <w:pStyle w:val="TableParagraph"/>
                    <w:rPr>
                      <w:rFonts w:ascii="Times New Roman"/>
                      <w:sz w:val="24"/>
                      <w:szCs w:val="24"/>
                    </w:rPr>
                  </w:pPr>
                </w:p>
              </w:tc>
            </w:tr>
            <w:tr w:rsidR="0080363B" w:rsidRPr="00E75273" w14:paraId="0423EF3E" w14:textId="77777777" w:rsidTr="0024398F">
              <w:trPr>
                <w:trHeight w:val="321"/>
              </w:trPr>
              <w:tc>
                <w:tcPr>
                  <w:tcW w:w="892" w:type="dxa"/>
                </w:tcPr>
                <w:p w14:paraId="33685C55" w14:textId="77777777" w:rsidR="0080363B" w:rsidRPr="00E75273" w:rsidRDefault="0080363B" w:rsidP="00F95C5B">
                  <w:pPr>
                    <w:pStyle w:val="TableParagraph"/>
                    <w:spacing w:before="34" w:line="267" w:lineRule="exact"/>
                    <w:ind w:left="107"/>
                    <w:rPr>
                      <w:sz w:val="24"/>
                      <w:szCs w:val="24"/>
                    </w:rPr>
                  </w:pPr>
                  <w:r w:rsidRPr="00E75273">
                    <w:rPr>
                      <w:w w:val="90"/>
                      <w:sz w:val="24"/>
                      <w:szCs w:val="24"/>
                    </w:rPr>
                    <w:t>2. Nam</w:t>
                  </w:r>
                </w:p>
              </w:tc>
              <w:tc>
                <w:tcPr>
                  <w:tcW w:w="994" w:type="dxa"/>
                </w:tcPr>
                <w:p w14:paraId="45AAF921" w14:textId="77777777" w:rsidR="0080363B" w:rsidRPr="00E75273" w:rsidRDefault="0080363B" w:rsidP="00F95C5B">
                  <w:pPr>
                    <w:pStyle w:val="TableParagraph"/>
                    <w:rPr>
                      <w:rFonts w:asci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79" w:type="dxa"/>
                </w:tcPr>
                <w:p w14:paraId="4B242F12" w14:textId="77777777" w:rsidR="0080363B" w:rsidRPr="00E75273" w:rsidRDefault="0080363B" w:rsidP="00F95C5B">
                  <w:pPr>
                    <w:pStyle w:val="TableParagraph"/>
                    <w:rPr>
                      <w:rFonts w:asci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70" w:type="dxa"/>
                </w:tcPr>
                <w:p w14:paraId="462E9556" w14:textId="77777777" w:rsidR="0080363B" w:rsidRPr="00E75273" w:rsidRDefault="0080363B" w:rsidP="00F95C5B">
                  <w:pPr>
                    <w:pStyle w:val="TableParagraph"/>
                    <w:spacing w:before="32" w:line="269" w:lineRule="exact"/>
                    <w:ind w:left="4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5273">
                    <w:rPr>
                      <w:rFonts w:ascii="Times New Roman" w:hAnsi="Times New Roman"/>
                      <w:w w:val="98"/>
                      <w:sz w:val="24"/>
                      <w:szCs w:val="24"/>
                    </w:rPr>
                    <w:t></w:t>
                  </w:r>
                </w:p>
              </w:tc>
            </w:tr>
            <w:tr w:rsidR="0080363B" w:rsidRPr="00E75273" w14:paraId="70F4A7F3" w14:textId="77777777" w:rsidTr="0024398F">
              <w:trPr>
                <w:trHeight w:val="318"/>
              </w:trPr>
              <w:tc>
                <w:tcPr>
                  <w:tcW w:w="892" w:type="dxa"/>
                </w:tcPr>
                <w:p w14:paraId="719DDFAF" w14:textId="77777777" w:rsidR="0080363B" w:rsidRPr="00E75273" w:rsidRDefault="0080363B" w:rsidP="00F95C5B">
                  <w:pPr>
                    <w:pStyle w:val="TableParagraph"/>
                    <w:spacing w:before="34" w:line="265" w:lineRule="exact"/>
                    <w:ind w:left="107"/>
                    <w:rPr>
                      <w:sz w:val="24"/>
                      <w:szCs w:val="24"/>
                    </w:rPr>
                  </w:pPr>
                  <w:r w:rsidRPr="00E75273">
                    <w:rPr>
                      <w:w w:val="90"/>
                      <w:sz w:val="24"/>
                      <w:szCs w:val="24"/>
                    </w:rPr>
                    <w:t>3. Alice</w:t>
                  </w:r>
                </w:p>
              </w:tc>
              <w:tc>
                <w:tcPr>
                  <w:tcW w:w="994" w:type="dxa"/>
                </w:tcPr>
                <w:p w14:paraId="509B2553" w14:textId="77777777" w:rsidR="0080363B" w:rsidRPr="00E75273" w:rsidRDefault="0080363B" w:rsidP="00F95C5B">
                  <w:pPr>
                    <w:pStyle w:val="TableParagraph"/>
                    <w:rPr>
                      <w:rFonts w:asci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79" w:type="dxa"/>
                </w:tcPr>
                <w:p w14:paraId="6AF3B897" w14:textId="77777777" w:rsidR="0080363B" w:rsidRPr="00E75273" w:rsidRDefault="0080363B" w:rsidP="00F95C5B">
                  <w:pPr>
                    <w:pStyle w:val="TableParagraph"/>
                    <w:spacing w:before="32" w:line="266" w:lineRule="exact"/>
                    <w:ind w:left="3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75273">
                    <w:rPr>
                      <w:rFonts w:ascii="Times New Roman" w:hAnsi="Times New Roman"/>
                      <w:w w:val="98"/>
                      <w:sz w:val="24"/>
                      <w:szCs w:val="24"/>
                    </w:rPr>
                    <w:t></w:t>
                  </w:r>
                </w:p>
              </w:tc>
              <w:tc>
                <w:tcPr>
                  <w:tcW w:w="1370" w:type="dxa"/>
                </w:tcPr>
                <w:p w14:paraId="22FD7816" w14:textId="77777777" w:rsidR="0080363B" w:rsidRPr="00E75273" w:rsidRDefault="0080363B" w:rsidP="00F95C5B">
                  <w:pPr>
                    <w:pStyle w:val="TableParagraph"/>
                    <w:rPr>
                      <w:rFonts w:ascii="Times New Roman"/>
                      <w:sz w:val="24"/>
                      <w:szCs w:val="24"/>
                    </w:rPr>
                  </w:pPr>
                </w:p>
              </w:tc>
            </w:tr>
          </w:tbl>
          <w:p w14:paraId="7A463B34" w14:textId="77777777" w:rsidR="0060148B" w:rsidRDefault="0060148B" w:rsidP="00367E8E">
            <w:pPr>
              <w:spacing w:line="276" w:lineRule="auto"/>
              <w:ind w:right="-59"/>
              <w:jc w:val="both"/>
              <w:rPr>
                <w:b/>
                <w:noProof/>
                <w:lang w:val="en-GB" w:eastAsia="ko-KR"/>
              </w:rPr>
            </w:pPr>
          </w:p>
          <w:p w14:paraId="690E8A0B" w14:textId="77777777" w:rsidR="0060148B" w:rsidRDefault="0060148B" w:rsidP="00367E8E">
            <w:pPr>
              <w:spacing w:line="276" w:lineRule="auto"/>
              <w:ind w:right="-59"/>
              <w:jc w:val="both"/>
              <w:rPr>
                <w:b/>
                <w:noProof/>
                <w:lang w:val="en-GB" w:eastAsia="ko-KR"/>
              </w:rPr>
            </w:pPr>
          </w:p>
          <w:p w14:paraId="5B5C96F4" w14:textId="735A44CE" w:rsidR="0080363B" w:rsidRDefault="0060148B" w:rsidP="00367E8E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4. Work in pairs. Take turns to ask and answer what each person in 3 likes about their shopping place </w:t>
            </w:r>
            <w:r w:rsidR="0080363B" w:rsidRPr="002A5A7D">
              <w:rPr>
                <w:b/>
                <w:i/>
              </w:rPr>
              <w:t>Suggested answers:</w:t>
            </w:r>
          </w:p>
          <w:p w14:paraId="6D020CDF" w14:textId="77777777" w:rsidR="0080363B" w:rsidRPr="00E75273" w:rsidRDefault="0080363B" w:rsidP="00367E8E">
            <w:pPr>
              <w:contextualSpacing/>
              <w:rPr>
                <w:b/>
                <w:bCs/>
              </w:rPr>
            </w:pPr>
            <w:r w:rsidRPr="00E75273">
              <w:rPr>
                <w:b/>
                <w:bCs/>
              </w:rPr>
              <w:t>Model dialogue:</w:t>
            </w:r>
          </w:p>
          <w:p w14:paraId="02B4AD25" w14:textId="77777777" w:rsidR="0080363B" w:rsidRPr="00E75273" w:rsidRDefault="0080363B" w:rsidP="00367E8E">
            <w:pPr>
              <w:rPr>
                <w:color w:val="000000"/>
              </w:rPr>
            </w:pPr>
            <w:r w:rsidRPr="00E75273">
              <w:rPr>
                <w:color w:val="000000"/>
              </w:rPr>
              <w:t>A: What does Nam like about shopping at a convenience store?</w:t>
            </w:r>
          </w:p>
          <w:p w14:paraId="686307BB" w14:textId="77777777" w:rsidR="0080363B" w:rsidRPr="00E75273" w:rsidRDefault="0080363B" w:rsidP="00367E8E">
            <w:pPr>
              <w:rPr>
                <w:color w:val="000000"/>
              </w:rPr>
            </w:pPr>
            <w:r w:rsidRPr="00E75273">
              <w:rPr>
                <w:color w:val="000000"/>
              </w:rPr>
              <w:t>B: It saves him time.</w:t>
            </w:r>
          </w:p>
          <w:p w14:paraId="3A2C7FFB" w14:textId="77777777" w:rsidR="0080363B" w:rsidRPr="00E75273" w:rsidRDefault="0080363B" w:rsidP="00367E8E">
            <w:pPr>
              <w:rPr>
                <w:b/>
                <w:noProof/>
                <w:lang w:eastAsia="ko-KR"/>
              </w:rPr>
            </w:pPr>
            <w:r w:rsidRPr="00E75273">
              <w:rPr>
                <w:b/>
                <w:noProof/>
                <w:lang w:eastAsia="ko-KR"/>
              </w:rPr>
              <w:t>Suggested answers:</w:t>
            </w:r>
          </w:p>
          <w:p w14:paraId="58369201" w14:textId="77777777" w:rsidR="0080363B" w:rsidRPr="00E75273" w:rsidRDefault="0080363B" w:rsidP="00367E8E">
            <w:pPr>
              <w:jc w:val="both"/>
              <w:rPr>
                <w:b/>
                <w:i/>
                <w:noProof/>
                <w:lang w:eastAsia="ko-KR"/>
              </w:rPr>
            </w:pPr>
            <w:r w:rsidRPr="00E75273">
              <w:rPr>
                <w:b/>
                <w:i/>
                <w:noProof/>
                <w:lang w:eastAsia="ko-KR"/>
              </w:rPr>
              <w:t>Mai:</w:t>
            </w:r>
          </w:p>
          <w:p w14:paraId="408C17B1" w14:textId="77777777" w:rsidR="0080363B" w:rsidRPr="00E75273" w:rsidRDefault="0080363B" w:rsidP="00367E8E">
            <w:pPr>
              <w:jc w:val="both"/>
              <w:rPr>
                <w:noProof/>
                <w:lang w:eastAsia="ko-KR"/>
              </w:rPr>
            </w:pPr>
            <w:r w:rsidRPr="00E75273">
              <w:rPr>
                <w:noProof/>
                <w:lang w:eastAsia="ko-KR"/>
              </w:rPr>
              <w:t>The products are home-grown and home-made. The market goers know one another.</w:t>
            </w:r>
          </w:p>
          <w:p w14:paraId="5975A748" w14:textId="77777777" w:rsidR="0080363B" w:rsidRPr="00E75273" w:rsidRDefault="0080363B" w:rsidP="00367E8E">
            <w:pPr>
              <w:jc w:val="both"/>
              <w:rPr>
                <w:noProof/>
                <w:lang w:eastAsia="ko-KR"/>
              </w:rPr>
            </w:pPr>
            <w:r w:rsidRPr="00E75273">
              <w:rPr>
                <w:noProof/>
                <w:lang w:eastAsia="ko-KR"/>
              </w:rPr>
              <w:t xml:space="preserve">They chat happily while selling and buying. </w:t>
            </w:r>
            <w:r w:rsidRPr="00E75273">
              <w:rPr>
                <w:b/>
                <w:i/>
                <w:noProof/>
                <w:lang w:eastAsia="ko-KR"/>
              </w:rPr>
              <w:t>Nam:</w:t>
            </w:r>
          </w:p>
          <w:p w14:paraId="119F6806" w14:textId="77777777" w:rsidR="0080363B" w:rsidRPr="00E75273" w:rsidRDefault="0080363B" w:rsidP="00367E8E">
            <w:pPr>
              <w:jc w:val="both"/>
              <w:rPr>
                <w:noProof/>
                <w:lang w:eastAsia="ko-KR"/>
              </w:rPr>
            </w:pPr>
            <w:r w:rsidRPr="00E75273">
              <w:rPr>
                <w:noProof/>
                <w:lang w:eastAsia="ko-KR"/>
              </w:rPr>
              <w:t>They are convenient because they are everywhere. You can save time.</w:t>
            </w:r>
          </w:p>
          <w:p w14:paraId="2B66731E" w14:textId="77777777" w:rsidR="0080363B" w:rsidRPr="00E75273" w:rsidRDefault="0080363B" w:rsidP="00367E8E">
            <w:pPr>
              <w:jc w:val="both"/>
              <w:rPr>
                <w:b/>
                <w:i/>
                <w:noProof/>
                <w:lang w:eastAsia="ko-KR"/>
              </w:rPr>
            </w:pPr>
            <w:r w:rsidRPr="00E75273">
              <w:rPr>
                <w:b/>
                <w:i/>
                <w:noProof/>
                <w:lang w:eastAsia="ko-KR"/>
              </w:rPr>
              <w:t>Alice:</w:t>
            </w:r>
          </w:p>
          <w:p w14:paraId="286432B4" w14:textId="77777777" w:rsidR="0080363B" w:rsidRDefault="0080363B" w:rsidP="00245905">
            <w:pPr>
              <w:contextualSpacing/>
              <w:jc w:val="both"/>
              <w:rPr>
                <w:noProof/>
                <w:lang w:eastAsia="ko-KR"/>
              </w:rPr>
            </w:pPr>
            <w:r w:rsidRPr="00E75273">
              <w:rPr>
                <w:noProof/>
                <w:lang w:eastAsia="ko-KR"/>
              </w:rPr>
              <w:t>There is a wide range of goods there. Everything is cheaper than at other places.</w:t>
            </w:r>
          </w:p>
          <w:p w14:paraId="5CD9B01C" w14:textId="77777777" w:rsidR="00DF405A" w:rsidRDefault="00DF405A" w:rsidP="00245905">
            <w:pPr>
              <w:contextualSpacing/>
              <w:jc w:val="both"/>
              <w:rPr>
                <w:b/>
                <w:noProof/>
              </w:rPr>
            </w:pPr>
          </w:p>
          <w:p w14:paraId="19ACD0B9" w14:textId="26F9EBD9" w:rsidR="00DF405A" w:rsidRDefault="00DF405A" w:rsidP="00245905">
            <w:pPr>
              <w:contextualSpacing/>
              <w:jc w:val="both"/>
              <w:rPr>
                <w:b/>
              </w:rPr>
            </w:pPr>
          </w:p>
        </w:tc>
      </w:tr>
      <w:tr w:rsidR="0080363B" w:rsidRPr="00E75273" w14:paraId="50C3BA52" w14:textId="77777777" w:rsidTr="0080363B">
        <w:tc>
          <w:tcPr>
            <w:tcW w:w="9498" w:type="dxa"/>
            <w:gridSpan w:val="2"/>
          </w:tcPr>
          <w:p w14:paraId="26C1DE82" w14:textId="68EF8CE5" w:rsidR="0080363B" w:rsidRDefault="0080363B" w:rsidP="00245905">
            <w:pPr>
              <w:contextualSpacing/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4. </w:t>
            </w:r>
            <w:r w:rsidRPr="00381A5F">
              <w:rPr>
                <w:rFonts w:eastAsia="Calibri"/>
                <w:b/>
                <w:bCs/>
              </w:rPr>
              <w:t>APPLICATION</w:t>
            </w:r>
            <w:r w:rsidR="00163A36">
              <w:rPr>
                <w:rFonts w:eastAsia="Calibri"/>
                <w:b/>
                <w:bCs/>
              </w:rPr>
              <w:t>/</w:t>
            </w:r>
            <w:r w:rsidR="00163A36">
              <w:rPr>
                <w:b/>
              </w:rPr>
              <w:t>PRODUCTION (10’-IW, PW, GW)</w:t>
            </w:r>
          </w:p>
          <w:p w14:paraId="1B5BF502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31D302B4" w14:textId="77777777" w:rsidR="00163A36" w:rsidRDefault="00163A36" w:rsidP="00163A36">
            <w:pPr>
              <w:spacing w:before="39"/>
              <w:ind w:left="186" w:right="8" w:hanging="3"/>
            </w:pPr>
            <w:r>
              <w:rPr>
                <w:color w:val="000000"/>
              </w:rPr>
              <w:t>- To provide Ss with an opportunity to talk about what they like about their favourite places to shop.  </w:t>
            </w:r>
          </w:p>
          <w:p w14:paraId="071B76FB" w14:textId="77777777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43B02884" w14:textId="48FD1318" w:rsidR="00163A36" w:rsidRDefault="00163A36" w:rsidP="00163A36">
            <w:pPr>
              <w:spacing w:before="39"/>
              <w:ind w:right="8"/>
              <w:rPr>
                <w:color w:val="000000"/>
              </w:rPr>
            </w:pPr>
            <w:r>
              <w:rPr>
                <w:color w:val="000000"/>
              </w:rPr>
              <w:t>- Talk about what they like about their favourite places to shop.  </w:t>
            </w:r>
          </w:p>
          <w:p w14:paraId="661874AB" w14:textId="77777777" w:rsidR="00163A36" w:rsidRDefault="00163A36" w:rsidP="00163A36">
            <w:r w:rsidRPr="0036724B">
              <w:t>- Home assignment.</w:t>
            </w:r>
          </w:p>
          <w:p w14:paraId="580F25AC" w14:textId="16195D2E" w:rsidR="00163A36" w:rsidRPr="00163A36" w:rsidRDefault="00163A36" w:rsidP="00163A36">
            <w:r>
              <w:rPr>
                <w:b/>
              </w:rPr>
              <w:t>c. Product:</w:t>
            </w:r>
          </w:p>
          <w:p w14:paraId="58250988" w14:textId="53409E7C" w:rsidR="00163A36" w:rsidRDefault="00163A36" w:rsidP="00163A36">
            <w:r>
              <w:t>- Apply what they have learnt so far in this unit (ideas, vocabulary, grammar) to talk about their favourite places to shop.</w:t>
            </w:r>
          </w:p>
          <w:p w14:paraId="0D69C70D" w14:textId="77777777" w:rsidR="00163A36" w:rsidRPr="00834C0D" w:rsidRDefault="00163A36" w:rsidP="005D65BD">
            <w:r w:rsidRPr="005D65BD">
              <w:t>- Take note home assignment.</w:t>
            </w:r>
          </w:p>
          <w:p w14:paraId="35A3320C" w14:textId="358A1D1F" w:rsidR="00163A36" w:rsidRDefault="00163A36" w:rsidP="00163A36">
            <w:pPr>
              <w:rPr>
                <w:b/>
              </w:rPr>
            </w:pPr>
            <w:r>
              <w:rPr>
                <w:b/>
              </w:rPr>
              <w:t>d. Organization</w:t>
            </w:r>
          </w:p>
        </w:tc>
      </w:tr>
      <w:tr w:rsidR="0080363B" w:rsidRPr="00E75273" w14:paraId="591658C1" w14:textId="77777777" w:rsidTr="00163A36">
        <w:tc>
          <w:tcPr>
            <w:tcW w:w="5670" w:type="dxa"/>
          </w:tcPr>
          <w:p w14:paraId="272156AD" w14:textId="1621B431" w:rsidR="0080363B" w:rsidRDefault="0080363B" w:rsidP="00245905">
            <w:pPr>
              <w:contextualSpacing/>
              <w:jc w:val="both"/>
              <w:rPr>
                <w:b/>
                <w:bCs/>
              </w:rPr>
            </w:pPr>
            <w:r w:rsidRPr="00E75273">
              <w:rPr>
                <w:b/>
                <w:bCs/>
              </w:rPr>
              <w:t>Task 5. Work in groups. Share your favourite shopping place with your group.</w:t>
            </w:r>
          </w:p>
          <w:p w14:paraId="2CE37E3C" w14:textId="77777777" w:rsidR="00DF405A" w:rsidRPr="00412368" w:rsidRDefault="00DF405A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E15728A" w14:textId="2E6E8536" w:rsidR="0080363B" w:rsidRPr="00E75273" w:rsidRDefault="00DF405A" w:rsidP="00DF405A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r w:rsidR="0080363B" w:rsidRPr="00E75273">
              <w:rPr>
                <w:color w:val="000000"/>
              </w:rPr>
              <w:t>- Have Ss work in groups.</w:t>
            </w:r>
            <w:r w:rsidR="0080363B" w:rsidRPr="00E75273">
              <w:rPr>
                <w:color w:val="000000"/>
              </w:rPr>
              <w:tab/>
            </w:r>
          </w:p>
          <w:p w14:paraId="77D80FDD" w14:textId="60F9320C" w:rsidR="0080363B" w:rsidRDefault="0080363B" w:rsidP="00716E21">
            <w:pPr>
              <w:spacing w:before="39"/>
              <w:ind w:right="-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T gets Ss to apply what they have learnt so far in this unit (ideas, vocabulary, grammar) to talk about their favourite places to shop.</w:t>
            </w:r>
          </w:p>
          <w:p w14:paraId="07C42994" w14:textId="77777777" w:rsidR="00DF405A" w:rsidRPr="00D1182A" w:rsidRDefault="00DF405A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E88A98B" w14:textId="6BE7A315" w:rsidR="00DF405A" w:rsidRDefault="00DF405A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2E792C3B" w14:textId="77777777" w:rsidR="00DF405A" w:rsidRPr="00E75273" w:rsidRDefault="00DF405A" w:rsidP="00DF405A">
            <w:pPr>
              <w:spacing w:before="39"/>
              <w:ind w:right="-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Allow Ss some time to talk in their groups. Go round and give support if needed.</w:t>
            </w:r>
          </w:p>
          <w:p w14:paraId="457061EF" w14:textId="79A2A39B" w:rsidR="00DF405A" w:rsidRDefault="00DF405A" w:rsidP="00DF405A">
            <w:pPr>
              <w:contextualSpacing/>
              <w:jc w:val="both"/>
              <w:rPr>
                <w:b/>
                <w:bCs/>
              </w:rPr>
            </w:pPr>
            <w:r>
              <w:rPr>
                <w:color w:val="000000"/>
              </w:rPr>
              <w:t>- Ss w</w:t>
            </w:r>
            <w:r w:rsidRPr="00DF405A">
              <w:t>ork in groups. Share your favourite shopping place with your group.</w:t>
            </w:r>
          </w:p>
          <w:p w14:paraId="7A1BC931" w14:textId="77777777" w:rsidR="00DF405A" w:rsidRPr="00C67C73" w:rsidRDefault="00DF405A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4704931C" w14:textId="6F6B58C8" w:rsidR="00DF405A" w:rsidRDefault="00DF405A" w:rsidP="00DF405A">
            <w:pPr>
              <w:spacing w:before="39"/>
              <w:ind w:right="-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Ss </w:t>
            </w:r>
            <w:r w:rsidRPr="00E75273">
              <w:rPr>
                <w:color w:val="000000"/>
              </w:rPr>
              <w:t>talk about their favourite places to shop.</w:t>
            </w:r>
          </w:p>
          <w:p w14:paraId="38B34AD6" w14:textId="0439EB05" w:rsidR="0080363B" w:rsidRDefault="0080363B" w:rsidP="00716E21">
            <w:pPr>
              <w:ind w:right="-17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Ask some Ss to share their ideas with the class.</w:t>
            </w:r>
          </w:p>
          <w:p w14:paraId="3C7FC9B7" w14:textId="77777777" w:rsidR="00DF405A" w:rsidRPr="001412CB" w:rsidRDefault="00DF405A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514AC830" w14:textId="0D6A537D" w:rsidR="0080363B" w:rsidRPr="00E75273" w:rsidRDefault="00DF405A" w:rsidP="00DF405A">
            <w:pPr>
              <w:ind w:right="-17"/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80363B" w:rsidRPr="00E75273">
              <w:rPr>
                <w:color w:val="000000"/>
              </w:rPr>
              <w:t>- T corrects any grammar and pronunciation mistakes if necessary.  </w:t>
            </w:r>
          </w:p>
          <w:p w14:paraId="3E8F60F7" w14:textId="77777777" w:rsidR="0080363B" w:rsidRDefault="0080363B" w:rsidP="00716E21">
            <w:pPr>
              <w:spacing w:before="10"/>
              <w:rPr>
                <w:color w:val="000000"/>
              </w:rPr>
            </w:pPr>
            <w:r w:rsidRPr="00E75273">
              <w:rPr>
                <w:color w:val="000000"/>
              </w:rPr>
              <w:t>- T gives feedback on their reports. </w:t>
            </w:r>
          </w:p>
          <w:p w14:paraId="60434DFC" w14:textId="77777777" w:rsidR="0080363B" w:rsidRPr="00717178" w:rsidRDefault="0080363B" w:rsidP="00717178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1113AE84" w14:textId="77777777" w:rsidR="0080363B" w:rsidRPr="00717178" w:rsidRDefault="0080363B" w:rsidP="00717178">
            <w:pPr>
              <w:spacing w:line="276" w:lineRule="auto"/>
            </w:pPr>
            <w:r w:rsidRPr="00717178">
              <w:t>- T assigns the homework.</w:t>
            </w:r>
          </w:p>
          <w:p w14:paraId="3B1ABBFF" w14:textId="77777777" w:rsidR="0080363B" w:rsidRPr="00717178" w:rsidRDefault="0080363B" w:rsidP="00717178">
            <w:pPr>
              <w:spacing w:line="276" w:lineRule="auto"/>
            </w:pPr>
            <w:r w:rsidRPr="00717178">
              <w:t>- Ss copy their homework.</w:t>
            </w:r>
          </w:p>
          <w:p w14:paraId="4BAC72BC" w14:textId="0BAAE867" w:rsidR="0080363B" w:rsidRPr="00716E21" w:rsidRDefault="0080363B" w:rsidP="00716E21">
            <w:pPr>
              <w:spacing w:before="10"/>
            </w:pPr>
            <w:r w:rsidRPr="00717178">
              <w:t>- T explains it carefully</w:t>
            </w:r>
            <w:r>
              <w:rPr>
                <w:color w:val="000000"/>
              </w:rPr>
              <w:t xml:space="preserve"> </w:t>
            </w:r>
            <w:r w:rsidRPr="00E75273">
              <w:rPr>
                <w:color w:val="000000"/>
              </w:rPr>
              <w:t> </w:t>
            </w:r>
          </w:p>
        </w:tc>
        <w:tc>
          <w:tcPr>
            <w:tcW w:w="3828" w:type="dxa"/>
          </w:tcPr>
          <w:p w14:paraId="20D58F2D" w14:textId="77777777" w:rsidR="00DF405A" w:rsidRDefault="00DF405A" w:rsidP="00716E21">
            <w:pPr>
              <w:spacing w:line="276" w:lineRule="auto"/>
              <w:ind w:right="-59"/>
              <w:jc w:val="both"/>
              <w:rPr>
                <w:b/>
                <w:bCs/>
              </w:rPr>
            </w:pPr>
            <w:r w:rsidRPr="00E75273">
              <w:rPr>
                <w:b/>
                <w:bCs/>
              </w:rPr>
              <w:t>5. Work in groups. Share your favourite shopping place with your group.</w:t>
            </w:r>
          </w:p>
          <w:p w14:paraId="5C8088D3" w14:textId="3BE27216" w:rsidR="0080363B" w:rsidRDefault="00DF405A" w:rsidP="00716E21">
            <w:pPr>
              <w:spacing w:line="276" w:lineRule="auto"/>
              <w:ind w:right="-59"/>
              <w:jc w:val="both"/>
              <w:rPr>
                <w:b/>
                <w:i/>
              </w:rPr>
            </w:pPr>
            <w:r>
              <w:rPr>
                <w:b/>
                <w:bCs/>
                <w:i/>
              </w:rPr>
              <w:t>\</w:t>
            </w:r>
            <w:r w:rsidR="0080363B" w:rsidRPr="002A5A7D">
              <w:rPr>
                <w:b/>
                <w:i/>
              </w:rPr>
              <w:t>Suggested answers:</w:t>
            </w:r>
          </w:p>
          <w:p w14:paraId="2378EF48" w14:textId="77777777" w:rsidR="0080363B" w:rsidRPr="00E75273" w:rsidRDefault="0080363B" w:rsidP="00716E21">
            <w:pPr>
              <w:spacing w:before="37"/>
              <w:ind w:left="181" w:right="34" w:firstLine="11"/>
              <w:jc w:val="both"/>
              <w:rPr>
                <w:b/>
                <w:bCs/>
                <w:i/>
              </w:rPr>
            </w:pPr>
            <w:r w:rsidRPr="00E75273">
              <w:rPr>
                <w:b/>
                <w:bCs/>
                <w:i/>
              </w:rPr>
              <w:t xml:space="preserve">You can conclude: </w:t>
            </w:r>
          </w:p>
          <w:p w14:paraId="718053C7" w14:textId="3958BDB0" w:rsidR="0080363B" w:rsidRPr="00716E21" w:rsidRDefault="0080363B" w:rsidP="00716E21">
            <w:pPr>
              <w:spacing w:before="37"/>
              <w:ind w:right="34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716E21">
              <w:rPr>
                <w:bCs/>
              </w:rPr>
              <w:t>The name of the place</w:t>
            </w:r>
          </w:p>
          <w:p w14:paraId="422B91D7" w14:textId="77777777" w:rsidR="0080363B" w:rsidRDefault="0080363B" w:rsidP="00716E21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E75273">
              <w:rPr>
                <w:bCs/>
              </w:rPr>
              <w:t>The reason(s) why you like it</w:t>
            </w:r>
            <w:r>
              <w:rPr>
                <w:bCs/>
              </w:rPr>
              <w:t>.</w:t>
            </w:r>
          </w:p>
          <w:p w14:paraId="7A3825FC" w14:textId="77777777" w:rsidR="0080363B" w:rsidRDefault="0080363B" w:rsidP="00716E21">
            <w:pPr>
              <w:contextualSpacing/>
              <w:jc w:val="both"/>
              <w:rPr>
                <w:b/>
                <w:bCs/>
              </w:rPr>
            </w:pPr>
          </w:p>
          <w:p w14:paraId="0A3A5831" w14:textId="77777777" w:rsidR="0080363B" w:rsidRDefault="0080363B" w:rsidP="00716E21">
            <w:pPr>
              <w:contextualSpacing/>
              <w:jc w:val="both"/>
              <w:rPr>
                <w:b/>
                <w:bCs/>
              </w:rPr>
            </w:pPr>
          </w:p>
          <w:p w14:paraId="2F86186C" w14:textId="77777777" w:rsidR="0080363B" w:rsidRDefault="0080363B" w:rsidP="00716E21">
            <w:pPr>
              <w:contextualSpacing/>
              <w:jc w:val="both"/>
              <w:rPr>
                <w:b/>
                <w:bCs/>
              </w:rPr>
            </w:pPr>
          </w:p>
          <w:p w14:paraId="78273349" w14:textId="4311AC5D" w:rsidR="0080363B" w:rsidRDefault="0080363B" w:rsidP="00716E21">
            <w:pPr>
              <w:contextualSpacing/>
              <w:jc w:val="both"/>
              <w:rPr>
                <w:b/>
                <w:bCs/>
              </w:rPr>
            </w:pPr>
          </w:p>
          <w:p w14:paraId="180E5057" w14:textId="782CEA4D" w:rsidR="00DF405A" w:rsidRDefault="00DF405A" w:rsidP="00716E21">
            <w:pPr>
              <w:contextualSpacing/>
              <w:jc w:val="both"/>
              <w:rPr>
                <w:b/>
                <w:bCs/>
              </w:rPr>
            </w:pPr>
          </w:p>
          <w:p w14:paraId="6E257DDC" w14:textId="2F5A64B9" w:rsidR="00DF405A" w:rsidRDefault="00DF405A" w:rsidP="00716E21">
            <w:pPr>
              <w:contextualSpacing/>
              <w:jc w:val="both"/>
              <w:rPr>
                <w:b/>
                <w:bCs/>
              </w:rPr>
            </w:pPr>
          </w:p>
          <w:p w14:paraId="39D6D42A" w14:textId="019629A0" w:rsidR="00DF405A" w:rsidRDefault="00DF405A" w:rsidP="00716E21">
            <w:pPr>
              <w:contextualSpacing/>
              <w:jc w:val="both"/>
              <w:rPr>
                <w:b/>
                <w:bCs/>
              </w:rPr>
            </w:pPr>
          </w:p>
          <w:p w14:paraId="78C794D8" w14:textId="1BA62BBE" w:rsidR="00DF405A" w:rsidRDefault="00DF405A" w:rsidP="00716E21">
            <w:pPr>
              <w:contextualSpacing/>
              <w:jc w:val="both"/>
              <w:rPr>
                <w:b/>
                <w:bCs/>
              </w:rPr>
            </w:pPr>
          </w:p>
          <w:p w14:paraId="50E8CE0C" w14:textId="0E357AC7" w:rsidR="00DF405A" w:rsidRDefault="00DF405A" w:rsidP="00716E21">
            <w:pPr>
              <w:contextualSpacing/>
              <w:jc w:val="both"/>
              <w:rPr>
                <w:b/>
                <w:bCs/>
              </w:rPr>
            </w:pPr>
          </w:p>
          <w:p w14:paraId="34B3E4A8" w14:textId="7457DBFE" w:rsidR="00DF405A" w:rsidRDefault="00DF405A" w:rsidP="00716E21">
            <w:pPr>
              <w:contextualSpacing/>
              <w:jc w:val="both"/>
              <w:rPr>
                <w:b/>
                <w:bCs/>
              </w:rPr>
            </w:pPr>
          </w:p>
          <w:p w14:paraId="699F8CBE" w14:textId="77777777" w:rsidR="00DF405A" w:rsidRDefault="00DF405A" w:rsidP="00716E21">
            <w:pPr>
              <w:contextualSpacing/>
              <w:jc w:val="both"/>
              <w:rPr>
                <w:b/>
                <w:bCs/>
              </w:rPr>
            </w:pPr>
          </w:p>
          <w:p w14:paraId="42B4FA9F" w14:textId="77777777" w:rsidR="0080363B" w:rsidRDefault="0080363B" w:rsidP="00716E21">
            <w:pPr>
              <w:contextualSpacing/>
              <w:jc w:val="both"/>
              <w:rPr>
                <w:b/>
                <w:bCs/>
              </w:rPr>
            </w:pPr>
          </w:p>
          <w:p w14:paraId="33FF84D9" w14:textId="77777777" w:rsidR="0080363B" w:rsidRPr="00717178" w:rsidRDefault="0080363B" w:rsidP="0080363B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3182E3EB" w14:textId="77777777" w:rsidR="0080363B" w:rsidRPr="00E75273" w:rsidRDefault="0080363B" w:rsidP="0080363B">
            <w:pPr>
              <w:contextualSpacing/>
              <w:jc w:val="both"/>
            </w:pPr>
            <w:r w:rsidRPr="00E75273">
              <w:t>- Learn the ways to make complaints by heart.</w:t>
            </w:r>
          </w:p>
          <w:p w14:paraId="056E794E" w14:textId="77777777" w:rsidR="0080363B" w:rsidRPr="00E75273" w:rsidRDefault="0080363B" w:rsidP="0080363B">
            <w:pPr>
              <w:contextualSpacing/>
              <w:jc w:val="both"/>
            </w:pPr>
            <w:r w:rsidRPr="00E75273">
              <w:t>- Write a paragraph of 50-70 words about your favourite shopping place.</w:t>
            </w:r>
          </w:p>
          <w:p w14:paraId="31BA748F" w14:textId="7A304B06" w:rsidR="0080363B" w:rsidRDefault="0080363B" w:rsidP="0080363B">
            <w:pPr>
              <w:contextualSpacing/>
              <w:jc w:val="both"/>
              <w:rPr>
                <w:b/>
              </w:rPr>
            </w:pPr>
            <w:r w:rsidRPr="00E75273">
              <w:t>- Do Exercise ………..page ……Unit 8/Workbook</w:t>
            </w:r>
          </w:p>
        </w:tc>
      </w:tr>
    </w:tbl>
    <w:p w14:paraId="6E511CD0" w14:textId="77777777" w:rsidR="002D2B20" w:rsidRPr="009611C6" w:rsidRDefault="002D2B20" w:rsidP="002D2B20">
      <w:pPr>
        <w:contextualSpacing/>
        <w:rPr>
          <w:b/>
          <w:sz w:val="12"/>
          <w:szCs w:val="12"/>
        </w:rPr>
      </w:pPr>
    </w:p>
    <w:p w14:paraId="16D23126" w14:textId="77777777" w:rsidR="0080363B" w:rsidRPr="0080363B" w:rsidRDefault="0080363B" w:rsidP="0080363B">
      <w:pPr>
        <w:ind w:right="-370"/>
        <w:rPr>
          <w:b/>
          <w:bCs/>
        </w:rPr>
      </w:pPr>
      <w:r w:rsidRPr="0080363B">
        <w:rPr>
          <w:b/>
          <w:bCs/>
        </w:rPr>
        <w:t xml:space="preserve">V. FEEDBACK: </w:t>
      </w:r>
    </w:p>
    <w:p w14:paraId="18B44B02" w14:textId="1BBCC736" w:rsidR="0080363B" w:rsidRPr="0080363B" w:rsidRDefault="0080363B" w:rsidP="0080363B">
      <w:pPr>
        <w:ind w:right="-370" w:firstLine="284"/>
      </w:pPr>
      <w:r w:rsidRPr="0080363B">
        <w:t>With 8A ………………………..………………………………………………………………..…</w:t>
      </w:r>
    </w:p>
    <w:p w14:paraId="57AE5B26" w14:textId="343327B4" w:rsidR="0080363B" w:rsidRPr="0080363B" w:rsidRDefault="0080363B" w:rsidP="0080363B">
      <w:pPr>
        <w:ind w:right="-370" w:firstLine="284"/>
      </w:pPr>
      <w:r w:rsidRPr="0080363B">
        <w:t>With 8B ………………………………………...……………………………………..……………</w:t>
      </w:r>
    </w:p>
    <w:p w14:paraId="18DEB15F" w14:textId="2986EA00" w:rsidR="002D2B20" w:rsidRPr="00E75273" w:rsidRDefault="0080363B" w:rsidP="0080363B">
      <w:pPr>
        <w:spacing w:after="160" w:line="259" w:lineRule="auto"/>
        <w:ind w:right="-370"/>
      </w:pPr>
      <w:r w:rsidRPr="0080363B">
        <w:t xml:space="preserve">     With 8C ……………………………………………………………………………………….……</w:t>
      </w:r>
      <w:r w:rsidRPr="00280498">
        <w:rPr>
          <w:b/>
          <w:color w:val="FF0000"/>
          <w:sz w:val="26"/>
          <w:szCs w:val="26"/>
        </w:rPr>
        <w:t xml:space="preserve"> </w:t>
      </w:r>
      <w:r>
        <w:t xml:space="preserve"> </w:t>
      </w:r>
    </w:p>
    <w:p w14:paraId="214509B9" w14:textId="77777777" w:rsidR="0080363B" w:rsidRDefault="0080363B">
      <w:pPr>
        <w:spacing w:after="160" w:line="259" w:lineRule="auto"/>
        <w:rPr>
          <w:b/>
          <w:bCs/>
          <w:sz w:val="28"/>
          <w:szCs w:val="28"/>
          <w:lang w:val="en-GB"/>
        </w:rPr>
      </w:pPr>
      <w:r>
        <w:rPr>
          <w:b/>
          <w:bCs/>
          <w:sz w:val="28"/>
          <w:szCs w:val="28"/>
          <w:lang w:val="en-GB"/>
        </w:rPr>
        <w:br w:type="page"/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783"/>
        <w:gridCol w:w="3113"/>
        <w:gridCol w:w="2870"/>
      </w:tblGrid>
      <w:tr w:rsidR="00247626" w:rsidRPr="004A0A83" w14:paraId="7B8AAE74" w14:textId="77777777" w:rsidTr="004C0FE7">
        <w:tc>
          <w:tcPr>
            <w:tcW w:w="8766" w:type="dxa"/>
            <w:gridSpan w:val="3"/>
            <w:tcBorders>
              <w:bottom w:val="single" w:sz="4" w:space="0" w:color="auto"/>
            </w:tcBorders>
          </w:tcPr>
          <w:p w14:paraId="05BC6B79" w14:textId="77777777" w:rsidR="00247626" w:rsidRPr="004A0A83" w:rsidRDefault="00247626" w:rsidP="004C0FE7">
            <w:pPr>
              <w:widowControl w:val="0"/>
              <w:autoSpaceDE w:val="0"/>
              <w:autoSpaceDN w:val="0"/>
              <w:jc w:val="center"/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4DC097C5" wp14:editId="708B3AED">
                  <wp:simplePos x="0" y="0"/>
                  <wp:positionH relativeFrom="column">
                    <wp:posOffset>4942205</wp:posOffset>
                  </wp:positionH>
                  <wp:positionV relativeFrom="paragraph">
                    <wp:posOffset>186418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9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             </w:t>
            </w:r>
            <w:r w:rsidRPr="004A0A83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Tiết thứ: </w:t>
            </w:r>
          </w:p>
          <w:p w14:paraId="2873C6A4" w14:textId="77777777" w:rsidR="00247626" w:rsidRPr="00191735" w:rsidRDefault="00247626" w:rsidP="004C0FE7">
            <w:pPr>
              <w:contextualSpacing/>
              <w:jc w:val="center"/>
              <w:rPr>
                <w:bCs/>
                <w:sz w:val="28"/>
                <w:szCs w:val="28"/>
                <w:u w:val="single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2860988D" wp14:editId="1CC915D8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14605</wp:posOffset>
                  </wp:positionV>
                  <wp:extent cx="532130" cy="469900"/>
                  <wp:effectExtent l="0" t="0" r="1270" b="6350"/>
                  <wp:wrapThrough wrapText="bothSides">
                    <wp:wrapPolygon edited="0">
                      <wp:start x="5413" y="0"/>
                      <wp:lineTo x="0" y="4378"/>
                      <wp:lineTo x="0" y="17514"/>
                      <wp:lineTo x="1547" y="21016"/>
                      <wp:lineTo x="3093" y="21016"/>
                      <wp:lineTo x="19332" y="21016"/>
                      <wp:lineTo x="20878" y="19265"/>
                      <wp:lineTo x="20878" y="1751"/>
                      <wp:lineTo x="13146" y="0"/>
                      <wp:lineTo x="5413" y="0"/>
                    </wp:wrapPolygon>
                  </wp:wrapThrough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A83">
              <w:rPr>
                <w:b/>
                <w:color w:val="FF0000"/>
                <w:sz w:val="28"/>
                <w:szCs w:val="28"/>
              </w:rPr>
              <w:t>UNIT 8: SHOPPING</w:t>
            </w:r>
            <w:r w:rsidRPr="00191735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</w:p>
          <w:p w14:paraId="7C985891" w14:textId="1EB47200" w:rsidR="00247626" w:rsidRPr="004A0A83" w:rsidRDefault="00247626" w:rsidP="004C0FE7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          </w:t>
            </w:r>
            <w:r w:rsidRPr="004A0A83">
              <w:rPr>
                <w:b/>
                <w:color w:val="0000CC"/>
              </w:rPr>
              <w:t xml:space="preserve">Lesson </w:t>
            </w:r>
            <w:r>
              <w:rPr>
                <w:b/>
                <w:color w:val="0000CC"/>
              </w:rPr>
              <w:t>5</w:t>
            </w:r>
            <w:r w:rsidRPr="004A0A83">
              <w:rPr>
                <w:b/>
                <w:color w:val="0000CC"/>
              </w:rPr>
              <w:t xml:space="preserve">: </w:t>
            </w:r>
            <w:r>
              <w:rPr>
                <w:b/>
                <w:color w:val="0000CC"/>
              </w:rPr>
              <w:t>Skills 1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</w:rPr>
              <w:t xml:space="preserve"> P</w:t>
            </w:r>
            <w:r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8</w:t>
            </w:r>
            <w:r w:rsidR="00653406"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8</w:t>
            </w:r>
            <w:r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-8</w:t>
            </w:r>
            <w:r w:rsidR="00653406"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9</w:t>
            </w:r>
          </w:p>
        </w:tc>
      </w:tr>
      <w:tr w:rsidR="00247626" w:rsidRPr="004A0A83" w14:paraId="165DA683" w14:textId="77777777" w:rsidTr="004C0FE7">
        <w:tc>
          <w:tcPr>
            <w:tcW w:w="2783" w:type="dxa"/>
            <w:tcBorders>
              <w:bottom w:val="dotted" w:sz="4" w:space="0" w:color="auto"/>
            </w:tcBorders>
            <w:vAlign w:val="center"/>
          </w:tcPr>
          <w:p w14:paraId="12539B0B" w14:textId="77777777" w:rsidR="00247626" w:rsidRPr="004A0A83" w:rsidRDefault="00247626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Class</w:t>
            </w:r>
          </w:p>
        </w:tc>
        <w:tc>
          <w:tcPr>
            <w:tcW w:w="3113" w:type="dxa"/>
            <w:tcBorders>
              <w:bottom w:val="dotted" w:sz="4" w:space="0" w:color="auto"/>
            </w:tcBorders>
            <w:vAlign w:val="center"/>
          </w:tcPr>
          <w:p w14:paraId="2C6FB510" w14:textId="77777777" w:rsidR="00247626" w:rsidRPr="004A0A83" w:rsidRDefault="00247626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Date of teaching</w:t>
            </w:r>
          </w:p>
        </w:tc>
        <w:tc>
          <w:tcPr>
            <w:tcW w:w="2870" w:type="dxa"/>
            <w:tcBorders>
              <w:bottom w:val="dotted" w:sz="4" w:space="0" w:color="auto"/>
            </w:tcBorders>
            <w:vAlign w:val="center"/>
          </w:tcPr>
          <w:p w14:paraId="5481E5E7" w14:textId="77777777" w:rsidR="00247626" w:rsidRPr="004A0A83" w:rsidRDefault="00247626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Attendence</w:t>
            </w:r>
          </w:p>
        </w:tc>
      </w:tr>
      <w:tr w:rsidR="00247626" w:rsidRPr="004A0A83" w14:paraId="7417E602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1C9B008" w14:textId="77777777" w:rsidR="00247626" w:rsidRPr="004A0A83" w:rsidRDefault="00247626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8A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172DE79" w14:textId="77777777" w:rsidR="00247626" w:rsidRPr="004A0A83" w:rsidRDefault="00247626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>
              <w:rPr>
                <w:color w:val="002060"/>
                <w:lang w:val="nl-NL" w:eastAsia="vi-VN"/>
              </w:rPr>
              <w:t>1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ECDB14E" w14:textId="77777777" w:rsidR="00247626" w:rsidRPr="004A0A83" w:rsidRDefault="00247626" w:rsidP="004C0FE7">
            <w:pPr>
              <w:jc w:val="center"/>
              <w:rPr>
                <w:b/>
              </w:rPr>
            </w:pPr>
          </w:p>
        </w:tc>
      </w:tr>
      <w:tr w:rsidR="00247626" w:rsidRPr="004A0A83" w14:paraId="53E4A87F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3DFD169" w14:textId="77777777" w:rsidR="00247626" w:rsidRPr="004A0A83" w:rsidRDefault="00247626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8B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</w:tcPr>
          <w:p w14:paraId="4C719E8F" w14:textId="77777777" w:rsidR="00247626" w:rsidRPr="004A0A83" w:rsidRDefault="00247626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DDC9FA1" w14:textId="77777777" w:rsidR="00247626" w:rsidRPr="004A0A83" w:rsidRDefault="00247626" w:rsidP="004C0FE7">
            <w:pPr>
              <w:jc w:val="center"/>
              <w:rPr>
                <w:b/>
              </w:rPr>
            </w:pPr>
          </w:p>
        </w:tc>
      </w:tr>
      <w:tr w:rsidR="00247626" w:rsidRPr="004A0A83" w14:paraId="2815CBB2" w14:textId="77777777" w:rsidTr="004C0FE7">
        <w:tc>
          <w:tcPr>
            <w:tcW w:w="2783" w:type="dxa"/>
            <w:tcBorders>
              <w:top w:val="dotted" w:sz="4" w:space="0" w:color="auto"/>
            </w:tcBorders>
            <w:vAlign w:val="center"/>
          </w:tcPr>
          <w:p w14:paraId="0620F525" w14:textId="77777777" w:rsidR="00247626" w:rsidRPr="004A0A83" w:rsidRDefault="00247626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8C</w:t>
            </w:r>
          </w:p>
        </w:tc>
        <w:tc>
          <w:tcPr>
            <w:tcW w:w="3113" w:type="dxa"/>
            <w:tcBorders>
              <w:top w:val="dotted" w:sz="4" w:space="0" w:color="auto"/>
            </w:tcBorders>
          </w:tcPr>
          <w:p w14:paraId="39693A39" w14:textId="77777777" w:rsidR="00247626" w:rsidRPr="004A0A83" w:rsidRDefault="00247626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...../01/2024</w:t>
            </w:r>
          </w:p>
        </w:tc>
        <w:tc>
          <w:tcPr>
            <w:tcW w:w="2870" w:type="dxa"/>
            <w:tcBorders>
              <w:top w:val="dotted" w:sz="4" w:space="0" w:color="auto"/>
            </w:tcBorders>
            <w:vAlign w:val="center"/>
          </w:tcPr>
          <w:p w14:paraId="14EB75E0" w14:textId="77777777" w:rsidR="00247626" w:rsidRPr="004A0A83" w:rsidRDefault="00247626" w:rsidP="004C0FE7">
            <w:pPr>
              <w:jc w:val="center"/>
              <w:rPr>
                <w:b/>
              </w:rPr>
            </w:pPr>
          </w:p>
        </w:tc>
      </w:tr>
    </w:tbl>
    <w:p w14:paraId="673443C7" w14:textId="77777777" w:rsidR="00247626" w:rsidRPr="004A0A83" w:rsidRDefault="00247626" w:rsidP="00247626">
      <w:pPr>
        <w:rPr>
          <w:color w:val="000000"/>
        </w:rPr>
      </w:pPr>
      <w:r w:rsidRPr="004A0A83">
        <w:rPr>
          <w:b/>
          <w:bCs/>
          <w:color w:val="002060"/>
        </w:rPr>
        <w:t xml:space="preserve">I. OBJECTIVES: </w:t>
      </w:r>
      <w:r w:rsidRPr="004A0A83">
        <w:rPr>
          <w:color w:val="000000"/>
        </w:rPr>
        <w:t>* By the end of this unit, students will be able to:</w:t>
      </w:r>
    </w:p>
    <w:p w14:paraId="0AAE2BEC" w14:textId="77777777" w:rsidR="00247626" w:rsidRDefault="00247626" w:rsidP="00247626">
      <w:r>
        <w:t xml:space="preserve">      - recognize reading skills for specific information and general information about the reason(s) people go shopping.</w:t>
      </w:r>
    </w:p>
    <w:p w14:paraId="56D7A352" w14:textId="5B50742F" w:rsidR="00247626" w:rsidRDefault="00247626" w:rsidP="00247626">
      <w:r>
        <w:t xml:space="preserve">      - remember the lexical items related to the reason(s) people go shopping.</w:t>
      </w:r>
    </w:p>
    <w:p w14:paraId="29A16F89" w14:textId="22D1E6C0" w:rsidR="00247626" w:rsidRDefault="00247626" w:rsidP="00247626">
      <w:pPr>
        <w:jc w:val="both"/>
      </w:pPr>
      <w:r>
        <w:t xml:space="preserve">      - recognize how to make a conversation to ask and answer </w:t>
      </w:r>
      <w:r>
        <w:rPr>
          <w:color w:val="000000"/>
        </w:rPr>
        <w:t xml:space="preserve">about a new shopping centre and  </w:t>
      </w:r>
    </w:p>
    <w:p w14:paraId="39F72A75" w14:textId="3140A014" w:rsidR="00247626" w:rsidRPr="004A0A83" w:rsidRDefault="00247626" w:rsidP="00247626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1. Knowledge: </w:t>
      </w:r>
    </w:p>
    <w:p w14:paraId="5A249A9A" w14:textId="328901E0" w:rsidR="00247626" w:rsidRDefault="00247626" w:rsidP="00247626">
      <w:pPr>
        <w:ind w:left="227"/>
        <w:rPr>
          <w:b/>
          <w:i/>
          <w:sz w:val="26"/>
          <w:szCs w:val="26"/>
        </w:rPr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Vocabulary:</w:t>
      </w:r>
      <w:r w:rsidRPr="004A0A83">
        <w:rPr>
          <w:b/>
          <w:bCs/>
          <w:color w:val="002060"/>
        </w:rPr>
        <w:t xml:space="preserve"> </w:t>
      </w:r>
      <w:r w:rsidR="006E2E63" w:rsidRPr="00E75273">
        <w:rPr>
          <w:rFonts w:eastAsia="Calibri"/>
          <w:color w:val="000000"/>
        </w:rPr>
        <w:t>customer (n)</w:t>
      </w:r>
      <w:r w:rsidR="006E2E63">
        <w:rPr>
          <w:rFonts w:eastAsia="Calibri"/>
          <w:color w:val="000000"/>
        </w:rPr>
        <w:t xml:space="preserve">; </w:t>
      </w:r>
      <w:r w:rsidR="006E2E63" w:rsidRPr="00E75273">
        <w:rPr>
          <w:rFonts w:eastAsia="Calibri"/>
          <w:color w:val="000000"/>
        </w:rPr>
        <w:t>try on (v)</w:t>
      </w:r>
      <w:r w:rsidR="006E2E63">
        <w:rPr>
          <w:rFonts w:eastAsia="Calibri"/>
          <w:color w:val="000000"/>
        </w:rPr>
        <w:t xml:space="preserve">; </w:t>
      </w:r>
      <w:r w:rsidR="006E2E63" w:rsidRPr="00E75273">
        <w:rPr>
          <w:rFonts w:eastAsia="Calibri"/>
          <w:color w:val="000000"/>
        </w:rPr>
        <w:t>decoration (n)</w:t>
      </w:r>
      <w:r w:rsidR="006E2E63">
        <w:rPr>
          <w:rFonts w:eastAsia="Calibri"/>
          <w:color w:val="000000"/>
        </w:rPr>
        <w:t xml:space="preserve">; </w:t>
      </w:r>
      <w:r w:rsidR="006E2E63" w:rsidRPr="00E75273">
        <w:rPr>
          <w:rFonts w:eastAsia="Calibri"/>
          <w:color w:val="000000"/>
        </w:rPr>
        <w:t>wander (v)</w:t>
      </w:r>
      <w:r w:rsidR="006E2E63">
        <w:rPr>
          <w:rFonts w:eastAsia="Calibri"/>
          <w:color w:val="000000"/>
        </w:rPr>
        <w:t>.</w:t>
      </w:r>
    </w:p>
    <w:p w14:paraId="3CA44E4A" w14:textId="77777777" w:rsidR="006E2E63" w:rsidRDefault="00247626" w:rsidP="006E2E63">
      <w:pPr>
        <w:rPr>
          <w:b/>
          <w:bCs/>
          <w:color w:val="002060"/>
        </w:rPr>
      </w:pPr>
      <w:r>
        <w:rPr>
          <w:b/>
          <w:bCs/>
          <w:color w:val="0C6EB9"/>
        </w:rPr>
        <w:t xml:space="preserve">   </w:t>
      </w: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Language:</w:t>
      </w:r>
      <w:r w:rsidRPr="004A0A83">
        <w:rPr>
          <w:b/>
          <w:bCs/>
          <w:color w:val="002060"/>
        </w:rPr>
        <w:t xml:space="preserve"> </w:t>
      </w:r>
    </w:p>
    <w:p w14:paraId="0FB084BA" w14:textId="6FC6E74C" w:rsidR="00247626" w:rsidRDefault="00247626" w:rsidP="006E2E63">
      <w:pPr>
        <w:rPr>
          <w:rFonts w:ascii="Arial" w:eastAsiaTheme="minorEastAsia" w:hAnsi="Arial" w:cs="Arial"/>
          <w:color w:val="000000"/>
          <w:sz w:val="20"/>
          <w:szCs w:val="20"/>
          <w:lang w:val="vi-VN" w:eastAsia="ko-KR"/>
        </w:rPr>
      </w:pPr>
      <w:r w:rsidRPr="004A0A83">
        <w:rPr>
          <w:color w:val="000000"/>
        </w:rPr>
        <w:t xml:space="preserve">    </w:t>
      </w:r>
      <w:r w:rsidRPr="004A0A83">
        <w:rPr>
          <w:b/>
          <w:bCs/>
          <w:i/>
          <w:iCs/>
          <w:color w:val="002060"/>
        </w:rPr>
        <w:t>+ Pronunciation:</w:t>
      </w:r>
      <w:r w:rsidRPr="004A0A83">
        <w:rPr>
          <w:color w:val="002060"/>
        </w:rPr>
        <w:t xml:space="preserve"> </w:t>
      </w:r>
      <w:r w:rsidRPr="000C0501">
        <w:t>Sounds: /sp / and /st/</w:t>
      </w:r>
    </w:p>
    <w:p w14:paraId="01E08062" w14:textId="77777777" w:rsidR="00247626" w:rsidRPr="004A0A83" w:rsidRDefault="00247626" w:rsidP="00247626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2. Competence: </w:t>
      </w:r>
    </w:p>
    <w:p w14:paraId="1CA9D48B" w14:textId="77777777" w:rsidR="00247626" w:rsidRPr="004A0A83" w:rsidRDefault="00247626" w:rsidP="00247626">
      <w:pPr>
        <w:rPr>
          <w:b/>
          <w:lang w:eastAsia="vi-VN"/>
        </w:rPr>
      </w:pPr>
      <w:r w:rsidRPr="004A0A83">
        <w:rPr>
          <w:b/>
          <w:lang w:eastAsia="vi-VN"/>
        </w:rPr>
        <w:t>a) General competencies:</w:t>
      </w:r>
    </w:p>
    <w:p w14:paraId="3A4BA108" w14:textId="77777777" w:rsidR="00247626" w:rsidRPr="004A0A83" w:rsidRDefault="00247626" w:rsidP="00247626">
      <w:pPr>
        <w:ind w:firstLine="284"/>
        <w:contextualSpacing/>
        <w:jc w:val="both"/>
        <w:rPr>
          <w:rFonts w:eastAsia="Calibri"/>
          <w:b/>
          <w:lang w:eastAsia="vi-VN"/>
        </w:rPr>
      </w:pPr>
      <w:r w:rsidRPr="004A0A83">
        <w:rPr>
          <w:color w:val="000000"/>
        </w:rPr>
        <w:t>- Develop communication skills and creativity.</w:t>
      </w:r>
    </w:p>
    <w:p w14:paraId="026D73CC" w14:textId="77777777" w:rsidR="00247626" w:rsidRPr="004A0A83" w:rsidRDefault="00247626" w:rsidP="00247626">
      <w:pPr>
        <w:ind w:left="567" w:hanging="283"/>
        <w:jc w:val="both"/>
        <w:rPr>
          <w:color w:val="000000"/>
        </w:rPr>
      </w:pPr>
      <w:r w:rsidRPr="004A0A83">
        <w:rPr>
          <w:color w:val="000000"/>
        </w:rPr>
        <w:t>- Be collaborative and supportive in pair work and teamwork.</w:t>
      </w:r>
    </w:p>
    <w:p w14:paraId="3BFFFBF4" w14:textId="77777777" w:rsidR="00247626" w:rsidRPr="004A0A83" w:rsidRDefault="00247626" w:rsidP="00247626">
      <w:pPr>
        <w:ind w:firstLine="284"/>
        <w:jc w:val="both"/>
        <w:rPr>
          <w:color w:val="000000"/>
        </w:rPr>
      </w:pPr>
      <w:r w:rsidRPr="004A0A83">
        <w:rPr>
          <w:color w:val="000000"/>
        </w:rPr>
        <w:t>- Actively join in class activities.</w:t>
      </w:r>
    </w:p>
    <w:p w14:paraId="667184E0" w14:textId="77777777" w:rsidR="00247626" w:rsidRPr="004A0A83" w:rsidRDefault="00247626" w:rsidP="00247626">
      <w:pPr>
        <w:jc w:val="both"/>
        <w:rPr>
          <w:b/>
          <w:lang w:eastAsia="vi-VN"/>
        </w:rPr>
      </w:pPr>
      <w:r w:rsidRPr="004A0A83">
        <w:rPr>
          <w:b/>
          <w:lang w:eastAsia="vi-VN"/>
        </w:rPr>
        <w:t>b) Specific competencies:</w:t>
      </w:r>
    </w:p>
    <w:p w14:paraId="2C036FED" w14:textId="77777777" w:rsidR="00247626" w:rsidRPr="004A0A83" w:rsidRDefault="00247626" w:rsidP="00247626">
      <w:pPr>
        <w:ind w:firstLine="567"/>
        <w:contextualSpacing/>
        <w:jc w:val="both"/>
        <w:rPr>
          <w:lang w:eastAsia="vi-VN"/>
        </w:rPr>
      </w:pPr>
      <w:r w:rsidRPr="004A0A83">
        <w:rPr>
          <w:lang w:eastAsia="vi-VN"/>
        </w:rPr>
        <w:t>- Group work and independent working, pair work, linguistic competence, cooperative learning and communicative competence.</w:t>
      </w:r>
    </w:p>
    <w:p w14:paraId="1AE995D1" w14:textId="77777777" w:rsidR="00247626" w:rsidRPr="004A0A83" w:rsidRDefault="00247626" w:rsidP="00247626">
      <w:pPr>
        <w:ind w:left="567"/>
        <w:contextualSpacing/>
        <w:jc w:val="both"/>
        <w:rPr>
          <w:lang w:eastAsia="vi-VN"/>
        </w:rPr>
      </w:pPr>
      <w:r w:rsidRPr="004A0A83">
        <w:rPr>
          <w:lang w:eastAsia="vi-VN"/>
        </w:rPr>
        <w:t>- Sts can introduce themselves or one another fluently.</w:t>
      </w:r>
    </w:p>
    <w:p w14:paraId="0E2527AE" w14:textId="714F0A38" w:rsidR="00247626" w:rsidRPr="000C0501" w:rsidRDefault="00247626" w:rsidP="00247626">
      <w:r w:rsidRPr="004A0A83">
        <w:rPr>
          <w:b/>
          <w:bCs/>
          <w:color w:val="000000"/>
        </w:rPr>
        <w:t xml:space="preserve">3. Qualities: </w:t>
      </w:r>
      <w:r w:rsidR="00653406">
        <w:t xml:space="preserve">- raise ss’ awareness of shopping places and the reason(s) people go shopping.; Have a good attitude to going shopping to a shopping place. </w:t>
      </w:r>
      <w:r w:rsidRPr="004A0A83">
        <w:rPr>
          <w:color w:val="000000"/>
        </w:rPr>
        <w:t>Ss have the good attitude to working in groups, individual work, pair work, cooperative learning.</w:t>
      </w:r>
    </w:p>
    <w:p w14:paraId="426FECE4" w14:textId="77777777" w:rsidR="00247626" w:rsidRPr="004A0A83" w:rsidRDefault="00247626" w:rsidP="00247626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II. PREPARATIONS</w:t>
      </w:r>
    </w:p>
    <w:p w14:paraId="5ADFC6E3" w14:textId="77777777" w:rsidR="00247626" w:rsidRPr="004A0A83" w:rsidRDefault="00247626" w:rsidP="00247626">
      <w:pPr>
        <w:jc w:val="both"/>
        <w:rPr>
          <w:color w:val="000000"/>
        </w:rPr>
      </w:pPr>
      <w:r w:rsidRPr="004A0A83">
        <w:rPr>
          <w:b/>
          <w:lang w:eastAsia="vi-VN"/>
        </w:rPr>
        <w:t xml:space="preserve">     </w:t>
      </w:r>
      <w:r w:rsidRPr="004A0A83">
        <w:rPr>
          <w:b/>
          <w:bCs/>
          <w:color w:val="000000"/>
        </w:rPr>
        <w:t>Teacher:</w:t>
      </w:r>
      <w:r w:rsidRPr="004A0A83">
        <w:rPr>
          <w:color w:val="000000"/>
        </w:rPr>
        <w:t xml:space="preserve"> Grade 8 textbook, laptop, TV, pictures and realia, Computer connected to the Internet. Phần mềm tương tác hoclieu.vn</w:t>
      </w:r>
    </w:p>
    <w:p w14:paraId="55DDC70F" w14:textId="77777777" w:rsidR="00247626" w:rsidRPr="004A0A83" w:rsidRDefault="00247626" w:rsidP="00247626">
      <w:pPr>
        <w:contextualSpacing/>
        <w:rPr>
          <w:lang w:eastAsia="vi-VN"/>
        </w:rPr>
      </w:pPr>
      <w:r w:rsidRPr="004A0A83">
        <w:rPr>
          <w:b/>
          <w:lang w:eastAsia="vi-VN"/>
        </w:rPr>
        <w:t xml:space="preserve">     Students:</w:t>
      </w:r>
      <w:r w:rsidRPr="004A0A83">
        <w:rPr>
          <w:lang w:eastAsia="vi-VN"/>
        </w:rPr>
        <w:t xml:space="preserve"> Text books, pencils, pics, blank papers, realia,….</w:t>
      </w:r>
    </w:p>
    <w:p w14:paraId="382A6710" w14:textId="77777777" w:rsidR="00247626" w:rsidRPr="004A0A83" w:rsidRDefault="00247626" w:rsidP="00247626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III. PROCEDURE</w:t>
      </w:r>
    </w:p>
    <w:p w14:paraId="6BA3BEED" w14:textId="599828FA" w:rsidR="00471F39" w:rsidRPr="00AA1EDE" w:rsidRDefault="00471F39" w:rsidP="00471F39">
      <w:pPr>
        <w:rPr>
          <w:rFonts w:eastAsia="Calibri"/>
          <w:b/>
          <w:sz w:val="10"/>
          <w:szCs w:val="10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387"/>
        <w:gridCol w:w="4111"/>
      </w:tblGrid>
      <w:tr w:rsidR="00AA1EDE" w:rsidRPr="00E75273" w14:paraId="03DDFFC3" w14:textId="77777777" w:rsidTr="00AA1EDE">
        <w:tc>
          <w:tcPr>
            <w:tcW w:w="9498" w:type="dxa"/>
            <w:gridSpan w:val="2"/>
            <w:shd w:val="clear" w:color="auto" w:fill="auto"/>
            <w:vAlign w:val="center"/>
          </w:tcPr>
          <w:p w14:paraId="7ED44985" w14:textId="62D1039A" w:rsidR="00AA1EDE" w:rsidRDefault="00AA1EDE" w:rsidP="00653406">
            <w:pPr>
              <w:contextualSpacing/>
            </w:pPr>
            <w:r>
              <w:rPr>
                <w:b/>
              </w:rPr>
              <w:t xml:space="preserve">1. </w:t>
            </w:r>
            <w:r w:rsidRPr="00E75273">
              <w:rPr>
                <w:b/>
              </w:rPr>
              <w:t>WARM-UP</w:t>
            </w:r>
            <w:r>
              <w:rPr>
                <w:b/>
              </w:rPr>
              <w:t xml:space="preserve"> </w:t>
            </w:r>
            <w:r w:rsidRPr="00D87C91">
              <w:rPr>
                <w:b/>
                <w:bCs/>
              </w:rPr>
              <w:t>(3</w:t>
            </w:r>
            <w:r w:rsidR="00D87C91" w:rsidRPr="00D87C91">
              <w:rPr>
                <w:b/>
                <w:bCs/>
              </w:rPr>
              <w:t>’-IW</w:t>
            </w:r>
            <w:r w:rsidRPr="00D87C91">
              <w:rPr>
                <w:b/>
                <w:bCs/>
              </w:rPr>
              <w:t>)</w:t>
            </w:r>
          </w:p>
          <w:p w14:paraId="19A3D0FB" w14:textId="77777777" w:rsidR="00AA1EDE" w:rsidRDefault="00AA1EDE" w:rsidP="00AA1EDE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3C94F916" w14:textId="77777777" w:rsidR="00AA1EDE" w:rsidRDefault="00AA1EDE" w:rsidP="00AA1EDE">
            <w:pPr>
              <w:ind w:left="186"/>
              <w:rPr>
                <w:color w:val="000000"/>
              </w:rPr>
            </w:pPr>
            <w:r>
              <w:rPr>
                <w:color w:val="000000"/>
              </w:rPr>
              <w:t>- To create an active atmosphere in the class before the lesson;  </w:t>
            </w:r>
          </w:p>
          <w:p w14:paraId="3A249AE8" w14:textId="77777777" w:rsidR="00AA1EDE" w:rsidRDefault="00AA1EDE" w:rsidP="00AA1EDE">
            <w:pPr>
              <w:spacing w:before="39"/>
              <w:ind w:left="186"/>
            </w:pPr>
            <w:r>
              <w:rPr>
                <w:color w:val="000000"/>
              </w:rPr>
              <w:t>- To elicit from Ss some reasons why they go shopping  </w:t>
            </w:r>
          </w:p>
          <w:p w14:paraId="29578EEC" w14:textId="77777777" w:rsidR="00AA1EDE" w:rsidRDefault="00AA1EDE" w:rsidP="00AA1EDE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57FBCAF9" w14:textId="77777777" w:rsidR="00AA1EDE" w:rsidRDefault="00AA1EDE" w:rsidP="00AA1EDE">
            <w:pPr>
              <w:spacing w:before="37"/>
              <w:ind w:left="186"/>
            </w:pPr>
            <w:r>
              <w:rPr>
                <w:b/>
              </w:rPr>
              <w:t xml:space="preserve">- </w:t>
            </w:r>
            <w:r>
              <w:t xml:space="preserve">Have Chatting activities to elicit some reasons why Ss go shopping  </w:t>
            </w:r>
          </w:p>
          <w:p w14:paraId="2EB5F9F7" w14:textId="3C88679D" w:rsidR="00AA1EDE" w:rsidRPr="00AA1EDE" w:rsidRDefault="00AA1EDE" w:rsidP="00AA1EDE">
            <w:pPr>
              <w:spacing w:before="37"/>
            </w:pPr>
            <w:r>
              <w:rPr>
                <w:b/>
              </w:rPr>
              <w:t>c. Product:</w:t>
            </w:r>
          </w:p>
          <w:p w14:paraId="164340F7" w14:textId="20DF0910" w:rsidR="00AA1EDE" w:rsidRDefault="00AA1EDE" w:rsidP="00AA1EDE">
            <w:pPr>
              <w:rPr>
                <w:b/>
              </w:rPr>
            </w:pPr>
            <w:r>
              <w:rPr>
                <w:b/>
              </w:rPr>
              <w:t xml:space="preserve">  - </w:t>
            </w:r>
            <w:r>
              <w:t>Having a chance to speak English and focus on the topic of the lesson.</w:t>
            </w:r>
          </w:p>
          <w:p w14:paraId="5E1918EC" w14:textId="1A76A461" w:rsidR="00AA1EDE" w:rsidRPr="00AA1EDE" w:rsidRDefault="00AA1EDE" w:rsidP="00653406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D87C91" w:rsidRPr="00E75273" w14:paraId="5AD436A4" w14:textId="77777777" w:rsidTr="00C40C68">
        <w:tc>
          <w:tcPr>
            <w:tcW w:w="5387" w:type="dxa"/>
            <w:shd w:val="clear" w:color="auto" w:fill="auto"/>
          </w:tcPr>
          <w:p w14:paraId="55777C8D" w14:textId="4302E872" w:rsidR="00D87C91" w:rsidRPr="00E75273" w:rsidRDefault="00D87C91" w:rsidP="00D87C91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TEACHER’S AND STUDENTS’ ACTIVITIES</w:t>
            </w:r>
          </w:p>
        </w:tc>
        <w:tc>
          <w:tcPr>
            <w:tcW w:w="4111" w:type="dxa"/>
            <w:shd w:val="clear" w:color="auto" w:fill="auto"/>
          </w:tcPr>
          <w:p w14:paraId="63F22076" w14:textId="3E3A8A3B" w:rsidR="00D87C91" w:rsidRPr="00E75273" w:rsidRDefault="00D87C91" w:rsidP="00D87C91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CONTENTS</w:t>
            </w:r>
          </w:p>
        </w:tc>
      </w:tr>
      <w:tr w:rsidR="00AA1EDE" w:rsidRPr="00E75273" w14:paraId="07568691" w14:textId="77777777" w:rsidTr="00C40C68">
        <w:tc>
          <w:tcPr>
            <w:tcW w:w="5387" w:type="dxa"/>
          </w:tcPr>
          <w:p w14:paraId="3B5108C7" w14:textId="66D5C0EA" w:rsidR="00AA1EDE" w:rsidRDefault="00AA1EDE" w:rsidP="00471F39">
            <w:pPr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 xml:space="preserve">Chatting: </w:t>
            </w:r>
          </w:p>
          <w:p w14:paraId="487C1BBD" w14:textId="77777777" w:rsidR="00D87C91" w:rsidRPr="00412368" w:rsidRDefault="00D87C91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2ECA817A" w14:textId="5C40F01C" w:rsidR="00AA1EDE" w:rsidRPr="00E75273" w:rsidRDefault="00D87C91" w:rsidP="00D87C91">
            <w:pPr>
              <w:contextualSpacing/>
              <w:jc w:val="both"/>
              <w:rPr>
                <w:color w:val="000000"/>
              </w:rPr>
            </w:pPr>
            <w:r>
              <w:rPr>
                <w:rFonts w:eastAsia="Calibri"/>
                <w:b/>
              </w:rPr>
              <w:t xml:space="preserve"> </w:t>
            </w:r>
            <w:r w:rsidR="00AA1EDE" w:rsidRPr="00E75273">
              <w:rPr>
                <w:color w:val="000000"/>
              </w:rPr>
              <w:t>- Ask ss two questions to elicit from ss the reasons why they go shopping.  </w:t>
            </w:r>
          </w:p>
          <w:p w14:paraId="29D5EE3A" w14:textId="77777777" w:rsidR="00AA1EDE" w:rsidRPr="00E75273" w:rsidRDefault="00AA1EDE" w:rsidP="00471F39">
            <w:pPr>
              <w:spacing w:before="37"/>
              <w:ind w:right="9"/>
              <w:rPr>
                <w:i/>
              </w:rPr>
            </w:pPr>
            <w:r w:rsidRPr="00E75273">
              <w:rPr>
                <w:i/>
              </w:rPr>
              <w:t xml:space="preserve">+ Do you like shopping? </w:t>
            </w:r>
          </w:p>
          <w:p w14:paraId="0F20F6CC" w14:textId="77777777" w:rsidR="00AA1EDE" w:rsidRPr="00E75273" w:rsidRDefault="00AA1EDE" w:rsidP="00471F39">
            <w:pPr>
              <w:spacing w:before="37"/>
              <w:ind w:right="9"/>
              <w:rPr>
                <w:i/>
              </w:rPr>
            </w:pPr>
            <w:r w:rsidRPr="00E75273">
              <w:rPr>
                <w:i/>
              </w:rPr>
              <w:t>+ How often do you go shopping?</w:t>
            </w:r>
          </w:p>
          <w:p w14:paraId="7EA8ADC6" w14:textId="2792A2AC" w:rsidR="00AA1EDE" w:rsidRDefault="00AA1EDE" w:rsidP="00483F97">
            <w:pPr>
              <w:spacing w:before="37"/>
              <w:ind w:right="9"/>
              <w:jc w:val="both"/>
              <w:rPr>
                <w:i/>
              </w:rPr>
            </w:pPr>
            <w:r w:rsidRPr="00E75273">
              <w:rPr>
                <w:i/>
              </w:rPr>
              <w:t>+ Why do you go to shopping centers?</w:t>
            </w:r>
          </w:p>
          <w:p w14:paraId="6FB402C1" w14:textId="77777777" w:rsidR="007E0FB1" w:rsidRPr="00D1182A" w:rsidRDefault="007E0FB1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lastRenderedPageBreak/>
              <w:t>Step 2: Task performance</w:t>
            </w:r>
          </w:p>
          <w:p w14:paraId="179D1F43" w14:textId="4DC258AC" w:rsidR="007E0FB1" w:rsidRDefault="007E0FB1" w:rsidP="00880842">
            <w:pPr>
              <w:tabs>
                <w:tab w:val="left" w:pos="526"/>
              </w:tabs>
              <w:jc w:val="both"/>
            </w:pPr>
            <w:r>
              <w:rPr>
                <w:i/>
              </w:rPr>
              <w:t xml:space="preserve"> </w:t>
            </w:r>
            <w:r w:rsidRPr="00880842">
              <w:t>- Ss’ observation</w:t>
            </w:r>
          </w:p>
          <w:p w14:paraId="7E421D7B" w14:textId="77777777" w:rsidR="007E0FB1" w:rsidRPr="00C67C73" w:rsidRDefault="007E0FB1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281F7194" w14:textId="7B034293" w:rsidR="00AA1EDE" w:rsidRPr="00E75273" w:rsidRDefault="007E0FB1" w:rsidP="007E0FB1">
            <w:pPr>
              <w:spacing w:before="37"/>
              <w:ind w:right="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Ss discuss the reasons why they go shopping </w:t>
            </w:r>
          </w:p>
          <w:p w14:paraId="32C0FD7D" w14:textId="471DFCCF" w:rsidR="00AA1EDE" w:rsidRDefault="00AA1EDE" w:rsidP="00483F97">
            <w:pPr>
              <w:spacing w:before="15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Ss look at SKILLS 1 on page 8</w:t>
            </w:r>
            <w:r>
              <w:rPr>
                <w:color w:val="000000"/>
              </w:rPr>
              <w:t>8</w:t>
            </w:r>
            <w:r w:rsidRPr="00E75273">
              <w:rPr>
                <w:color w:val="000000"/>
              </w:rPr>
              <w:t>-8</w:t>
            </w:r>
            <w:r>
              <w:rPr>
                <w:color w:val="000000"/>
              </w:rPr>
              <w:t>9</w:t>
            </w:r>
            <w:r w:rsidRPr="00E75273">
              <w:rPr>
                <w:color w:val="000000"/>
              </w:rPr>
              <w:t>. </w:t>
            </w:r>
          </w:p>
          <w:p w14:paraId="3B7A9174" w14:textId="77777777" w:rsidR="007E0FB1" w:rsidRPr="001412CB" w:rsidRDefault="007E0FB1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553FEC86" w14:textId="682ADE1D" w:rsidR="00AA1EDE" w:rsidRPr="008F147D" w:rsidRDefault="007E0FB1" w:rsidP="007E0FB1">
            <w:pPr>
              <w:spacing w:before="15"/>
              <w:jc w:val="both"/>
              <w:rPr>
                <w:b/>
              </w:rPr>
            </w:pPr>
            <w:r>
              <w:rPr>
                <w:color w:val="000000"/>
              </w:rPr>
              <w:t xml:space="preserve"> </w:t>
            </w:r>
            <w:r w:rsidR="00AA1EDE" w:rsidRPr="00E75273">
              <w:rPr>
                <w:b/>
              </w:rPr>
              <w:t xml:space="preserve">- </w:t>
            </w:r>
            <w:r w:rsidR="00AA1EDE" w:rsidRPr="00E75273">
              <w:t>T listens to ss’ answers and gives feedback</w:t>
            </w:r>
            <w:r w:rsidR="00AA1EDE">
              <w:t xml:space="preserve">. </w:t>
            </w:r>
          </w:p>
        </w:tc>
        <w:tc>
          <w:tcPr>
            <w:tcW w:w="4111" w:type="dxa"/>
          </w:tcPr>
          <w:p w14:paraId="1061A760" w14:textId="77777777" w:rsidR="00AA1EDE" w:rsidRDefault="00AA1EDE" w:rsidP="0024398F">
            <w:pPr>
              <w:contextualSpacing/>
              <w:jc w:val="both"/>
              <w:rPr>
                <w:b/>
              </w:rPr>
            </w:pPr>
          </w:p>
          <w:p w14:paraId="0D5EC76C" w14:textId="77777777" w:rsidR="00AA1EDE" w:rsidRPr="003122AB" w:rsidRDefault="00AA1EDE" w:rsidP="0024398F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  <w:r w:rsidRPr="003122AB">
              <w:rPr>
                <w:rFonts w:eastAsia="Arial"/>
              </w:rPr>
              <w:t>Observation</w:t>
            </w:r>
          </w:p>
          <w:p w14:paraId="081540E5" w14:textId="77777777" w:rsidR="00AA1EDE" w:rsidRPr="003122AB" w:rsidRDefault="00AA1EDE" w:rsidP="0024398F">
            <w:pPr>
              <w:widowControl w:val="0"/>
              <w:autoSpaceDE w:val="0"/>
              <w:autoSpaceDN w:val="0"/>
              <w:ind w:right="-59"/>
              <w:jc w:val="both"/>
              <w:rPr>
                <w:rFonts w:eastAsia="Arial"/>
              </w:rPr>
            </w:pPr>
            <w:r w:rsidRPr="003122AB">
              <w:rPr>
                <w:rFonts w:eastAsia="Arial"/>
              </w:rPr>
              <w:t>Questions &amp; answers</w:t>
            </w:r>
          </w:p>
          <w:p w14:paraId="32674FAF" w14:textId="77777777" w:rsidR="00AA1EDE" w:rsidRDefault="00AA1EDE" w:rsidP="0024398F">
            <w:pPr>
              <w:ind w:right="-59"/>
              <w:contextualSpacing/>
              <w:rPr>
                <w:rFonts w:eastAsia="Arial"/>
              </w:rPr>
            </w:pPr>
            <w:r w:rsidRPr="003122AB">
              <w:rPr>
                <w:rFonts w:eastAsia="Arial"/>
              </w:rPr>
              <w:t>Student’s talk</w:t>
            </w:r>
          </w:p>
          <w:p w14:paraId="0CCF641D" w14:textId="77777777" w:rsidR="00AA1EDE" w:rsidRPr="00E75273" w:rsidRDefault="00AA1EDE" w:rsidP="00471F39">
            <w:pPr>
              <w:contextualSpacing/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0B405347" w14:textId="77777777" w:rsidR="00AA1EDE" w:rsidRPr="00E75273" w:rsidRDefault="00AA1EDE" w:rsidP="00471F39">
            <w:pPr>
              <w:contextualSpacing/>
              <w:rPr>
                <w:i/>
              </w:rPr>
            </w:pPr>
            <w:r w:rsidRPr="00E75273">
              <w:rPr>
                <w:i/>
              </w:rPr>
              <w:t>- Yes/ No</w:t>
            </w:r>
          </w:p>
          <w:p w14:paraId="3DC77ABF" w14:textId="77777777" w:rsidR="00AA1EDE" w:rsidRPr="00E75273" w:rsidRDefault="00AA1EDE" w:rsidP="00471F39">
            <w:pPr>
              <w:contextualSpacing/>
              <w:rPr>
                <w:i/>
              </w:rPr>
            </w:pPr>
            <w:r w:rsidRPr="00E75273">
              <w:rPr>
                <w:i/>
              </w:rPr>
              <w:lastRenderedPageBreak/>
              <w:t>- I go shopping twice a week/ every day….</w:t>
            </w:r>
          </w:p>
          <w:p w14:paraId="147FD68C" w14:textId="6F3D3130" w:rsidR="00AA1EDE" w:rsidRPr="00E75273" w:rsidRDefault="00AA1EDE" w:rsidP="00471F39">
            <w:pPr>
              <w:contextualSpacing/>
              <w:rPr>
                <w:i/>
              </w:rPr>
            </w:pPr>
            <w:r w:rsidRPr="00E75273">
              <w:rPr>
                <w:i/>
              </w:rPr>
              <w:t>- I like shopping because….</w:t>
            </w:r>
          </w:p>
        </w:tc>
      </w:tr>
      <w:tr w:rsidR="00AA1EDE" w:rsidRPr="00E75273" w14:paraId="23021363" w14:textId="77777777" w:rsidTr="00AA1EDE">
        <w:tc>
          <w:tcPr>
            <w:tcW w:w="9498" w:type="dxa"/>
            <w:gridSpan w:val="2"/>
          </w:tcPr>
          <w:p w14:paraId="11B289BD" w14:textId="2D38D7B0" w:rsidR="00AA1EDE" w:rsidRDefault="00AA1EDE" w:rsidP="00483F97">
            <w:pPr>
              <w:widowControl w:val="0"/>
              <w:autoSpaceDE w:val="0"/>
              <w:autoSpaceDN w:val="0"/>
              <w:ind w:right="-59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2. </w:t>
            </w:r>
            <w:r w:rsidRPr="003F28CB">
              <w:rPr>
                <w:rFonts w:eastAsia="Calibri"/>
                <w:b/>
                <w:bCs/>
              </w:rPr>
              <w:t xml:space="preserve">KNOWLEDGE FORMATION </w:t>
            </w:r>
            <w:r w:rsidR="007E0FB1">
              <w:rPr>
                <w:rFonts w:eastAsia="Calibri"/>
                <w:b/>
                <w:bCs/>
              </w:rPr>
              <w:t>(10’-IW, PW, GW)</w:t>
            </w:r>
          </w:p>
          <w:p w14:paraId="42B8E032" w14:textId="77777777" w:rsidR="00AA1EDE" w:rsidRDefault="00AA1EDE" w:rsidP="00AA1EDE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497DB036" w14:textId="77777777" w:rsidR="00AA1EDE" w:rsidRDefault="00AA1EDE" w:rsidP="00AA1EDE">
            <w:pPr>
              <w:ind w:left="186"/>
            </w:pPr>
            <w:r>
              <w:rPr>
                <w:color w:val="000000"/>
              </w:rPr>
              <w:t>- To set the context for the reading;  </w:t>
            </w:r>
          </w:p>
          <w:p w14:paraId="75DDDD7B" w14:textId="77777777" w:rsidR="00AA1EDE" w:rsidRDefault="00AA1EDE" w:rsidP="00AA1EDE">
            <w:pPr>
              <w:ind w:left="186"/>
              <w:rPr>
                <w:color w:val="000000"/>
              </w:rPr>
            </w:pPr>
            <w:r>
              <w:rPr>
                <w:color w:val="000000"/>
              </w:rPr>
              <w:t>- To introduce some new words</w:t>
            </w:r>
          </w:p>
          <w:p w14:paraId="5B86BE07" w14:textId="77777777" w:rsidR="00AA1EDE" w:rsidRDefault="00AA1EDE" w:rsidP="00AA1EDE">
            <w:pPr>
              <w:ind w:left="186"/>
            </w:pPr>
            <w:r>
              <w:rPr>
                <w:color w:val="000000"/>
              </w:rPr>
              <w:t>- To help Ss reflect on the reason(s) they go shopping.</w:t>
            </w:r>
          </w:p>
          <w:p w14:paraId="5B35069B" w14:textId="77777777" w:rsidR="00AA1EDE" w:rsidRDefault="00AA1EDE" w:rsidP="00AA1EDE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1C4B5003" w14:textId="6486C101" w:rsidR="00AA1EDE" w:rsidRDefault="00AA1EDE" w:rsidP="00AA1EDE">
            <w:r>
              <w:rPr>
                <w:b/>
              </w:rPr>
              <w:t xml:space="preserve">  - </w:t>
            </w:r>
            <w:r>
              <w:t xml:space="preserve">Learn some new words. </w:t>
            </w:r>
          </w:p>
          <w:p w14:paraId="1049458E" w14:textId="2B3DBE7B" w:rsidR="00AA1EDE" w:rsidRDefault="00AA1EDE" w:rsidP="00AA1EDE">
            <w:r>
              <w:t xml:space="preserve">  - Read the list of </w:t>
            </w:r>
            <w:r>
              <w:rPr>
                <w:color w:val="000000"/>
              </w:rPr>
              <w:t>the reason(s) people go shopping and tick.</w:t>
            </w:r>
          </w:p>
          <w:p w14:paraId="65FE107B" w14:textId="77777777" w:rsidR="00AA1EDE" w:rsidRDefault="00AA1EDE" w:rsidP="00AA1EDE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5ECB2BDA" w14:textId="306BDE98" w:rsidR="00AA1EDE" w:rsidRDefault="00AA1EDE" w:rsidP="00AA1EDE">
            <w:pPr>
              <w:rPr>
                <w:b/>
              </w:rPr>
            </w:pPr>
            <w:r>
              <w:rPr>
                <w:b/>
              </w:rPr>
              <w:t xml:space="preserve">   - </w:t>
            </w:r>
            <w:r>
              <w:t xml:space="preserve">Know more new words and some </w:t>
            </w:r>
            <w:r>
              <w:rPr>
                <w:color w:val="000000"/>
              </w:rPr>
              <w:t>reason(s) people go shopping.</w:t>
            </w:r>
          </w:p>
          <w:p w14:paraId="0655C20D" w14:textId="35781839" w:rsidR="00AA1EDE" w:rsidRPr="00AA1EDE" w:rsidRDefault="00AA1EDE" w:rsidP="00AA1EDE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AA1EDE" w:rsidRPr="00E75273" w14:paraId="686D3F6B" w14:textId="77777777" w:rsidTr="00C40C68">
        <w:tc>
          <w:tcPr>
            <w:tcW w:w="5387" w:type="dxa"/>
          </w:tcPr>
          <w:p w14:paraId="12A0A0F6" w14:textId="51A9CD01" w:rsidR="00AA1EDE" w:rsidRDefault="00AA1EDE" w:rsidP="00C40C68">
            <w:pPr>
              <w:rPr>
                <w:b/>
              </w:rPr>
            </w:pPr>
            <w:r w:rsidRPr="00E75273">
              <w:rPr>
                <w:b/>
              </w:rPr>
              <w:t>PRE-READING</w:t>
            </w:r>
          </w:p>
          <w:p w14:paraId="5A7BC367" w14:textId="77777777" w:rsidR="007E0FB1" w:rsidRPr="00412368" w:rsidRDefault="007E0FB1" w:rsidP="00C40C68">
            <w:pPr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7E1C6843" w14:textId="112ACC10" w:rsidR="00AA1EDE" w:rsidRDefault="007E0FB1" w:rsidP="00C40C68">
            <w:pPr>
              <w:jc w:val="both"/>
              <w:rPr>
                <w:rFonts w:eastAsia="Calibri"/>
              </w:rPr>
            </w:pPr>
            <w:r>
              <w:rPr>
                <w:b/>
              </w:rPr>
              <w:t xml:space="preserve"> </w:t>
            </w:r>
            <w:r w:rsidR="00AA1EDE" w:rsidRPr="00E75273">
              <w:rPr>
                <w:rFonts w:eastAsia="Calibri"/>
              </w:rPr>
              <w:t xml:space="preserve">- Teacher asks ss to look through the text and pay attention to the underlined words. </w:t>
            </w:r>
          </w:p>
          <w:p w14:paraId="0F7ED4EC" w14:textId="77777777" w:rsidR="007E0FB1" w:rsidRPr="00D1182A" w:rsidRDefault="007E0FB1" w:rsidP="00C40C68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05955437" w14:textId="77777777" w:rsidR="007E0FB1" w:rsidRPr="00880842" w:rsidRDefault="007E0FB1" w:rsidP="00C40C68">
            <w:pPr>
              <w:tabs>
                <w:tab w:val="left" w:pos="526"/>
              </w:tabs>
              <w:jc w:val="both"/>
            </w:pPr>
            <w:r>
              <w:rPr>
                <w:rFonts w:eastAsia="Calibri"/>
              </w:rPr>
              <w:t xml:space="preserve"> </w:t>
            </w:r>
            <w:r w:rsidRPr="00880842">
              <w:t>- Ss’ observation</w:t>
            </w:r>
          </w:p>
          <w:p w14:paraId="22D8CCC6" w14:textId="1DDE4887" w:rsidR="00AA1EDE" w:rsidRDefault="007E0FB1" w:rsidP="00C40C68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</w:t>
            </w:r>
            <w:r w:rsidR="00AA1EDE" w:rsidRPr="00E75273">
              <w:rPr>
                <w:rFonts w:eastAsia="Calibri"/>
              </w:rPr>
              <w:t xml:space="preserve">- </w:t>
            </w:r>
            <w:r>
              <w:rPr>
                <w:rFonts w:eastAsia="Calibri"/>
              </w:rPr>
              <w:t>S</w:t>
            </w:r>
            <w:r w:rsidR="00AA1EDE" w:rsidRPr="00E75273">
              <w:rPr>
                <w:rFonts w:eastAsia="Calibri"/>
              </w:rPr>
              <w:t>s guess the meaning of the new vocabulary through context</w:t>
            </w:r>
            <w:r>
              <w:rPr>
                <w:rFonts w:eastAsia="Calibri"/>
              </w:rPr>
              <w:t>.</w:t>
            </w:r>
          </w:p>
          <w:p w14:paraId="4056262B" w14:textId="77777777" w:rsidR="007E0FB1" w:rsidRPr="00C67C73" w:rsidRDefault="007E0FB1" w:rsidP="00C40C68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8A425B8" w14:textId="21CF5F85" w:rsidR="007E0FB1" w:rsidRDefault="007E0FB1" w:rsidP="00C40C68">
            <w:r w:rsidRPr="00525F3F">
              <w:t xml:space="preserve">- </w:t>
            </w:r>
            <w:r>
              <w:t>Listen and repeat.</w:t>
            </w:r>
          </w:p>
          <w:p w14:paraId="5CC0C820" w14:textId="77777777" w:rsidR="007E0FB1" w:rsidRPr="00525F3F" w:rsidRDefault="007E0FB1" w:rsidP="00C40C68">
            <w:r w:rsidRPr="00525F3F">
              <w:t xml:space="preserve">- Student’s talk </w:t>
            </w:r>
          </w:p>
          <w:p w14:paraId="53C4DDB4" w14:textId="77777777" w:rsidR="007E0FB1" w:rsidRPr="001412CB" w:rsidRDefault="007E0FB1" w:rsidP="00C40C68">
            <w:pPr>
              <w:jc w:val="both"/>
              <w:rPr>
                <w:b/>
                <w:color w:val="002060"/>
              </w:rPr>
            </w:pPr>
            <w: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79450D4A" w14:textId="616BD72C" w:rsidR="00AA1EDE" w:rsidRDefault="007E0FB1" w:rsidP="00C40C68">
            <w:pPr>
              <w:rPr>
                <w:b/>
                <w:color w:val="000000"/>
                <w:shd w:val="clear" w:color="auto" w:fill="FFFFFF"/>
              </w:rPr>
            </w:pPr>
            <w:r>
              <w:t xml:space="preserve"> </w:t>
            </w:r>
            <w:r w:rsidR="00AA1EDE" w:rsidRPr="00E75273">
              <w:rPr>
                <w:rFonts w:eastAsia="Calibri"/>
              </w:rPr>
              <w:t>- Teacher confirms the answers then gets ss to read orally and take notes of all the four words in their notebooks.</w:t>
            </w:r>
          </w:p>
          <w:p w14:paraId="4A11B9AF" w14:textId="2CF8DFCA" w:rsidR="00AA1EDE" w:rsidRDefault="00AA1EDE" w:rsidP="00C40C68">
            <w:pPr>
              <w:jc w:val="both"/>
              <w:rPr>
                <w:b/>
                <w:color w:val="000000"/>
                <w:shd w:val="clear" w:color="auto" w:fill="FFFFFF"/>
              </w:rPr>
            </w:pPr>
            <w:r w:rsidRPr="00E75273">
              <w:rPr>
                <w:b/>
                <w:color w:val="000000"/>
                <w:shd w:val="clear" w:color="auto" w:fill="FFFFFF"/>
              </w:rPr>
              <w:t xml:space="preserve">Task 1: Read the list below and tick (v) the most common reason(s) why you go shopping. </w:t>
            </w:r>
          </w:p>
          <w:p w14:paraId="2349E511" w14:textId="77777777" w:rsidR="007E0FB1" w:rsidRPr="00412368" w:rsidRDefault="007E0FB1" w:rsidP="00C40C68">
            <w:pPr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C6BCDB2" w14:textId="16874473" w:rsidR="00AA1EDE" w:rsidRPr="00E75273" w:rsidRDefault="00AA1EDE" w:rsidP="00C40C68">
            <w:pPr>
              <w:jc w:val="both"/>
              <w:rPr>
                <w:color w:val="000000"/>
                <w:shd w:val="clear" w:color="auto" w:fill="FFFFFF"/>
              </w:rPr>
            </w:pPr>
            <w:r w:rsidRPr="00E75273">
              <w:rPr>
                <w:b/>
                <w:color w:val="000000"/>
                <w:shd w:val="clear" w:color="auto" w:fill="FFFFFF"/>
              </w:rPr>
              <w:t>-</w:t>
            </w:r>
            <w:r w:rsidRPr="00E75273">
              <w:rPr>
                <w:color w:val="000000"/>
                <w:shd w:val="clear" w:color="auto" w:fill="FFFFFF"/>
              </w:rPr>
              <w:t xml:space="preserve"> Have Ss work individually.</w:t>
            </w:r>
          </w:p>
          <w:p w14:paraId="2EBF0E8C" w14:textId="5EB34948" w:rsidR="00AA1EDE" w:rsidRDefault="00AA1EDE" w:rsidP="00C40C68">
            <w:pPr>
              <w:ind w:right="1"/>
              <w:jc w:val="both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- Ss read the words and phrases and tick the one(s) that is / are correct for them.</w:t>
            </w:r>
          </w:p>
          <w:p w14:paraId="0B095112" w14:textId="77777777" w:rsidR="003E43B3" w:rsidRPr="00D1182A" w:rsidRDefault="003E43B3" w:rsidP="00C40C68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5F6DEE8" w14:textId="77777777" w:rsidR="003E43B3" w:rsidRPr="00880842" w:rsidRDefault="003E43B3" w:rsidP="00C40C68">
            <w:pPr>
              <w:tabs>
                <w:tab w:val="left" w:pos="526"/>
              </w:tabs>
              <w:jc w:val="both"/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Pr="00880842">
              <w:t>- Ss’ observation</w:t>
            </w:r>
          </w:p>
          <w:p w14:paraId="5D11A3C0" w14:textId="69A76ABA" w:rsidR="003E43B3" w:rsidRDefault="003E43B3" w:rsidP="00C40C68">
            <w:pPr>
              <w:jc w:val="both"/>
              <w:rPr>
                <w:b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- Ss </w:t>
            </w:r>
            <w:r w:rsidRPr="003E43B3">
              <w:rPr>
                <w:color w:val="000000"/>
                <w:shd w:val="clear" w:color="auto" w:fill="FFFFFF"/>
              </w:rPr>
              <w:t>read the list below and tick (v) the most common reason(s) why you go shopping.</w:t>
            </w:r>
            <w:r w:rsidRPr="00E75273">
              <w:rPr>
                <w:b/>
                <w:color w:val="000000"/>
                <w:shd w:val="clear" w:color="auto" w:fill="FFFFFF"/>
              </w:rPr>
              <w:t xml:space="preserve"> </w:t>
            </w:r>
          </w:p>
          <w:p w14:paraId="26780F60" w14:textId="77777777" w:rsidR="003E43B3" w:rsidRPr="00C67C73" w:rsidRDefault="003E43B3" w:rsidP="00C40C68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2C818060" w14:textId="63D80637" w:rsidR="00AA1EDE" w:rsidRDefault="003E43B3" w:rsidP="00C40C68">
            <w:pPr>
              <w:ind w:right="1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="00AA1EDE" w:rsidRPr="00E75273">
              <w:rPr>
                <w:color w:val="000000"/>
                <w:shd w:val="clear" w:color="auto" w:fill="FFFFFF"/>
              </w:rPr>
              <w:t>- Call on some Ss to share their answers with the class.</w:t>
            </w:r>
          </w:p>
          <w:p w14:paraId="1E7FDBC0" w14:textId="77777777" w:rsidR="003E43B3" w:rsidRPr="00525F3F" w:rsidRDefault="003E43B3" w:rsidP="00C40C68">
            <w:r w:rsidRPr="00525F3F">
              <w:t xml:space="preserve">- Student’s talk </w:t>
            </w:r>
          </w:p>
          <w:p w14:paraId="003E0873" w14:textId="77777777" w:rsidR="003E43B3" w:rsidRPr="001412CB" w:rsidRDefault="003E43B3" w:rsidP="00C40C68">
            <w:pPr>
              <w:jc w:val="both"/>
              <w:rPr>
                <w:b/>
                <w:color w:val="002060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0A614612" w14:textId="59661D4C" w:rsidR="00AA1EDE" w:rsidRPr="00483F97" w:rsidRDefault="003E43B3" w:rsidP="00C40C68">
            <w:pPr>
              <w:ind w:right="1"/>
              <w:jc w:val="both"/>
              <w:rPr>
                <w:rFonts w:eastAsia="Calibri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="00AA1EDE" w:rsidRPr="00E75273">
              <w:rPr>
                <w:rFonts w:eastAsia="Calibri"/>
              </w:rPr>
              <w:t xml:space="preserve">- Teacher listens to students’ pronunciation and gives feedback. </w:t>
            </w:r>
          </w:p>
        </w:tc>
        <w:tc>
          <w:tcPr>
            <w:tcW w:w="4111" w:type="dxa"/>
          </w:tcPr>
          <w:p w14:paraId="3AD8C39B" w14:textId="3BD1ED80" w:rsidR="007E0FB1" w:rsidRPr="00E75273" w:rsidRDefault="007E0FB1" w:rsidP="00C40C68">
            <w:pP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 xml:space="preserve">* </w:t>
            </w:r>
            <w:r w:rsidRPr="00E75273">
              <w:rPr>
                <w:rFonts w:eastAsia="Calibri"/>
                <w:b/>
              </w:rPr>
              <w:t>Vocabulary</w:t>
            </w:r>
          </w:p>
          <w:p w14:paraId="2A9178D1" w14:textId="77777777" w:rsidR="00AA1EDE" w:rsidRPr="00E75273" w:rsidRDefault="00AA1EDE" w:rsidP="00C40C68">
            <w:pPr>
              <w:ind w:right="1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1. customer (n): khách hàng</w:t>
            </w:r>
          </w:p>
          <w:p w14:paraId="29D4ACD7" w14:textId="77777777" w:rsidR="00AA1EDE" w:rsidRPr="00E75273" w:rsidRDefault="00AA1EDE" w:rsidP="00C40C68">
            <w:pPr>
              <w:ind w:right="1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2. try on (v): thử (quần áo)</w:t>
            </w:r>
          </w:p>
          <w:p w14:paraId="5EF76F72" w14:textId="77777777" w:rsidR="00AA1EDE" w:rsidRPr="00E75273" w:rsidRDefault="00AA1EDE" w:rsidP="00C40C68">
            <w:pPr>
              <w:ind w:right="1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3. decoration (n): đồ trang trí</w:t>
            </w:r>
          </w:p>
          <w:p w14:paraId="557B6338" w14:textId="7F911951" w:rsidR="00AA1EDE" w:rsidRDefault="00AA1EDE" w:rsidP="00C40C68">
            <w:pPr>
              <w:ind w:right="1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4. wander (v): lang thang</w:t>
            </w:r>
          </w:p>
          <w:p w14:paraId="7C85461D" w14:textId="1FDFB2F5" w:rsidR="007E0FB1" w:rsidRDefault="007E0FB1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63E1348C" w14:textId="44030EAC" w:rsidR="007E0FB1" w:rsidRDefault="007E0FB1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4456A829" w14:textId="4B7E1844" w:rsidR="007E0FB1" w:rsidRDefault="007E0FB1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3F75CDB5" w14:textId="25616CE6" w:rsidR="007E0FB1" w:rsidRDefault="007E0FB1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259B8CB9" w14:textId="012AA7F4" w:rsidR="007E0FB1" w:rsidRDefault="007E0FB1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5C79DD82" w14:textId="7BB192A7" w:rsidR="007E0FB1" w:rsidRDefault="007E0FB1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66541AC2" w14:textId="43937BB0" w:rsidR="00C40C68" w:rsidRDefault="00C40C68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0BFCE868" w14:textId="77777777" w:rsidR="00C40C68" w:rsidRDefault="00C40C68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39D94896" w14:textId="5FC283BF" w:rsidR="007E0FB1" w:rsidRDefault="007E0FB1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44452DBF" w14:textId="77777777" w:rsidR="007E0FB1" w:rsidRPr="00E75273" w:rsidRDefault="007E0FB1" w:rsidP="00C40C68">
            <w:pPr>
              <w:ind w:right="1"/>
              <w:rPr>
                <w:color w:val="000000"/>
                <w:shd w:val="clear" w:color="auto" w:fill="FFFFFF"/>
              </w:rPr>
            </w:pPr>
          </w:p>
          <w:p w14:paraId="1ADCC134" w14:textId="1D1DFC5E" w:rsidR="00AA1EDE" w:rsidRPr="00AC7303" w:rsidRDefault="00AA1EDE" w:rsidP="00C40C68">
            <w:pPr>
              <w:jc w:val="both"/>
              <w:rPr>
                <w:b/>
                <w:sz w:val="14"/>
                <w:szCs w:val="14"/>
              </w:rPr>
            </w:pPr>
          </w:p>
          <w:p w14:paraId="22677219" w14:textId="2E167269" w:rsidR="00F2714D" w:rsidRDefault="00AC7303" w:rsidP="00C40C68">
            <w:pPr>
              <w:jc w:val="both"/>
              <w:rPr>
                <w:b/>
              </w:rPr>
            </w:pPr>
            <w:r w:rsidRPr="00E75273">
              <w:rPr>
                <w:b/>
                <w:color w:val="000000"/>
                <w:shd w:val="clear" w:color="auto" w:fill="FFFFFF"/>
              </w:rPr>
              <w:t xml:space="preserve">1: Read the list below and tick (v) the most common reason(s) why you go shopping. </w:t>
            </w:r>
          </w:p>
          <w:p w14:paraId="1DCF1E5C" w14:textId="77777777" w:rsidR="00AA1EDE" w:rsidRPr="00E75273" w:rsidRDefault="00AA1EDE" w:rsidP="00C40C68">
            <w:pPr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50C9CA93" w14:textId="3D55EEC8" w:rsidR="00AA1EDE" w:rsidRDefault="00AA1EDE" w:rsidP="00C40C68">
            <w:pPr>
              <w:jc w:val="center"/>
              <w:rPr>
                <w:b/>
              </w:rPr>
            </w:pPr>
            <w:r w:rsidRPr="00E75273">
              <w:rPr>
                <w:b/>
                <w:noProof/>
                <w:color w:val="000000"/>
                <w:shd w:val="clear" w:color="auto" w:fill="FFFFFF"/>
                <w:lang w:val="en-GB" w:eastAsia="en-GB"/>
              </w:rPr>
              <w:drawing>
                <wp:inline distT="0" distB="0" distL="0" distR="0" wp14:anchorId="24B63CBC" wp14:editId="09988753">
                  <wp:extent cx="2008505" cy="958571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(12)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567" cy="966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EDE" w:rsidRPr="00E75273" w14:paraId="538BB2EE" w14:textId="77777777" w:rsidTr="00AA1EDE">
        <w:tc>
          <w:tcPr>
            <w:tcW w:w="9498" w:type="dxa"/>
            <w:gridSpan w:val="2"/>
          </w:tcPr>
          <w:p w14:paraId="7BC7A855" w14:textId="15C1228B" w:rsidR="00AA1EDE" w:rsidRDefault="00AA1EDE" w:rsidP="00C40C68">
            <w:pPr>
              <w:jc w:val="both"/>
              <w:rPr>
                <w:rFonts w:eastAsia="Calibri"/>
                <w:b/>
                <w:bCs/>
                <w:sz w:val="26"/>
                <w:szCs w:val="26"/>
              </w:rPr>
            </w:pPr>
            <w:r>
              <w:rPr>
                <w:rFonts w:eastAsia="Calibri"/>
                <w:b/>
                <w:bCs/>
                <w:sz w:val="26"/>
                <w:szCs w:val="26"/>
              </w:rPr>
              <w:t xml:space="preserve">3. </w:t>
            </w:r>
            <w:r w:rsidRPr="007A2069">
              <w:rPr>
                <w:rFonts w:eastAsia="Calibri"/>
                <w:b/>
                <w:bCs/>
                <w:sz w:val="26"/>
                <w:szCs w:val="26"/>
              </w:rPr>
              <w:t>PRACTICE (</w:t>
            </w:r>
            <w:r>
              <w:rPr>
                <w:rFonts w:eastAsia="Calibri"/>
                <w:b/>
                <w:bCs/>
                <w:sz w:val="26"/>
                <w:szCs w:val="26"/>
              </w:rPr>
              <w:t>20’ - IW, PW, GW)</w:t>
            </w:r>
          </w:p>
          <w:p w14:paraId="54729191" w14:textId="77777777" w:rsidR="00AA1EDE" w:rsidRDefault="00AA1EDE" w:rsidP="00C40C68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4A4745C9" w14:textId="77777777" w:rsidR="00AA1EDE" w:rsidRDefault="00AA1EDE" w:rsidP="00C40C68">
            <w:pPr>
              <w:ind w:left="182"/>
              <w:rPr>
                <w:color w:val="000000"/>
              </w:rPr>
            </w:pPr>
            <w:r>
              <w:rPr>
                <w:color w:val="000000"/>
              </w:rPr>
              <w:t xml:space="preserve">- To help Ss develop their reading skill for specific information (scanning) </w:t>
            </w:r>
          </w:p>
          <w:p w14:paraId="2B4D0F41" w14:textId="77777777" w:rsidR="00AA1EDE" w:rsidRDefault="00AA1EDE" w:rsidP="00C40C68">
            <w:pPr>
              <w:rPr>
                <w:b/>
              </w:rPr>
            </w:pPr>
            <w:r>
              <w:rPr>
                <w:b/>
              </w:rPr>
              <w:lastRenderedPageBreak/>
              <w:t>b. Content:</w:t>
            </w:r>
          </w:p>
          <w:p w14:paraId="464F0548" w14:textId="77777777" w:rsidR="00AA1EDE" w:rsidRDefault="00AA1EDE" w:rsidP="00C40C68">
            <w:r>
              <w:rPr>
                <w:b/>
              </w:rPr>
              <w:t>-</w:t>
            </w:r>
            <w:r>
              <w:t xml:space="preserve"> Read the conversation about the reasons why people go shopping and decide choose the best answer to the questions and fill in the gaps.</w:t>
            </w:r>
          </w:p>
          <w:p w14:paraId="608A7EBC" w14:textId="77777777" w:rsidR="00AA1EDE" w:rsidRDefault="00AA1EDE" w:rsidP="00C40C68">
            <w:pPr>
              <w:rPr>
                <w:b/>
              </w:rPr>
            </w:pPr>
            <w:r>
              <w:t xml:space="preserve">  </w:t>
            </w:r>
            <w:r>
              <w:rPr>
                <w:b/>
              </w:rPr>
              <w:t>c. Product:</w:t>
            </w:r>
          </w:p>
          <w:p w14:paraId="3C2CDB7F" w14:textId="77777777" w:rsidR="00AA1EDE" w:rsidRDefault="00AA1EDE" w:rsidP="00C40C68">
            <w:r>
              <w:rPr>
                <w:b/>
              </w:rPr>
              <w:t xml:space="preserve">- </w:t>
            </w:r>
            <w:r>
              <w:t>Understanding the text about the reasons why people go shopping by choosing the correct answer to the questions and filling in the gaps.</w:t>
            </w:r>
          </w:p>
          <w:p w14:paraId="16EB14DA" w14:textId="40415578" w:rsidR="00AA1EDE" w:rsidRDefault="00AA1EDE" w:rsidP="00C40C68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AA1EDE" w:rsidRPr="00E75273" w14:paraId="3B87606A" w14:textId="77777777" w:rsidTr="00C40C68">
        <w:tc>
          <w:tcPr>
            <w:tcW w:w="5387" w:type="dxa"/>
          </w:tcPr>
          <w:p w14:paraId="4C93AB6E" w14:textId="77777777" w:rsidR="00AA1EDE" w:rsidRDefault="00AA1EDE" w:rsidP="009752A1">
            <w:pPr>
              <w:rPr>
                <w:b/>
              </w:rPr>
            </w:pPr>
            <w:r>
              <w:rPr>
                <w:b/>
              </w:rPr>
              <w:lastRenderedPageBreak/>
              <w:t xml:space="preserve">* </w:t>
            </w:r>
            <w:r w:rsidRPr="00E75273">
              <w:rPr>
                <w:b/>
              </w:rPr>
              <w:t>WHILE-READING</w:t>
            </w:r>
          </w:p>
          <w:p w14:paraId="48029BB4" w14:textId="03DE9C64" w:rsidR="00AA1EDE" w:rsidRDefault="00AA1EDE" w:rsidP="009752A1">
            <w:pPr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2. Read the passage and choose the correct answer A, B, or  C. </w:t>
            </w:r>
          </w:p>
          <w:p w14:paraId="363DBB35" w14:textId="77777777" w:rsidR="003E43B3" w:rsidRPr="00412368" w:rsidRDefault="003E43B3" w:rsidP="00412368">
            <w:pPr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17691B3D" w14:textId="77777777" w:rsidR="003E43B3" w:rsidRDefault="003E43B3" w:rsidP="003E43B3">
            <w:pPr>
              <w:rPr>
                <w:color w:val="000000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AA1EDE" w:rsidRPr="00E75273">
              <w:rPr>
                <w:color w:val="000000"/>
              </w:rPr>
              <w:t xml:space="preserve">- Have Ss read the text in detail first.  </w:t>
            </w:r>
          </w:p>
          <w:p w14:paraId="6973F758" w14:textId="79AB266E" w:rsidR="00AA1EDE" w:rsidRDefault="003E43B3" w:rsidP="003E43B3">
            <w:pPr>
              <w:rPr>
                <w:color w:val="000000"/>
              </w:rPr>
            </w:pPr>
            <w:r>
              <w:rPr>
                <w:color w:val="000000"/>
              </w:rPr>
              <w:t xml:space="preserve">- Ss </w:t>
            </w:r>
            <w:r w:rsidR="00AA1EDE" w:rsidRPr="00E75273">
              <w:rPr>
                <w:color w:val="000000"/>
              </w:rPr>
              <w:t>read each question and choose the correct answer for it.</w:t>
            </w:r>
          </w:p>
          <w:p w14:paraId="2CE07192" w14:textId="77777777" w:rsidR="003E43B3" w:rsidRPr="00D1182A" w:rsidRDefault="003E43B3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235DF754" w14:textId="77777777" w:rsidR="003E43B3" w:rsidRPr="00880842" w:rsidRDefault="003E43B3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20E4E507" w14:textId="66421B5B" w:rsidR="00AA1EDE" w:rsidRDefault="003E43B3" w:rsidP="003E43B3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 xml:space="preserve">- </w:t>
            </w:r>
            <w:r>
              <w:rPr>
                <w:color w:val="000000"/>
              </w:rPr>
              <w:t xml:space="preserve">Ss </w:t>
            </w:r>
            <w:r w:rsidR="00AA1EDE" w:rsidRPr="00E75273">
              <w:rPr>
                <w:color w:val="000000"/>
              </w:rPr>
              <w:t>find the information in the reading text.</w:t>
            </w:r>
          </w:p>
          <w:p w14:paraId="12739B1E" w14:textId="77777777" w:rsidR="003E43B3" w:rsidRPr="00C67C73" w:rsidRDefault="003E43B3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14D384D0" w14:textId="77777777" w:rsidR="003E43B3" w:rsidRDefault="003E43B3" w:rsidP="003E43B3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 xml:space="preserve">- Call on some Ss to share their answers. </w:t>
            </w:r>
          </w:p>
          <w:p w14:paraId="08331344" w14:textId="5F82F7D2" w:rsidR="00AA1EDE" w:rsidRDefault="003E43B3" w:rsidP="003E43B3">
            <w:pPr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AA1EDE" w:rsidRPr="00E75273">
              <w:rPr>
                <w:color w:val="000000"/>
              </w:rPr>
              <w:t>Ask them where they find the information for their answers.</w:t>
            </w:r>
          </w:p>
          <w:p w14:paraId="52653262" w14:textId="77777777" w:rsidR="003E43B3" w:rsidRPr="00525F3F" w:rsidRDefault="003E43B3" w:rsidP="00525F3F">
            <w:r w:rsidRPr="00525F3F">
              <w:t xml:space="preserve">- Student’s talk </w:t>
            </w:r>
          </w:p>
          <w:p w14:paraId="5AEA3D8E" w14:textId="77777777" w:rsidR="003E43B3" w:rsidRPr="001412CB" w:rsidRDefault="003E43B3" w:rsidP="001412CB">
            <w:pPr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71F7C178" w14:textId="5E500741" w:rsidR="00AA1EDE" w:rsidRDefault="003E43B3" w:rsidP="003E43B3">
            <w:pPr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>- Confirm the correct answers as a class. Explain if needed.</w:t>
            </w:r>
          </w:p>
          <w:p w14:paraId="51E21D41" w14:textId="4CA9A608" w:rsidR="00AA1EDE" w:rsidRDefault="00AA1EDE" w:rsidP="009752A1">
            <w:pPr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3. Fill in each blank with ONE word from the passage. </w:t>
            </w:r>
          </w:p>
          <w:p w14:paraId="249EDD4C" w14:textId="77777777" w:rsidR="00CF0479" w:rsidRPr="00412368" w:rsidRDefault="00CF0479" w:rsidP="00412368">
            <w:pPr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7AF1524D" w14:textId="77777777" w:rsidR="00CF0479" w:rsidRDefault="00CF0479" w:rsidP="00CF0479">
            <w:pPr>
              <w:jc w:val="both"/>
              <w:rPr>
                <w:color w:val="000000"/>
              </w:rPr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AA1EDE" w:rsidRPr="00E75273">
              <w:rPr>
                <w:color w:val="000000"/>
              </w:rPr>
              <w:t xml:space="preserve">- Ask Ss to read each sentence carefully, then refer to the text to look for the answer. </w:t>
            </w:r>
          </w:p>
          <w:p w14:paraId="4309C493" w14:textId="77777777" w:rsidR="00CF0479" w:rsidRPr="00D1182A" w:rsidRDefault="00CF0479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30B3E4F7" w14:textId="77777777" w:rsidR="00CF0479" w:rsidRPr="00880842" w:rsidRDefault="00CF0479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5F597038" w14:textId="0E6A538D" w:rsidR="00AA1EDE" w:rsidRDefault="00CF0479" w:rsidP="00CF047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Ss </w:t>
            </w:r>
            <w:r w:rsidR="00AA1EDE" w:rsidRPr="00E75273">
              <w:rPr>
                <w:color w:val="000000"/>
              </w:rPr>
              <w:t>complete the task.</w:t>
            </w:r>
          </w:p>
          <w:p w14:paraId="35664EB1" w14:textId="3A22BC50" w:rsidR="00CF0479" w:rsidRDefault="00CF0479" w:rsidP="00C67C73">
            <w:pPr>
              <w:jc w:val="both"/>
              <w:rPr>
                <w:b/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7E48EEFC" w14:textId="77777777" w:rsidR="00F279E6" w:rsidRPr="00E75273" w:rsidRDefault="00F279E6" w:rsidP="00F279E6">
            <w:pPr>
              <w:ind w:right="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Call on some Ss to share their answers with the class. Ask them where they find the information for their answers.</w:t>
            </w:r>
          </w:p>
          <w:p w14:paraId="0532FDC6" w14:textId="4F0544EA" w:rsidR="00AA1EDE" w:rsidRDefault="00CF0479" w:rsidP="00CF0479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>- Ss compare their answers in pairs and discuss if there are any differences in their answers.</w:t>
            </w:r>
          </w:p>
          <w:p w14:paraId="3CA0AF1D" w14:textId="77777777" w:rsidR="00F279E6" w:rsidRPr="001412CB" w:rsidRDefault="00F279E6" w:rsidP="001412CB">
            <w:pPr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596007E2" w14:textId="7B6AB569" w:rsidR="00AA1EDE" w:rsidRDefault="00F279E6" w:rsidP="009752A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>- Confirm the correct answers as a class.</w:t>
            </w:r>
            <w:r w:rsidR="00AA1EDE">
              <w:rPr>
                <w:color w:val="000000"/>
              </w:rPr>
              <w:t>.</w:t>
            </w:r>
          </w:p>
          <w:p w14:paraId="4DA9692D" w14:textId="363FB993" w:rsidR="00AA1EDE" w:rsidRPr="00CF45E3" w:rsidRDefault="00AA1EDE" w:rsidP="009752A1">
            <w:pPr>
              <w:rPr>
                <w:b/>
              </w:rPr>
            </w:pPr>
            <w:r w:rsidRPr="00E75273">
              <w:t xml:space="preserve">- T </w:t>
            </w:r>
            <w:r w:rsidRPr="00E75273">
              <w:rPr>
                <w:color w:val="000000"/>
              </w:rPr>
              <w:t>checks the answers as a class and give feedback</w:t>
            </w:r>
          </w:p>
        </w:tc>
        <w:tc>
          <w:tcPr>
            <w:tcW w:w="4111" w:type="dxa"/>
          </w:tcPr>
          <w:p w14:paraId="322F0DBD" w14:textId="77777777" w:rsidR="003E43B3" w:rsidRDefault="003E43B3" w:rsidP="009752A1">
            <w:pPr>
              <w:rPr>
                <w:b/>
                <w:noProof/>
                <w:lang w:val="en-GB" w:eastAsia="ko-KR"/>
              </w:rPr>
            </w:pPr>
          </w:p>
          <w:p w14:paraId="3B9BD135" w14:textId="0E06B3DE" w:rsidR="00AC7303" w:rsidRDefault="003E43B3" w:rsidP="009752A1">
            <w:pPr>
              <w:rPr>
                <w:b/>
                <w:noProof/>
                <w:lang w:val="en-GB" w:eastAsia="ko-KR"/>
              </w:rPr>
            </w:pPr>
            <w:r>
              <w:rPr>
                <w:b/>
                <w:noProof/>
                <w:lang w:val="en-GB" w:eastAsia="ko-KR"/>
              </w:rPr>
              <w:t xml:space="preserve">2. </w:t>
            </w:r>
            <w:r w:rsidR="00AC7303" w:rsidRPr="00E75273">
              <w:rPr>
                <w:b/>
                <w:noProof/>
                <w:lang w:val="en-GB" w:eastAsia="ko-KR"/>
              </w:rPr>
              <w:t xml:space="preserve">Read the passage and choose the correct answer A, B, or  C. </w:t>
            </w:r>
          </w:p>
          <w:p w14:paraId="174E5A19" w14:textId="46D02EAF" w:rsidR="00AA1EDE" w:rsidRPr="00E75273" w:rsidRDefault="00AA1EDE" w:rsidP="009752A1">
            <w:pPr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55471BE5" w14:textId="63B5ABBA" w:rsidR="00AA1EDE" w:rsidRPr="00E75273" w:rsidRDefault="00AA1EDE" w:rsidP="009752A1">
            <w:pPr>
              <w:rPr>
                <w:color w:val="000000"/>
              </w:rPr>
            </w:pPr>
            <w:r w:rsidRPr="00E75273">
              <w:rPr>
                <w:color w:val="000000"/>
              </w:rPr>
              <w:t>1. C</w:t>
            </w:r>
            <w:r w:rsidRPr="00E75273">
              <w:rPr>
                <w:color w:val="000000"/>
              </w:rPr>
              <w:tab/>
            </w:r>
          </w:p>
          <w:p w14:paraId="2405F384" w14:textId="77777777" w:rsidR="00AA1EDE" w:rsidRPr="00E75273" w:rsidRDefault="00AA1EDE" w:rsidP="009752A1">
            <w:pPr>
              <w:rPr>
                <w:color w:val="000000"/>
              </w:rPr>
            </w:pPr>
            <w:r w:rsidRPr="00E75273">
              <w:rPr>
                <w:color w:val="000000"/>
              </w:rPr>
              <w:t>2. A</w:t>
            </w:r>
            <w:r w:rsidRPr="00E75273">
              <w:rPr>
                <w:color w:val="000000"/>
              </w:rPr>
              <w:tab/>
            </w:r>
          </w:p>
          <w:p w14:paraId="135BC1D5" w14:textId="77777777" w:rsidR="00AA1EDE" w:rsidRPr="00E75273" w:rsidRDefault="00AA1EDE" w:rsidP="009752A1">
            <w:pPr>
              <w:rPr>
                <w:color w:val="000000"/>
              </w:rPr>
            </w:pPr>
            <w:r w:rsidRPr="00E75273">
              <w:rPr>
                <w:color w:val="000000"/>
              </w:rPr>
              <w:t>3. B</w:t>
            </w:r>
            <w:r w:rsidRPr="00E75273">
              <w:rPr>
                <w:color w:val="000000"/>
              </w:rPr>
              <w:tab/>
            </w:r>
          </w:p>
          <w:p w14:paraId="4227C8AB" w14:textId="77777777" w:rsidR="00AA1EDE" w:rsidRPr="00E75273" w:rsidRDefault="00AA1EDE" w:rsidP="009752A1">
            <w:pPr>
              <w:rPr>
                <w:color w:val="000000"/>
              </w:rPr>
            </w:pPr>
            <w:r w:rsidRPr="00E75273">
              <w:rPr>
                <w:color w:val="000000"/>
              </w:rPr>
              <w:t>4. B</w:t>
            </w:r>
            <w:r w:rsidRPr="00E75273">
              <w:rPr>
                <w:color w:val="000000"/>
              </w:rPr>
              <w:tab/>
            </w:r>
          </w:p>
          <w:p w14:paraId="00F831FE" w14:textId="77777777" w:rsidR="00AA1EDE" w:rsidRDefault="00AA1EDE" w:rsidP="009752A1">
            <w:pPr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 xml:space="preserve">5. A </w:t>
            </w:r>
          </w:p>
          <w:p w14:paraId="1222383D" w14:textId="522EC714" w:rsidR="00AA1EDE" w:rsidRDefault="00AA1EDE" w:rsidP="009752A1">
            <w:pPr>
              <w:jc w:val="both"/>
              <w:rPr>
                <w:color w:val="000000"/>
              </w:rPr>
            </w:pPr>
          </w:p>
          <w:p w14:paraId="679825AD" w14:textId="3F333EB3" w:rsidR="003E43B3" w:rsidRDefault="003E43B3" w:rsidP="009752A1">
            <w:pPr>
              <w:jc w:val="both"/>
              <w:rPr>
                <w:color w:val="000000"/>
              </w:rPr>
            </w:pPr>
          </w:p>
          <w:p w14:paraId="2BF93D0F" w14:textId="13A82EBC" w:rsidR="003E43B3" w:rsidRDefault="003E43B3" w:rsidP="009752A1">
            <w:pPr>
              <w:jc w:val="both"/>
              <w:rPr>
                <w:color w:val="000000"/>
              </w:rPr>
            </w:pPr>
          </w:p>
          <w:p w14:paraId="3615A44F" w14:textId="774D4582" w:rsidR="003E43B3" w:rsidRDefault="003E43B3" w:rsidP="009752A1">
            <w:pPr>
              <w:jc w:val="both"/>
              <w:rPr>
                <w:color w:val="000000"/>
              </w:rPr>
            </w:pPr>
          </w:p>
          <w:p w14:paraId="6A70921F" w14:textId="7BA29FE0" w:rsidR="003E43B3" w:rsidRDefault="003E43B3" w:rsidP="009752A1">
            <w:pPr>
              <w:jc w:val="both"/>
              <w:rPr>
                <w:color w:val="000000"/>
              </w:rPr>
            </w:pPr>
          </w:p>
          <w:p w14:paraId="28DC54CE" w14:textId="27AE2333" w:rsidR="003E43B3" w:rsidRDefault="003E43B3" w:rsidP="009752A1">
            <w:pPr>
              <w:jc w:val="both"/>
              <w:rPr>
                <w:color w:val="000000"/>
              </w:rPr>
            </w:pPr>
          </w:p>
          <w:p w14:paraId="5E89367D" w14:textId="50FC46E1" w:rsidR="003E43B3" w:rsidRDefault="003E43B3" w:rsidP="009752A1">
            <w:pPr>
              <w:jc w:val="both"/>
              <w:rPr>
                <w:color w:val="000000"/>
              </w:rPr>
            </w:pPr>
          </w:p>
          <w:p w14:paraId="79380E09" w14:textId="767F6979" w:rsidR="003E43B3" w:rsidRDefault="003E43B3" w:rsidP="009752A1">
            <w:pPr>
              <w:jc w:val="both"/>
              <w:rPr>
                <w:color w:val="000000"/>
              </w:rPr>
            </w:pPr>
          </w:p>
          <w:p w14:paraId="10FE510E" w14:textId="77777777" w:rsidR="003E43B3" w:rsidRDefault="003E43B3" w:rsidP="009752A1">
            <w:pPr>
              <w:jc w:val="both"/>
              <w:rPr>
                <w:color w:val="000000"/>
              </w:rPr>
            </w:pPr>
          </w:p>
          <w:p w14:paraId="79A72133" w14:textId="092341AB" w:rsidR="00AA1EDE" w:rsidRDefault="00AC7303" w:rsidP="009752A1">
            <w:pPr>
              <w:jc w:val="both"/>
              <w:rPr>
                <w:color w:val="000000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3. Fill in each blank with ONE word from the passage. </w:t>
            </w:r>
          </w:p>
          <w:p w14:paraId="54B61CA0" w14:textId="77777777" w:rsidR="00AA1EDE" w:rsidRPr="00E75273" w:rsidRDefault="00AA1EDE" w:rsidP="009752A1">
            <w:pPr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7734B16B" w14:textId="798294D4" w:rsidR="00AA1EDE" w:rsidRDefault="00AA1EDE" w:rsidP="009752A1">
            <w:pPr>
              <w:jc w:val="center"/>
              <w:rPr>
                <w:b/>
              </w:rPr>
            </w:pPr>
            <w:r w:rsidRPr="00E75273">
              <w:rPr>
                <w:noProof/>
                <w:lang w:val="en-GB" w:eastAsia="en-GB"/>
              </w:rPr>
              <w:drawing>
                <wp:inline distT="0" distB="0" distL="0" distR="0" wp14:anchorId="219470A5" wp14:editId="7382AD3D">
                  <wp:extent cx="2152650" cy="1176655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(13)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629" cy="1190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EDE" w:rsidRPr="00E75273" w14:paraId="56E37388" w14:textId="77777777" w:rsidTr="00AA1EDE">
        <w:tc>
          <w:tcPr>
            <w:tcW w:w="9498" w:type="dxa"/>
            <w:gridSpan w:val="2"/>
          </w:tcPr>
          <w:p w14:paraId="22FB9200" w14:textId="77777777" w:rsidR="00AA1EDE" w:rsidRPr="00F338A6" w:rsidRDefault="00AA1EDE" w:rsidP="00C40C68">
            <w:pPr>
              <w:widowControl w:val="0"/>
              <w:autoSpaceDE w:val="0"/>
              <w:autoSpaceDN w:val="0"/>
              <w:ind w:right="-59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4. </w:t>
            </w:r>
            <w:r w:rsidRPr="00380C8A">
              <w:rPr>
                <w:rFonts w:eastAsia="Calibri"/>
                <w:b/>
                <w:bCs/>
              </w:rPr>
              <w:t>APPLICATION</w:t>
            </w:r>
            <w:r>
              <w:rPr>
                <w:rFonts w:eastAsia="Calibri"/>
                <w:b/>
                <w:bCs/>
              </w:rPr>
              <w:t xml:space="preserve"> / </w:t>
            </w:r>
            <w:r>
              <w:rPr>
                <w:b/>
              </w:rPr>
              <w:t xml:space="preserve">PRODUCTION </w:t>
            </w:r>
            <w:r w:rsidRPr="00F338A6">
              <w:rPr>
                <w:b/>
                <w:bCs/>
              </w:rPr>
              <w:t>(15 - IW, PW, GW)</w:t>
            </w:r>
          </w:p>
          <w:p w14:paraId="167149BF" w14:textId="77777777" w:rsidR="00AA1EDE" w:rsidRDefault="00AA1EDE" w:rsidP="00C40C68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1326D23F" w14:textId="77777777" w:rsidR="00AA1EDE" w:rsidRDefault="00AA1EDE" w:rsidP="00C40C68">
            <w:pPr>
              <w:ind w:left="186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>- To help Ss practise asking and answering questions for information about a new shopping center</w:t>
            </w:r>
          </w:p>
          <w:p w14:paraId="535C74A8" w14:textId="77777777" w:rsidR="00AA1EDE" w:rsidRDefault="00AA1EDE" w:rsidP="00C40C68">
            <w:pPr>
              <w:ind w:left="186"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To provide an open opportunity for Ss to talk about a shopping place in their own area.  </w:t>
            </w:r>
          </w:p>
          <w:p w14:paraId="1CF42C99" w14:textId="77777777" w:rsidR="00AA1EDE" w:rsidRDefault="00AA1EDE" w:rsidP="00C40C68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5E5F9BB5" w14:textId="77777777" w:rsidR="00AA1EDE" w:rsidRDefault="00AA1EDE" w:rsidP="00C40C68">
            <w:pPr>
              <w:ind w:left="186" w:right="108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Practise asking and answering questions for information about a new shopping center;  </w:t>
            </w:r>
          </w:p>
          <w:p w14:paraId="14E55C74" w14:textId="77777777" w:rsidR="00AA1EDE" w:rsidRDefault="00AA1EDE" w:rsidP="00C40C68">
            <w:pPr>
              <w:ind w:left="186" w:right="1085"/>
              <w:jc w:val="both"/>
              <w:rPr>
                <w:b/>
              </w:rPr>
            </w:pPr>
            <w:r>
              <w:rPr>
                <w:color w:val="000000"/>
              </w:rPr>
              <w:t>- Practise talking about a shopping place in their own area. </w:t>
            </w:r>
          </w:p>
          <w:p w14:paraId="3E187E9F" w14:textId="77777777" w:rsidR="00AA1EDE" w:rsidRDefault="00AA1EDE" w:rsidP="00C40C68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4CBE613E" w14:textId="77777777" w:rsidR="00AA1EDE" w:rsidRDefault="00AA1EDE" w:rsidP="00C40C68">
            <w:pPr>
              <w:jc w:val="both"/>
              <w:rPr>
                <w:color w:val="000000"/>
              </w:rPr>
            </w:pPr>
            <w:r>
              <w:lastRenderedPageBreak/>
              <w:t xml:space="preserve">- Speak about </w:t>
            </w:r>
            <w:r>
              <w:rPr>
                <w:color w:val="000000"/>
              </w:rPr>
              <w:t>a new shopping center and a shopping place in their own area.</w:t>
            </w:r>
          </w:p>
          <w:p w14:paraId="28A82D6D" w14:textId="63916F5A" w:rsidR="00AA1EDE" w:rsidRPr="00AA1EDE" w:rsidRDefault="00AA1EDE" w:rsidP="00C40C68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AA1EDE" w:rsidRPr="00E75273" w14:paraId="05A21183" w14:textId="77777777" w:rsidTr="00C40C68">
        <w:tc>
          <w:tcPr>
            <w:tcW w:w="5387" w:type="dxa"/>
          </w:tcPr>
          <w:p w14:paraId="03A60DAD" w14:textId="752EE7B6" w:rsidR="00AA1EDE" w:rsidRPr="00E75273" w:rsidRDefault="00AA1EDE" w:rsidP="00CF45E3">
            <w:pPr>
              <w:contextualSpacing/>
              <w:jc w:val="both"/>
            </w:pPr>
            <w:r>
              <w:rPr>
                <w:b/>
              </w:rPr>
              <w:lastRenderedPageBreak/>
              <w:t xml:space="preserve">* </w:t>
            </w:r>
            <w:r w:rsidRPr="00E75273">
              <w:rPr>
                <w:b/>
              </w:rPr>
              <w:t xml:space="preserve">POST-READING  </w:t>
            </w:r>
          </w:p>
          <w:p w14:paraId="741D340F" w14:textId="2A8F56C6" w:rsidR="00AA1EDE" w:rsidRDefault="00AA1EDE" w:rsidP="00CF45E3">
            <w:pPr>
              <w:contextualSpacing/>
              <w:jc w:val="both"/>
              <w:rPr>
                <w:b/>
                <w:bCs/>
              </w:rPr>
            </w:pPr>
            <w:r w:rsidRPr="00E75273">
              <w:rPr>
                <w:b/>
                <w:bCs/>
              </w:rPr>
              <w:t>Task 4. Work in pairs. Ask and answer about a new shopping centre</w:t>
            </w:r>
          </w:p>
          <w:p w14:paraId="3DD9AB2C" w14:textId="77777777" w:rsidR="00C40C68" w:rsidRPr="00412368" w:rsidRDefault="00C40C68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E3074A8" w14:textId="77777777" w:rsidR="00C40C68" w:rsidRDefault="00C40C68" w:rsidP="00C40C68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r w:rsidR="00AA1EDE" w:rsidRPr="00E75273">
              <w:rPr>
                <w:color w:val="000000"/>
              </w:rPr>
              <w:t xml:space="preserve">- Ask Ss to work in pairs, each having their card (A or B). </w:t>
            </w:r>
          </w:p>
          <w:p w14:paraId="1F631DA9" w14:textId="6426CC72" w:rsidR="00AA1EDE" w:rsidRPr="00E75273" w:rsidRDefault="00C40C68" w:rsidP="00C40C68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AA1EDE" w:rsidRPr="00E75273">
              <w:rPr>
                <w:color w:val="000000"/>
              </w:rPr>
              <w:t>Make sure that they know how to work with the cards.</w:t>
            </w:r>
          </w:p>
          <w:p w14:paraId="6659768B" w14:textId="762D3DCC" w:rsidR="00C40C68" w:rsidRDefault="00AA1EDE" w:rsidP="00CF45E3">
            <w:pPr>
              <w:spacing w:before="21"/>
              <w:ind w:right="-1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 xml:space="preserve">- Allow them some time to prepare the questions and to read the information for the answers. </w:t>
            </w:r>
          </w:p>
          <w:p w14:paraId="2888915B" w14:textId="77777777" w:rsidR="00C40C68" w:rsidRPr="00D1182A" w:rsidRDefault="00C40C68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59B04ADC" w14:textId="1DE99B07" w:rsidR="00C40C68" w:rsidRDefault="00C40C68" w:rsidP="00880842">
            <w:pPr>
              <w:tabs>
                <w:tab w:val="left" w:pos="526"/>
              </w:tabs>
              <w:jc w:val="both"/>
            </w:pPr>
            <w:r w:rsidRPr="00880842">
              <w:t>- Ss’ observation</w:t>
            </w:r>
          </w:p>
          <w:p w14:paraId="3343C317" w14:textId="44E8A288" w:rsidR="00C40C68" w:rsidRPr="00880842" w:rsidRDefault="00C40C68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- Ss </w:t>
            </w:r>
            <w:r w:rsidRPr="00E75273">
              <w:rPr>
                <w:color w:val="000000"/>
              </w:rPr>
              <w:t>work in pairs</w:t>
            </w:r>
          </w:p>
          <w:p w14:paraId="6C7C4342" w14:textId="2BB01A31" w:rsidR="00C40C68" w:rsidRDefault="00C40C68" w:rsidP="00CF45E3">
            <w:pPr>
              <w:spacing w:before="21"/>
              <w:ind w:right="-17"/>
              <w:jc w:val="both"/>
              <w:rPr>
                <w:color w:val="000000"/>
              </w:rPr>
            </w:pPr>
            <w:r>
              <w:rPr>
                <w:color w:val="000000"/>
              </w:rPr>
              <w:t>- Ss a</w:t>
            </w:r>
            <w:r w:rsidR="00AA1EDE" w:rsidRPr="00E75273">
              <w:rPr>
                <w:color w:val="000000"/>
              </w:rPr>
              <w:t xml:space="preserve">sk and answer about the new shopping centre. </w:t>
            </w:r>
          </w:p>
          <w:p w14:paraId="387599C3" w14:textId="3147B063" w:rsidR="00AA1EDE" w:rsidRDefault="00C40C68" w:rsidP="00CF45E3">
            <w:pPr>
              <w:spacing w:before="21"/>
              <w:ind w:right="-17"/>
              <w:jc w:val="both"/>
              <w:rPr>
                <w:color w:val="000000"/>
              </w:rPr>
            </w:pPr>
            <w:r>
              <w:rPr>
                <w:color w:val="000000"/>
              </w:rPr>
              <w:t>- T g</w:t>
            </w:r>
            <w:r w:rsidR="00AA1EDE" w:rsidRPr="00E75273">
              <w:rPr>
                <w:color w:val="000000"/>
              </w:rPr>
              <w:t>o</w:t>
            </w:r>
            <w:r>
              <w:rPr>
                <w:color w:val="000000"/>
              </w:rPr>
              <w:t>es</w:t>
            </w:r>
            <w:r w:rsidR="00AA1EDE" w:rsidRPr="00E75273">
              <w:rPr>
                <w:color w:val="000000"/>
              </w:rPr>
              <w:t xml:space="preserve"> around and monitor</w:t>
            </w:r>
            <w:r>
              <w:rPr>
                <w:color w:val="000000"/>
              </w:rPr>
              <w:t>s</w:t>
            </w:r>
            <w:r w:rsidR="00AA1EDE" w:rsidRPr="00E75273">
              <w:rPr>
                <w:color w:val="000000"/>
              </w:rPr>
              <w:t>. Give help if needed.</w:t>
            </w:r>
          </w:p>
          <w:p w14:paraId="0BFAAEF5" w14:textId="77777777" w:rsidR="00C40C68" w:rsidRPr="00C67C73" w:rsidRDefault="00C40C68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640238CE" w14:textId="4EA086D5" w:rsidR="00C40C68" w:rsidRDefault="00C40C68" w:rsidP="001412CB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color w:val="002060"/>
              </w:rPr>
              <w:t xml:space="preserve"> </w:t>
            </w:r>
            <w:r w:rsidRPr="00E75273">
              <w:rPr>
                <w:color w:val="000000"/>
              </w:rPr>
              <w:t xml:space="preserve">- Call on some Ss to share their conversation with the class. </w:t>
            </w:r>
          </w:p>
          <w:p w14:paraId="6BD23560" w14:textId="76358712" w:rsidR="00C40C68" w:rsidRPr="00525F3F" w:rsidRDefault="00C40C68" w:rsidP="00525F3F">
            <w:r>
              <w:rPr>
                <w:b/>
                <w:color w:val="002060"/>
              </w:rPr>
              <w:t xml:space="preserve">- </w:t>
            </w:r>
            <w:r w:rsidRPr="00525F3F">
              <w:t xml:space="preserve">Student’s talk </w:t>
            </w:r>
          </w:p>
          <w:p w14:paraId="0F2941D2" w14:textId="72BF8191" w:rsidR="00C40C68" w:rsidRPr="001412CB" w:rsidRDefault="00C40C68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12989E9E" w14:textId="7FF17861" w:rsidR="00AA1EDE" w:rsidRPr="00E75273" w:rsidRDefault="00C40C68" w:rsidP="00C40C68">
            <w:pPr>
              <w:spacing w:before="21"/>
              <w:ind w:right="-1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>Comment on their conversation.</w:t>
            </w:r>
          </w:p>
          <w:p w14:paraId="3CAE06DB" w14:textId="5D69B85E" w:rsidR="00AA1EDE" w:rsidRDefault="00AA1EDE" w:rsidP="00CF45E3">
            <w:pPr>
              <w:ind w:right="-17"/>
              <w:contextualSpacing/>
              <w:rPr>
                <w:color w:val="000000"/>
              </w:rPr>
            </w:pPr>
            <w:r w:rsidRPr="00E75273">
              <w:rPr>
                <w:w w:val="90"/>
              </w:rPr>
              <w:t xml:space="preserve">- </w:t>
            </w:r>
            <w:r w:rsidRPr="00E75273">
              <w:rPr>
                <w:color w:val="000000"/>
              </w:rPr>
              <w:t xml:space="preserve">This activity helps prepare Ss for </w:t>
            </w:r>
            <w:r w:rsidRPr="00AA1EDE">
              <w:rPr>
                <w:bCs/>
                <w:color w:val="000000"/>
              </w:rPr>
              <w:t>5.</w:t>
            </w:r>
          </w:p>
          <w:p w14:paraId="452B8B33" w14:textId="350DC505" w:rsidR="00AA1EDE" w:rsidRDefault="00AA1EDE" w:rsidP="005B5FC8">
            <w:pPr>
              <w:ind w:right="-17"/>
              <w:contextualSpacing/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Task 5. Work in pairs. Ask and answer about a shopping centre, a supermarket, or an open-air market in your area. Take notes of your partner’s answers and report them to the class</w:t>
            </w:r>
            <w:r w:rsidR="000D7FB9">
              <w:rPr>
                <w:b/>
                <w:color w:val="000000"/>
              </w:rPr>
              <w:t xml:space="preserve">. </w:t>
            </w:r>
          </w:p>
          <w:p w14:paraId="73952936" w14:textId="77777777" w:rsidR="00C40C68" w:rsidRPr="00412368" w:rsidRDefault="00C40C68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3287F593" w14:textId="3C5AE18C" w:rsidR="00AA1EDE" w:rsidRPr="00E75273" w:rsidRDefault="00C40C68" w:rsidP="00C40C68">
            <w:pPr>
              <w:ind w:right="-17"/>
              <w:contextualSpacing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>- Have Ss work in pairs.</w:t>
            </w:r>
          </w:p>
          <w:p w14:paraId="24E4DE46" w14:textId="77777777" w:rsidR="00AA1EDE" w:rsidRPr="00E75273" w:rsidRDefault="00AA1EDE" w:rsidP="005B5FC8">
            <w:pPr>
              <w:spacing w:before="10"/>
              <w:ind w:right="10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Ask Ss to reflect on the conversation in 4 and read the suggestions for 5.</w:t>
            </w:r>
          </w:p>
          <w:p w14:paraId="7B2FDD0C" w14:textId="058B851D" w:rsidR="00AA1EDE" w:rsidRDefault="00AA1EDE" w:rsidP="005B5FC8">
            <w:pPr>
              <w:spacing w:before="10"/>
              <w:ind w:right="10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Allow Ss some time to carry out their conversation. Remind them to take notes of their partner’s answers. Go round and offer help if needed.</w:t>
            </w:r>
          </w:p>
          <w:p w14:paraId="250B754B" w14:textId="77777777" w:rsidR="00C40C68" w:rsidRPr="00D1182A" w:rsidRDefault="00C40C68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3C982491" w14:textId="23D3D571" w:rsidR="00C40C68" w:rsidRDefault="00C40C68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10B01BCE" w14:textId="2D863F8D" w:rsidR="00C40C68" w:rsidRDefault="00C40C68" w:rsidP="00880842">
            <w:pPr>
              <w:tabs>
                <w:tab w:val="left" w:pos="526"/>
              </w:tabs>
              <w:jc w:val="both"/>
              <w:rPr>
                <w:b/>
                <w:color w:val="000000"/>
              </w:rPr>
            </w:pPr>
            <w:r>
              <w:t xml:space="preserve">- Ss </w:t>
            </w:r>
            <w:r w:rsidRPr="00C40C68">
              <w:t>w</w:t>
            </w:r>
            <w:r w:rsidRPr="00C40C68">
              <w:rPr>
                <w:color w:val="000000"/>
              </w:rPr>
              <w:t>ork in pairs. Ask and answer about a shopping centre, a supermarket, or an open-air market in your area.</w:t>
            </w:r>
            <w:r w:rsidRPr="00E75273">
              <w:rPr>
                <w:b/>
                <w:color w:val="000000"/>
              </w:rPr>
              <w:t xml:space="preserve"> </w:t>
            </w:r>
          </w:p>
          <w:p w14:paraId="0F51F616" w14:textId="77777777" w:rsidR="00C40C68" w:rsidRPr="00C67C73" w:rsidRDefault="00C40C68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4638F2B2" w14:textId="565A5EF7" w:rsidR="00C40C68" w:rsidRDefault="00C40C68" w:rsidP="00C40C68">
            <w:pPr>
              <w:tabs>
                <w:tab w:val="left" w:pos="526"/>
              </w:tabs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 xml:space="preserve">- Call on some Ss to report to the class what they find out about their partner’s shopping place. </w:t>
            </w:r>
          </w:p>
          <w:p w14:paraId="65AF7D2D" w14:textId="77777777" w:rsidR="00C40C68" w:rsidRPr="001412CB" w:rsidRDefault="00C40C68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76400958" w14:textId="1862180B" w:rsidR="00AA1EDE" w:rsidRPr="00E75273" w:rsidRDefault="00C40C68" w:rsidP="005B5FC8">
            <w:pPr>
              <w:spacing w:before="10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AA1EDE" w:rsidRPr="00E75273">
              <w:rPr>
                <w:color w:val="000000"/>
              </w:rPr>
              <w:t>Comment on their presentation.</w:t>
            </w:r>
          </w:p>
          <w:p w14:paraId="2261F63C" w14:textId="77777777" w:rsidR="00AA1EDE" w:rsidRPr="00E75273" w:rsidRDefault="00AA1EDE" w:rsidP="005B5FC8">
            <w:pPr>
              <w:spacing w:before="37"/>
              <w:jc w:val="both"/>
            </w:pPr>
            <w:r w:rsidRPr="00E75273">
              <w:rPr>
                <w:color w:val="000000"/>
              </w:rPr>
              <w:t>- T asks the class to give feedback on their questions and answers, and pronunciation. </w:t>
            </w:r>
          </w:p>
          <w:p w14:paraId="758FEF69" w14:textId="77777777" w:rsidR="00AA1EDE" w:rsidRPr="00717178" w:rsidRDefault="00AA1EDE" w:rsidP="00717178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2DE087C8" w14:textId="77777777" w:rsidR="00AA1EDE" w:rsidRPr="00717178" w:rsidRDefault="00AA1EDE" w:rsidP="00717178">
            <w:pPr>
              <w:spacing w:line="276" w:lineRule="auto"/>
            </w:pPr>
            <w:r w:rsidRPr="00717178">
              <w:t>- T assigns the homework.</w:t>
            </w:r>
          </w:p>
          <w:p w14:paraId="19C5D39B" w14:textId="77777777" w:rsidR="00AA1EDE" w:rsidRPr="00717178" w:rsidRDefault="00AA1EDE" w:rsidP="00717178">
            <w:pPr>
              <w:spacing w:line="276" w:lineRule="auto"/>
            </w:pPr>
            <w:r w:rsidRPr="00717178">
              <w:t>- Ss copy their homework.</w:t>
            </w:r>
          </w:p>
          <w:p w14:paraId="3E87810D" w14:textId="5553B3E1" w:rsidR="00AA1EDE" w:rsidRPr="005B5FC8" w:rsidRDefault="00AA1EDE" w:rsidP="005B5FC8">
            <w:pPr>
              <w:spacing w:before="14"/>
              <w:ind w:right="-17"/>
              <w:jc w:val="both"/>
            </w:pPr>
            <w:r w:rsidRPr="00717178">
              <w:t>- T explains it carefully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4111" w:type="dxa"/>
          </w:tcPr>
          <w:p w14:paraId="536AB717" w14:textId="25787693" w:rsidR="00AA1EDE" w:rsidRDefault="00AA1EDE" w:rsidP="00653406">
            <w:pPr>
              <w:widowControl w:val="0"/>
              <w:autoSpaceDE w:val="0"/>
              <w:autoSpaceDN w:val="0"/>
              <w:ind w:right="-59"/>
              <w:rPr>
                <w:b/>
              </w:rPr>
            </w:pPr>
            <w:r>
              <w:rPr>
                <w:b/>
              </w:rPr>
              <w:t xml:space="preserve">* </w:t>
            </w:r>
            <w:r w:rsidRPr="00E75273">
              <w:rPr>
                <w:b/>
              </w:rPr>
              <w:t>SPEAKING</w:t>
            </w:r>
          </w:p>
          <w:p w14:paraId="1969BCC5" w14:textId="7ED8C6C4" w:rsidR="00F338A6" w:rsidRDefault="00AC7303" w:rsidP="00AC7303">
            <w:pPr>
              <w:widowControl w:val="0"/>
              <w:autoSpaceDE w:val="0"/>
              <w:autoSpaceDN w:val="0"/>
              <w:ind w:right="-59"/>
              <w:jc w:val="both"/>
              <w:rPr>
                <w:b/>
                <w:color w:val="000000"/>
              </w:rPr>
            </w:pPr>
            <w:r w:rsidRPr="00E75273">
              <w:rPr>
                <w:b/>
                <w:bCs/>
              </w:rPr>
              <w:t>4. Work in pairs. Ask and answer about a new shopping centre</w:t>
            </w:r>
          </w:p>
          <w:p w14:paraId="2EE71B69" w14:textId="514E987D" w:rsidR="00AA1EDE" w:rsidRDefault="00AA1EDE" w:rsidP="00CF45E3">
            <w:pPr>
              <w:ind w:left="176"/>
              <w:rPr>
                <w:b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850098B" wp14:editId="018AD119">
                  <wp:extent cx="971550" cy="603250"/>
                  <wp:effectExtent l="0" t="0" r="0" b="6350"/>
                  <wp:docPr id="1182" name="Shape 1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" name="Picture box 118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971550" cy="60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F3CCF32" wp14:editId="6AE59E8F">
                  <wp:extent cx="907415" cy="673100"/>
                  <wp:effectExtent l="0" t="0" r="6985" b="0"/>
                  <wp:docPr id="1188" name="Shape 1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Picture box 1189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907415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C50D9" w14:textId="77777777" w:rsidR="00AA1EDE" w:rsidRDefault="00AA1EDE" w:rsidP="00CF45E3">
            <w:pPr>
              <w:ind w:left="176"/>
              <w:rPr>
                <w:b/>
                <w:color w:val="000000"/>
              </w:rPr>
            </w:pPr>
          </w:p>
          <w:p w14:paraId="61E47662" w14:textId="7313608F" w:rsidR="00AA1EDE" w:rsidRPr="00E75273" w:rsidRDefault="00AA1EDE" w:rsidP="00CF45E3">
            <w:pPr>
              <w:ind w:left="176"/>
              <w:rPr>
                <w:b/>
              </w:rPr>
            </w:pPr>
            <w:r w:rsidRPr="00E75273">
              <w:rPr>
                <w:b/>
                <w:color w:val="000000"/>
              </w:rPr>
              <w:t>Suggested questions:  </w:t>
            </w:r>
          </w:p>
          <w:p w14:paraId="149E7E26" w14:textId="137E23AA" w:rsidR="00AA1EDE" w:rsidRPr="00E75273" w:rsidRDefault="00AA1EDE" w:rsidP="00CF45E3">
            <w:pPr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1. Where is the new shopping centre?</w:t>
            </w:r>
          </w:p>
          <w:p w14:paraId="1F5A248A" w14:textId="0F54BF68" w:rsidR="00AA1EDE" w:rsidRPr="00E75273" w:rsidRDefault="00AA1EDE" w:rsidP="00CF45E3">
            <w:pPr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2. How many shops are there / does it have?</w:t>
            </w:r>
          </w:p>
          <w:p w14:paraId="60388677" w14:textId="6312967B" w:rsidR="00AA1EDE" w:rsidRPr="00E75273" w:rsidRDefault="00AA1EDE" w:rsidP="00CF45E3">
            <w:pPr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3. What kind of entertainment does it offer / have / can we find there?</w:t>
            </w:r>
          </w:p>
          <w:p w14:paraId="738B763E" w14:textId="0E5A41D7" w:rsidR="00AA1EDE" w:rsidRPr="00E75273" w:rsidRDefault="00AA1EDE" w:rsidP="00CF45E3">
            <w:pPr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4. What are its opening hours?</w:t>
            </w:r>
          </w:p>
          <w:p w14:paraId="15993D3A" w14:textId="77777777" w:rsidR="00AA1EDE" w:rsidRDefault="00AA1EDE" w:rsidP="00CF45E3">
            <w:pPr>
              <w:contextualSpacing/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5.What date does the shopping centre open?</w:t>
            </w:r>
          </w:p>
          <w:p w14:paraId="38FC46D3" w14:textId="579F3ACC" w:rsidR="00AA1EDE" w:rsidRDefault="00AA1EDE" w:rsidP="00CF45E3">
            <w:pPr>
              <w:contextualSpacing/>
              <w:jc w:val="both"/>
              <w:rPr>
                <w:b/>
                <w:i/>
                <w:color w:val="000000"/>
              </w:rPr>
            </w:pPr>
          </w:p>
          <w:p w14:paraId="56DF119F" w14:textId="77777777" w:rsidR="00C40C68" w:rsidRDefault="00C40C68" w:rsidP="005B5FC8">
            <w:pPr>
              <w:contextualSpacing/>
              <w:rPr>
                <w:b/>
              </w:rPr>
            </w:pPr>
          </w:p>
          <w:p w14:paraId="7DFE2A4B" w14:textId="77777777" w:rsidR="00C40C68" w:rsidRDefault="00C40C68" w:rsidP="005B5FC8">
            <w:pPr>
              <w:contextualSpacing/>
              <w:rPr>
                <w:b/>
              </w:rPr>
            </w:pPr>
          </w:p>
          <w:p w14:paraId="731B157D" w14:textId="04619104" w:rsidR="00C40C68" w:rsidRDefault="00C40C68" w:rsidP="005B5FC8">
            <w:pPr>
              <w:contextualSpacing/>
              <w:rPr>
                <w:b/>
              </w:rPr>
            </w:pPr>
          </w:p>
          <w:p w14:paraId="2E04E8C6" w14:textId="0D62AEC0" w:rsidR="00C40C68" w:rsidRDefault="00C40C68" w:rsidP="005B5FC8">
            <w:pPr>
              <w:contextualSpacing/>
              <w:rPr>
                <w:b/>
              </w:rPr>
            </w:pPr>
          </w:p>
          <w:p w14:paraId="1DD6C5C8" w14:textId="77777777" w:rsidR="00C40C68" w:rsidRDefault="00C40C68" w:rsidP="005B5FC8">
            <w:pPr>
              <w:contextualSpacing/>
              <w:rPr>
                <w:b/>
              </w:rPr>
            </w:pPr>
          </w:p>
          <w:p w14:paraId="36375917" w14:textId="7CB13366" w:rsidR="00C40C68" w:rsidRDefault="00C40C68" w:rsidP="005B5FC8">
            <w:pPr>
              <w:contextualSpacing/>
              <w:rPr>
                <w:b/>
              </w:rPr>
            </w:pPr>
            <w:r w:rsidRPr="00E75273">
              <w:rPr>
                <w:b/>
                <w:color w:val="000000"/>
              </w:rPr>
              <w:t>5. Work in pairs. Ask and answer about a shopping centre, a supermarket, or an open-air market in your area. Take notes of your partner’s answers and report them to the class</w:t>
            </w:r>
            <w:r>
              <w:rPr>
                <w:b/>
                <w:color w:val="000000"/>
              </w:rPr>
              <w:t xml:space="preserve">. </w:t>
            </w:r>
          </w:p>
          <w:p w14:paraId="04B6F3B1" w14:textId="7114636E" w:rsidR="00AA1EDE" w:rsidRDefault="00AA1EDE" w:rsidP="005B5FC8">
            <w:pPr>
              <w:contextualSpacing/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68A19BDA" w14:textId="6FD440B5" w:rsidR="00AA1EDE" w:rsidRDefault="00AA1EDE" w:rsidP="005B5FC8">
            <w:pPr>
              <w:contextualSpacing/>
              <w:rPr>
                <w:b/>
              </w:rPr>
            </w:pPr>
            <w:r w:rsidRPr="00E75273">
              <w:rPr>
                <w:b/>
                <w:noProof/>
                <w:color w:val="000000"/>
                <w:lang w:val="en-GB" w:eastAsia="en-GB"/>
              </w:rPr>
              <w:drawing>
                <wp:inline distT="0" distB="0" distL="0" distR="0" wp14:anchorId="3CC35791" wp14:editId="2868FA96">
                  <wp:extent cx="2427514" cy="126555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(14)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904" cy="1281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51C51" w14:textId="4B5C3D32" w:rsidR="00AA1EDE" w:rsidRDefault="00AA1EDE" w:rsidP="005B5FC8">
            <w:pPr>
              <w:contextualSpacing/>
              <w:rPr>
                <w:b/>
              </w:rPr>
            </w:pPr>
          </w:p>
          <w:p w14:paraId="2CA484FA" w14:textId="3E8E2E2E" w:rsidR="00AA1EDE" w:rsidRDefault="00AA1EDE" w:rsidP="005B5FC8">
            <w:pPr>
              <w:contextualSpacing/>
              <w:rPr>
                <w:b/>
              </w:rPr>
            </w:pPr>
          </w:p>
          <w:p w14:paraId="27CB6D0C" w14:textId="064118AB" w:rsidR="00AA1EDE" w:rsidRDefault="00AA1EDE" w:rsidP="005B5FC8">
            <w:pPr>
              <w:contextualSpacing/>
              <w:rPr>
                <w:b/>
              </w:rPr>
            </w:pPr>
          </w:p>
          <w:p w14:paraId="0A5C1438" w14:textId="09804F63" w:rsidR="00C40C68" w:rsidRDefault="00C40C68" w:rsidP="005B5FC8">
            <w:pPr>
              <w:contextualSpacing/>
              <w:rPr>
                <w:b/>
              </w:rPr>
            </w:pPr>
          </w:p>
          <w:p w14:paraId="1A722E6E" w14:textId="296C04E9" w:rsidR="00C40C68" w:rsidRDefault="00C40C68" w:rsidP="005B5FC8">
            <w:pPr>
              <w:contextualSpacing/>
              <w:rPr>
                <w:b/>
              </w:rPr>
            </w:pPr>
          </w:p>
          <w:p w14:paraId="3005150B" w14:textId="4E051BE4" w:rsidR="00C40C68" w:rsidRDefault="00C40C68" w:rsidP="005B5FC8">
            <w:pPr>
              <w:contextualSpacing/>
              <w:rPr>
                <w:b/>
              </w:rPr>
            </w:pPr>
          </w:p>
          <w:p w14:paraId="2A567BA7" w14:textId="77777777" w:rsidR="00AA1EDE" w:rsidRPr="00717178" w:rsidRDefault="00AA1EDE" w:rsidP="00AA1EDE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17501663" w14:textId="77777777" w:rsidR="00AA1EDE" w:rsidRPr="00E75273" w:rsidRDefault="00AA1EDE" w:rsidP="00AA1EDE">
            <w:pPr>
              <w:contextualSpacing/>
              <w:jc w:val="both"/>
            </w:pPr>
            <w:r w:rsidRPr="00E75273">
              <w:t>- Learn the new words by heart.</w:t>
            </w:r>
          </w:p>
          <w:p w14:paraId="76778471" w14:textId="77777777" w:rsidR="00AA1EDE" w:rsidRPr="00E75273" w:rsidRDefault="00AA1EDE" w:rsidP="00AA1EDE">
            <w:pPr>
              <w:contextualSpacing/>
              <w:jc w:val="both"/>
            </w:pPr>
            <w:r w:rsidRPr="00E75273">
              <w:t>- Make a speech introducing a new shopping centre in your city.</w:t>
            </w:r>
          </w:p>
          <w:p w14:paraId="6F6EB852" w14:textId="3B70FF4E" w:rsidR="00AA1EDE" w:rsidRDefault="00AA1EDE" w:rsidP="00AA1EDE">
            <w:pPr>
              <w:contextualSpacing/>
              <w:rPr>
                <w:b/>
              </w:rPr>
            </w:pPr>
            <w:r w:rsidRPr="00E75273">
              <w:t>- Do Exercise ………..page ……Unit 8/Workbook</w:t>
            </w:r>
          </w:p>
        </w:tc>
      </w:tr>
    </w:tbl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783"/>
        <w:gridCol w:w="3113"/>
        <w:gridCol w:w="2870"/>
      </w:tblGrid>
      <w:tr w:rsidR="000D7FB9" w:rsidRPr="004A0A83" w14:paraId="24086BC2" w14:textId="77777777" w:rsidTr="004C0FE7">
        <w:tc>
          <w:tcPr>
            <w:tcW w:w="8766" w:type="dxa"/>
            <w:gridSpan w:val="3"/>
            <w:tcBorders>
              <w:bottom w:val="single" w:sz="4" w:space="0" w:color="auto"/>
            </w:tcBorders>
          </w:tcPr>
          <w:p w14:paraId="5681113D" w14:textId="77777777" w:rsidR="000D7FB9" w:rsidRPr="004A0A83" w:rsidRDefault="000D7FB9" w:rsidP="004C0FE7">
            <w:pPr>
              <w:widowControl w:val="0"/>
              <w:autoSpaceDE w:val="0"/>
              <w:autoSpaceDN w:val="0"/>
              <w:jc w:val="center"/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3E8F2D51" wp14:editId="15CA57C4">
                  <wp:simplePos x="0" y="0"/>
                  <wp:positionH relativeFrom="column">
                    <wp:posOffset>4942205</wp:posOffset>
                  </wp:positionH>
                  <wp:positionV relativeFrom="paragraph">
                    <wp:posOffset>186418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11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             </w:t>
            </w:r>
            <w:r w:rsidRPr="004A0A83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Tiết thứ: </w:t>
            </w:r>
          </w:p>
          <w:p w14:paraId="307F38CA" w14:textId="77777777" w:rsidR="000D7FB9" w:rsidRPr="00191735" w:rsidRDefault="000D7FB9" w:rsidP="004C0FE7">
            <w:pPr>
              <w:contextualSpacing/>
              <w:jc w:val="center"/>
              <w:rPr>
                <w:bCs/>
                <w:sz w:val="28"/>
                <w:szCs w:val="28"/>
                <w:u w:val="single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 wp14:anchorId="0E95BDCB" wp14:editId="219EC214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14605</wp:posOffset>
                  </wp:positionV>
                  <wp:extent cx="532130" cy="469900"/>
                  <wp:effectExtent l="0" t="0" r="1270" b="6350"/>
                  <wp:wrapThrough wrapText="bothSides">
                    <wp:wrapPolygon edited="0">
                      <wp:start x="5413" y="0"/>
                      <wp:lineTo x="0" y="4378"/>
                      <wp:lineTo x="0" y="17514"/>
                      <wp:lineTo x="1547" y="21016"/>
                      <wp:lineTo x="3093" y="21016"/>
                      <wp:lineTo x="19332" y="21016"/>
                      <wp:lineTo x="20878" y="19265"/>
                      <wp:lineTo x="20878" y="1751"/>
                      <wp:lineTo x="13146" y="0"/>
                      <wp:lineTo x="5413" y="0"/>
                    </wp:wrapPolygon>
                  </wp:wrapThrough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A83">
              <w:rPr>
                <w:b/>
                <w:color w:val="FF0000"/>
                <w:sz w:val="28"/>
                <w:szCs w:val="28"/>
              </w:rPr>
              <w:t>UNIT 8: SHOPPING</w:t>
            </w:r>
            <w:r w:rsidRPr="00191735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</w:p>
          <w:p w14:paraId="1BB258E1" w14:textId="4E3ACD76" w:rsidR="000D7FB9" w:rsidRPr="004A0A83" w:rsidRDefault="000D7FB9" w:rsidP="004C0FE7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          </w:t>
            </w:r>
            <w:r w:rsidRPr="004A0A83">
              <w:rPr>
                <w:b/>
                <w:color w:val="0000CC"/>
              </w:rPr>
              <w:t xml:space="preserve">Lesson </w:t>
            </w:r>
            <w:r>
              <w:rPr>
                <w:b/>
                <w:color w:val="0000CC"/>
              </w:rPr>
              <w:t>6</w:t>
            </w:r>
            <w:r w:rsidRPr="004A0A83">
              <w:rPr>
                <w:b/>
                <w:color w:val="0000CC"/>
              </w:rPr>
              <w:t xml:space="preserve">: </w:t>
            </w:r>
            <w:r>
              <w:rPr>
                <w:b/>
                <w:color w:val="0000CC"/>
              </w:rPr>
              <w:t>Skills 2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</w:rPr>
              <w:t xml:space="preserve"> P</w:t>
            </w:r>
            <w:r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89</w:t>
            </w:r>
          </w:p>
        </w:tc>
      </w:tr>
      <w:tr w:rsidR="000D7FB9" w:rsidRPr="004A0A83" w14:paraId="091B378A" w14:textId="77777777" w:rsidTr="004C0FE7">
        <w:tc>
          <w:tcPr>
            <w:tcW w:w="2783" w:type="dxa"/>
            <w:tcBorders>
              <w:bottom w:val="dotted" w:sz="4" w:space="0" w:color="auto"/>
            </w:tcBorders>
            <w:vAlign w:val="center"/>
          </w:tcPr>
          <w:p w14:paraId="721AB7E8" w14:textId="77777777" w:rsidR="000D7FB9" w:rsidRPr="004A0A83" w:rsidRDefault="000D7FB9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Class</w:t>
            </w:r>
          </w:p>
        </w:tc>
        <w:tc>
          <w:tcPr>
            <w:tcW w:w="3113" w:type="dxa"/>
            <w:tcBorders>
              <w:bottom w:val="dotted" w:sz="4" w:space="0" w:color="auto"/>
            </w:tcBorders>
            <w:vAlign w:val="center"/>
          </w:tcPr>
          <w:p w14:paraId="060E3599" w14:textId="77777777" w:rsidR="000D7FB9" w:rsidRPr="004A0A83" w:rsidRDefault="000D7FB9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Date of teaching</w:t>
            </w:r>
          </w:p>
        </w:tc>
        <w:tc>
          <w:tcPr>
            <w:tcW w:w="2870" w:type="dxa"/>
            <w:tcBorders>
              <w:bottom w:val="dotted" w:sz="4" w:space="0" w:color="auto"/>
            </w:tcBorders>
            <w:vAlign w:val="center"/>
          </w:tcPr>
          <w:p w14:paraId="6A2ADADD" w14:textId="77777777" w:rsidR="000D7FB9" w:rsidRPr="004A0A83" w:rsidRDefault="000D7FB9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Attendence</w:t>
            </w:r>
          </w:p>
        </w:tc>
      </w:tr>
      <w:tr w:rsidR="000D7FB9" w:rsidRPr="004A0A83" w14:paraId="73EB29DF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742E6825" w14:textId="77777777" w:rsidR="000D7FB9" w:rsidRPr="004A0A83" w:rsidRDefault="000D7FB9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8A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35E4A6E" w14:textId="4C932077" w:rsidR="000D7FB9" w:rsidRPr="004A0A83" w:rsidRDefault="000D7FB9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 w:rsidR="00CF5B47">
              <w:rPr>
                <w:color w:val="002060"/>
                <w:lang w:val="nl-NL" w:eastAsia="vi-VN"/>
              </w:rPr>
              <w:t>2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35A2285" w14:textId="77777777" w:rsidR="000D7FB9" w:rsidRPr="004A0A83" w:rsidRDefault="000D7FB9" w:rsidP="004C0FE7">
            <w:pPr>
              <w:jc w:val="center"/>
              <w:rPr>
                <w:b/>
              </w:rPr>
            </w:pPr>
          </w:p>
        </w:tc>
      </w:tr>
      <w:tr w:rsidR="000D7FB9" w:rsidRPr="004A0A83" w14:paraId="10065A41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FB23CE3" w14:textId="77777777" w:rsidR="000D7FB9" w:rsidRPr="004A0A83" w:rsidRDefault="000D7FB9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8B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</w:tcPr>
          <w:p w14:paraId="13D68119" w14:textId="2383BDFF" w:rsidR="000D7FB9" w:rsidRPr="004A0A83" w:rsidRDefault="000D7FB9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 w:rsidR="00CF5B47">
              <w:rPr>
                <w:color w:val="002060"/>
                <w:lang w:val="nl-NL" w:eastAsia="vi-VN"/>
              </w:rPr>
              <w:t>2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7234B24" w14:textId="77777777" w:rsidR="000D7FB9" w:rsidRPr="004A0A83" w:rsidRDefault="000D7FB9" w:rsidP="004C0FE7">
            <w:pPr>
              <w:jc w:val="center"/>
              <w:rPr>
                <w:b/>
              </w:rPr>
            </w:pPr>
          </w:p>
        </w:tc>
      </w:tr>
      <w:tr w:rsidR="000D7FB9" w:rsidRPr="004A0A83" w14:paraId="3A1A34E9" w14:textId="77777777" w:rsidTr="004C0FE7">
        <w:tc>
          <w:tcPr>
            <w:tcW w:w="2783" w:type="dxa"/>
            <w:tcBorders>
              <w:top w:val="dotted" w:sz="4" w:space="0" w:color="auto"/>
            </w:tcBorders>
            <w:vAlign w:val="center"/>
          </w:tcPr>
          <w:p w14:paraId="5EC12F9A" w14:textId="77777777" w:rsidR="000D7FB9" w:rsidRPr="004A0A83" w:rsidRDefault="000D7FB9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8C</w:t>
            </w:r>
          </w:p>
        </w:tc>
        <w:tc>
          <w:tcPr>
            <w:tcW w:w="3113" w:type="dxa"/>
            <w:tcBorders>
              <w:top w:val="dotted" w:sz="4" w:space="0" w:color="auto"/>
            </w:tcBorders>
          </w:tcPr>
          <w:p w14:paraId="344C056E" w14:textId="3380EE7E" w:rsidR="000D7FB9" w:rsidRPr="004A0A83" w:rsidRDefault="000D7FB9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 w:rsidR="00CF5B47">
              <w:rPr>
                <w:color w:val="002060"/>
                <w:lang w:val="nl-NL" w:eastAsia="vi-VN"/>
              </w:rPr>
              <w:t>2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</w:tcBorders>
            <w:vAlign w:val="center"/>
          </w:tcPr>
          <w:p w14:paraId="637928AC" w14:textId="77777777" w:rsidR="000D7FB9" w:rsidRPr="004A0A83" w:rsidRDefault="000D7FB9" w:rsidP="004C0FE7">
            <w:pPr>
              <w:jc w:val="center"/>
              <w:rPr>
                <w:b/>
              </w:rPr>
            </w:pPr>
          </w:p>
        </w:tc>
      </w:tr>
    </w:tbl>
    <w:p w14:paraId="1A6CB41A" w14:textId="77777777" w:rsidR="000D7FB9" w:rsidRPr="004A0A83" w:rsidRDefault="000D7FB9" w:rsidP="000D7FB9">
      <w:pPr>
        <w:rPr>
          <w:color w:val="000000"/>
        </w:rPr>
      </w:pPr>
      <w:r w:rsidRPr="004A0A83">
        <w:rPr>
          <w:b/>
          <w:bCs/>
          <w:color w:val="002060"/>
        </w:rPr>
        <w:t xml:space="preserve">I. OBJECTIVES: </w:t>
      </w:r>
      <w:r w:rsidRPr="004A0A83">
        <w:rPr>
          <w:color w:val="000000"/>
        </w:rPr>
        <w:t>* By the end of this unit, students will be able to:</w:t>
      </w:r>
    </w:p>
    <w:p w14:paraId="4082DB24" w14:textId="77777777" w:rsidR="000D7FB9" w:rsidRDefault="000D7FB9" w:rsidP="00F41825">
      <w:pPr>
        <w:jc w:val="both"/>
      </w:pPr>
      <w:r>
        <w:t xml:space="preserve">      - recognize listening skills for specific information about online shopping.</w:t>
      </w:r>
    </w:p>
    <w:p w14:paraId="771DD435" w14:textId="05C08CD9" w:rsidR="000D7FB9" w:rsidRDefault="000D7FB9" w:rsidP="00F41825">
      <w:pPr>
        <w:jc w:val="both"/>
      </w:pPr>
      <w:r>
        <w:t xml:space="preserve">     - remember the lexical items related to online shopping.</w:t>
      </w:r>
    </w:p>
    <w:p w14:paraId="4E62F72E" w14:textId="088A56F2" w:rsidR="000D7FB9" w:rsidRDefault="000D7FB9" w:rsidP="00F41825">
      <w:pPr>
        <w:jc w:val="both"/>
      </w:pPr>
      <w:r>
        <w:t xml:space="preserve">     - recognize how to write a paragraph about the advantages and disadvantages of a type of shopping.</w:t>
      </w:r>
    </w:p>
    <w:p w14:paraId="5BB62620" w14:textId="45B1785A" w:rsidR="000D7FB9" w:rsidRPr="004A0A83" w:rsidRDefault="000D7FB9" w:rsidP="000D7FB9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1. Knowledge: </w:t>
      </w:r>
    </w:p>
    <w:p w14:paraId="26F0DFF8" w14:textId="77777777" w:rsidR="00F41825" w:rsidRDefault="000D7FB9" w:rsidP="00F41825">
      <w:pPr>
        <w:ind w:left="227"/>
        <w:rPr>
          <w:rFonts w:eastAsia="Calibri"/>
          <w:color w:val="000000"/>
        </w:rPr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Vocabulary:</w:t>
      </w:r>
      <w:r w:rsidRPr="004A0A83">
        <w:rPr>
          <w:b/>
          <w:bCs/>
          <w:color w:val="002060"/>
        </w:rPr>
        <w:t xml:space="preserve"> </w:t>
      </w:r>
      <w:r w:rsidR="00F41825" w:rsidRPr="00E75273">
        <w:rPr>
          <w:rFonts w:eastAsia="Calibri"/>
          <w:color w:val="000000"/>
        </w:rPr>
        <w:t>access (n)</w:t>
      </w:r>
      <w:r w:rsidR="00F41825">
        <w:rPr>
          <w:rFonts w:eastAsia="Calibri"/>
          <w:color w:val="000000"/>
        </w:rPr>
        <w:t xml:space="preserve">; </w:t>
      </w:r>
      <w:r w:rsidR="00F41825" w:rsidRPr="00E75273">
        <w:rPr>
          <w:rFonts w:eastAsia="Calibri"/>
          <w:color w:val="000000"/>
        </w:rPr>
        <w:t>purchase (v)</w:t>
      </w:r>
      <w:r w:rsidR="00F41825">
        <w:rPr>
          <w:rFonts w:eastAsia="Calibri"/>
          <w:color w:val="000000"/>
        </w:rPr>
        <w:t xml:space="preserve">; </w:t>
      </w:r>
      <w:r w:rsidR="00F41825" w:rsidRPr="00E75273">
        <w:rPr>
          <w:rFonts w:eastAsia="Calibri"/>
          <w:color w:val="000000"/>
        </w:rPr>
        <w:t>shipping (n)</w:t>
      </w:r>
      <w:r w:rsidR="00F41825">
        <w:rPr>
          <w:rFonts w:eastAsia="Calibri"/>
          <w:color w:val="000000"/>
        </w:rPr>
        <w:t xml:space="preserve">; </w:t>
      </w:r>
      <w:r w:rsidR="00F41825" w:rsidRPr="00E75273">
        <w:rPr>
          <w:rFonts w:eastAsia="Calibri"/>
          <w:color w:val="000000"/>
        </w:rPr>
        <w:t>overshopping (v)</w:t>
      </w:r>
      <w:r w:rsidR="00F41825">
        <w:rPr>
          <w:rFonts w:eastAsia="Calibri"/>
          <w:color w:val="000000"/>
        </w:rPr>
        <w:t>.</w:t>
      </w:r>
    </w:p>
    <w:p w14:paraId="67565409" w14:textId="593FA816" w:rsidR="000D7FB9" w:rsidRDefault="00F41825" w:rsidP="00F41825">
      <w:pPr>
        <w:ind w:left="227"/>
        <w:rPr>
          <w:b/>
          <w:bCs/>
          <w:color w:val="002060"/>
        </w:rPr>
      </w:pPr>
      <w:r>
        <w:rPr>
          <w:b/>
          <w:bCs/>
          <w:i/>
          <w:iCs/>
          <w:color w:val="002060"/>
        </w:rPr>
        <w:t xml:space="preserve"> </w:t>
      </w:r>
      <w:r w:rsidR="000D7FB9" w:rsidRPr="004A0A83">
        <w:rPr>
          <w:b/>
          <w:bCs/>
          <w:i/>
          <w:iCs/>
          <w:color w:val="002060"/>
        </w:rPr>
        <w:t>+ Language:</w:t>
      </w:r>
      <w:r w:rsidR="000D7FB9" w:rsidRPr="004A0A83">
        <w:rPr>
          <w:b/>
          <w:bCs/>
          <w:color w:val="002060"/>
        </w:rPr>
        <w:t xml:space="preserve"> </w:t>
      </w:r>
    </w:p>
    <w:p w14:paraId="75E2CA96" w14:textId="77777777" w:rsidR="000D7FB9" w:rsidRDefault="000D7FB9" w:rsidP="000D7FB9">
      <w:pPr>
        <w:rPr>
          <w:rFonts w:ascii="Arial" w:eastAsiaTheme="minorEastAsia" w:hAnsi="Arial" w:cs="Arial"/>
          <w:color w:val="000000"/>
          <w:sz w:val="20"/>
          <w:szCs w:val="20"/>
          <w:lang w:val="vi-VN" w:eastAsia="ko-KR"/>
        </w:rPr>
      </w:pPr>
      <w:r w:rsidRPr="004A0A83">
        <w:rPr>
          <w:color w:val="000000"/>
        </w:rPr>
        <w:t xml:space="preserve">    </w:t>
      </w:r>
      <w:r w:rsidRPr="004A0A83">
        <w:rPr>
          <w:b/>
          <w:bCs/>
          <w:i/>
          <w:iCs/>
          <w:color w:val="002060"/>
        </w:rPr>
        <w:t>+ Pronunciation:</w:t>
      </w:r>
      <w:r w:rsidRPr="004A0A83">
        <w:rPr>
          <w:color w:val="002060"/>
        </w:rPr>
        <w:t xml:space="preserve"> </w:t>
      </w:r>
      <w:r w:rsidRPr="000C0501">
        <w:t>Sounds: /sp / and /st/</w:t>
      </w:r>
    </w:p>
    <w:p w14:paraId="1882DD39" w14:textId="77777777" w:rsidR="000D7FB9" w:rsidRPr="004A0A83" w:rsidRDefault="000D7FB9" w:rsidP="000D7FB9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2. Competence: </w:t>
      </w:r>
    </w:p>
    <w:p w14:paraId="6F6D8994" w14:textId="77777777" w:rsidR="000D7FB9" w:rsidRPr="004A0A83" w:rsidRDefault="000D7FB9" w:rsidP="000D7FB9">
      <w:pPr>
        <w:rPr>
          <w:b/>
          <w:lang w:eastAsia="vi-VN"/>
        </w:rPr>
      </w:pPr>
      <w:r w:rsidRPr="004A0A83">
        <w:rPr>
          <w:b/>
          <w:lang w:eastAsia="vi-VN"/>
        </w:rPr>
        <w:t>a) General competencies:</w:t>
      </w:r>
    </w:p>
    <w:p w14:paraId="5843E39B" w14:textId="77777777" w:rsidR="000D7FB9" w:rsidRPr="004A0A83" w:rsidRDefault="000D7FB9" w:rsidP="000D7FB9">
      <w:pPr>
        <w:ind w:firstLine="284"/>
        <w:contextualSpacing/>
        <w:jc w:val="both"/>
        <w:rPr>
          <w:rFonts w:eastAsia="Calibri"/>
          <w:b/>
          <w:lang w:eastAsia="vi-VN"/>
        </w:rPr>
      </w:pPr>
      <w:r w:rsidRPr="004A0A83">
        <w:rPr>
          <w:color w:val="000000"/>
        </w:rPr>
        <w:t>- Develop communication skills and creativity.</w:t>
      </w:r>
    </w:p>
    <w:p w14:paraId="3F7FA06D" w14:textId="77777777" w:rsidR="000D7FB9" w:rsidRPr="004A0A83" w:rsidRDefault="000D7FB9" w:rsidP="000D7FB9">
      <w:pPr>
        <w:ind w:left="567" w:hanging="283"/>
        <w:jc w:val="both"/>
        <w:rPr>
          <w:color w:val="000000"/>
        </w:rPr>
      </w:pPr>
      <w:r w:rsidRPr="004A0A83">
        <w:rPr>
          <w:color w:val="000000"/>
        </w:rPr>
        <w:t>- Be collaborative and supportive in pair work and teamwork.</w:t>
      </w:r>
    </w:p>
    <w:p w14:paraId="1E3A5DC0" w14:textId="77777777" w:rsidR="000D7FB9" w:rsidRPr="004A0A83" w:rsidRDefault="000D7FB9" w:rsidP="000D7FB9">
      <w:pPr>
        <w:ind w:firstLine="284"/>
        <w:jc w:val="both"/>
        <w:rPr>
          <w:color w:val="000000"/>
        </w:rPr>
      </w:pPr>
      <w:r w:rsidRPr="004A0A83">
        <w:rPr>
          <w:color w:val="000000"/>
        </w:rPr>
        <w:t>- Actively join in class activities.</w:t>
      </w:r>
    </w:p>
    <w:p w14:paraId="402B54A9" w14:textId="77777777" w:rsidR="000D7FB9" w:rsidRPr="004A0A83" w:rsidRDefault="000D7FB9" w:rsidP="000D7FB9">
      <w:pPr>
        <w:jc w:val="both"/>
        <w:rPr>
          <w:b/>
          <w:lang w:eastAsia="vi-VN"/>
        </w:rPr>
      </w:pPr>
      <w:r w:rsidRPr="004A0A83">
        <w:rPr>
          <w:b/>
          <w:lang w:eastAsia="vi-VN"/>
        </w:rPr>
        <w:t>b) Specific competencies:</w:t>
      </w:r>
    </w:p>
    <w:p w14:paraId="595B9CED" w14:textId="77777777" w:rsidR="000D7FB9" w:rsidRPr="004A0A83" w:rsidRDefault="000D7FB9" w:rsidP="000D7FB9">
      <w:pPr>
        <w:ind w:firstLine="567"/>
        <w:contextualSpacing/>
        <w:jc w:val="both"/>
        <w:rPr>
          <w:lang w:eastAsia="vi-VN"/>
        </w:rPr>
      </w:pPr>
      <w:r w:rsidRPr="004A0A83">
        <w:rPr>
          <w:lang w:eastAsia="vi-VN"/>
        </w:rPr>
        <w:t>- Group work and independent working, pair work, linguistic competence, cooperative learning and communicative competence.</w:t>
      </w:r>
    </w:p>
    <w:p w14:paraId="2AA01F85" w14:textId="77777777" w:rsidR="000D7FB9" w:rsidRPr="004A0A83" w:rsidRDefault="000D7FB9" w:rsidP="000D7FB9">
      <w:pPr>
        <w:ind w:left="567"/>
        <w:contextualSpacing/>
        <w:jc w:val="both"/>
        <w:rPr>
          <w:lang w:eastAsia="vi-VN"/>
        </w:rPr>
      </w:pPr>
      <w:r w:rsidRPr="004A0A83">
        <w:rPr>
          <w:lang w:eastAsia="vi-VN"/>
        </w:rPr>
        <w:t>- Sts can introduce themselves or one another fluently.</w:t>
      </w:r>
    </w:p>
    <w:p w14:paraId="5BE5E89D" w14:textId="77777777" w:rsidR="000D7FB9" w:rsidRPr="000C0501" w:rsidRDefault="000D7FB9" w:rsidP="000D7FB9">
      <w:r w:rsidRPr="004A0A83">
        <w:rPr>
          <w:b/>
          <w:bCs/>
          <w:color w:val="000000"/>
        </w:rPr>
        <w:t xml:space="preserve">3. Qualities: </w:t>
      </w:r>
      <w:r>
        <w:t xml:space="preserve">- raise ss’ awareness of shopping places and the reason(s) people go shopping.; Have a good attitude to going shopping to a shopping place. </w:t>
      </w:r>
      <w:r w:rsidRPr="004A0A83">
        <w:rPr>
          <w:color w:val="000000"/>
        </w:rPr>
        <w:t>Ss have the good attitude to working in groups, individual work, pair work, cooperative learning.</w:t>
      </w:r>
    </w:p>
    <w:p w14:paraId="1E19AAD3" w14:textId="77777777" w:rsidR="000D7FB9" w:rsidRPr="004A0A83" w:rsidRDefault="000D7FB9" w:rsidP="000D7FB9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II. PREPARATIONS</w:t>
      </w:r>
    </w:p>
    <w:p w14:paraId="59BB27AF" w14:textId="77777777" w:rsidR="000D7FB9" w:rsidRPr="004A0A83" w:rsidRDefault="000D7FB9" w:rsidP="000D7FB9">
      <w:pPr>
        <w:jc w:val="both"/>
        <w:rPr>
          <w:color w:val="000000"/>
        </w:rPr>
      </w:pPr>
      <w:r w:rsidRPr="004A0A83">
        <w:rPr>
          <w:b/>
          <w:lang w:eastAsia="vi-VN"/>
        </w:rPr>
        <w:t xml:space="preserve">     </w:t>
      </w:r>
      <w:r w:rsidRPr="004A0A83">
        <w:rPr>
          <w:b/>
          <w:bCs/>
          <w:color w:val="000000"/>
        </w:rPr>
        <w:t>Teacher:</w:t>
      </w:r>
      <w:r w:rsidRPr="004A0A83">
        <w:rPr>
          <w:color w:val="000000"/>
        </w:rPr>
        <w:t xml:space="preserve"> Grade 8 textbook, laptop, TV, pictures and realia, Computer connected to the Internet. Phần mềm tương tác hoclieu.vn</w:t>
      </w:r>
    </w:p>
    <w:p w14:paraId="7BEE45E7" w14:textId="77777777" w:rsidR="000D7FB9" w:rsidRPr="004A0A83" w:rsidRDefault="000D7FB9" w:rsidP="000D7FB9">
      <w:pPr>
        <w:contextualSpacing/>
        <w:rPr>
          <w:lang w:eastAsia="vi-VN"/>
        </w:rPr>
      </w:pPr>
      <w:r w:rsidRPr="004A0A83">
        <w:rPr>
          <w:b/>
          <w:lang w:eastAsia="vi-VN"/>
        </w:rPr>
        <w:t xml:space="preserve">     Students:</w:t>
      </w:r>
      <w:r w:rsidRPr="004A0A83">
        <w:rPr>
          <w:lang w:eastAsia="vi-VN"/>
        </w:rPr>
        <w:t xml:space="preserve"> Text books, pencils, pics, blank papers, realia,….</w:t>
      </w:r>
    </w:p>
    <w:p w14:paraId="7EFCAD3E" w14:textId="77777777" w:rsidR="000D7FB9" w:rsidRPr="004A0A83" w:rsidRDefault="000D7FB9" w:rsidP="000D7FB9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III. PROCEDURE</w:t>
      </w:r>
    </w:p>
    <w:p w14:paraId="1F644917" w14:textId="3E93E12C" w:rsidR="00EA62C3" w:rsidRPr="00C043A0" w:rsidRDefault="00EA62C3" w:rsidP="00EA62C3">
      <w:pPr>
        <w:rPr>
          <w:rFonts w:eastAsia="Calibri"/>
          <w:b/>
          <w:sz w:val="8"/>
          <w:szCs w:val="8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529"/>
        <w:gridCol w:w="3969"/>
      </w:tblGrid>
      <w:tr w:rsidR="00C043A0" w:rsidRPr="00E75273" w14:paraId="6DCDFCB6" w14:textId="77777777" w:rsidTr="00C043A0">
        <w:tc>
          <w:tcPr>
            <w:tcW w:w="9498" w:type="dxa"/>
            <w:gridSpan w:val="2"/>
            <w:shd w:val="clear" w:color="auto" w:fill="auto"/>
            <w:vAlign w:val="center"/>
          </w:tcPr>
          <w:p w14:paraId="5B6D8958" w14:textId="36261056" w:rsidR="00C043A0" w:rsidRDefault="00C043A0" w:rsidP="00F41825">
            <w:pPr>
              <w:contextualSpacing/>
              <w:rPr>
                <w:rFonts w:eastAsia="Calibri"/>
                <w:b/>
                <w:sz w:val="26"/>
                <w:szCs w:val="26"/>
              </w:rPr>
            </w:pPr>
            <w:r>
              <w:rPr>
                <w:rFonts w:eastAsia="Calibri"/>
                <w:b/>
                <w:sz w:val="26"/>
                <w:szCs w:val="26"/>
              </w:rPr>
              <w:t xml:space="preserve">1. </w:t>
            </w:r>
            <w:r w:rsidRPr="00E75273">
              <w:rPr>
                <w:b/>
              </w:rPr>
              <w:t>WARM-UP</w:t>
            </w:r>
            <w:r w:rsidR="006708A6">
              <w:rPr>
                <w:b/>
              </w:rPr>
              <w:t xml:space="preserve"> (</w:t>
            </w:r>
            <w:r w:rsidR="00174B25">
              <w:rPr>
                <w:b/>
              </w:rPr>
              <w:t>5’-</w:t>
            </w:r>
            <w:r w:rsidR="006708A6">
              <w:rPr>
                <w:b/>
              </w:rPr>
              <w:t>IW)</w:t>
            </w:r>
          </w:p>
          <w:p w14:paraId="76DAB5B2" w14:textId="77777777" w:rsidR="00C043A0" w:rsidRDefault="00C043A0" w:rsidP="00F41825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3F79627A" w14:textId="77777777" w:rsidR="00C043A0" w:rsidRDefault="00C043A0" w:rsidP="00F41825">
            <w:pPr>
              <w:ind w:left="186"/>
              <w:rPr>
                <w:color w:val="000000"/>
              </w:rPr>
            </w:pPr>
            <w:r>
              <w:rPr>
                <w:color w:val="000000"/>
              </w:rPr>
              <w:t>- To create an active atmosphere in the class before the lesson;  </w:t>
            </w:r>
          </w:p>
          <w:p w14:paraId="2EC3C30E" w14:textId="77777777" w:rsidR="00C043A0" w:rsidRDefault="00C043A0" w:rsidP="00F41825">
            <w:pPr>
              <w:spacing w:before="39"/>
              <w:ind w:left="186"/>
            </w:pPr>
            <w:r>
              <w:rPr>
                <w:color w:val="000000"/>
              </w:rPr>
              <w:t>- To help ss focus on the listening writing topic</w:t>
            </w:r>
          </w:p>
          <w:p w14:paraId="271EB6AC" w14:textId="77777777" w:rsidR="00C043A0" w:rsidRDefault="00C043A0" w:rsidP="00F41825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60529C01" w14:textId="77777777" w:rsidR="00C043A0" w:rsidRDefault="00C043A0" w:rsidP="00F41825">
            <w:pPr>
              <w:spacing w:before="37"/>
              <w:ind w:left="186"/>
              <w:rPr>
                <w:color w:val="000000"/>
              </w:rPr>
            </w:pPr>
            <w:r>
              <w:rPr>
                <w:b/>
              </w:rPr>
              <w:t xml:space="preserve">- </w:t>
            </w:r>
            <w:r>
              <w:t>Have a Chatting activity to elicit what people need when doing online shopping.</w:t>
            </w:r>
          </w:p>
          <w:p w14:paraId="5C37C30E" w14:textId="77777777" w:rsidR="00C043A0" w:rsidRDefault="00C043A0" w:rsidP="00F41825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6242D11E" w14:textId="77777777" w:rsidR="00C043A0" w:rsidRDefault="00C043A0" w:rsidP="00F41825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Having a chance to speak English and focus on the topic of the lesson.</w:t>
            </w:r>
          </w:p>
          <w:p w14:paraId="1CF49392" w14:textId="6009363A" w:rsidR="00C043A0" w:rsidRPr="00F41825" w:rsidRDefault="00C043A0" w:rsidP="00F41825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174B25" w:rsidRPr="00E75273" w14:paraId="373578F8" w14:textId="77777777" w:rsidTr="009254CC">
        <w:tc>
          <w:tcPr>
            <w:tcW w:w="5529" w:type="dxa"/>
            <w:shd w:val="clear" w:color="auto" w:fill="auto"/>
          </w:tcPr>
          <w:p w14:paraId="7D021559" w14:textId="021B1A4D" w:rsidR="00174B25" w:rsidRPr="00E75273" w:rsidRDefault="00174B25" w:rsidP="00174B25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TEACHER’S AND STUDENTS’ ACTIVITIES</w:t>
            </w:r>
          </w:p>
        </w:tc>
        <w:tc>
          <w:tcPr>
            <w:tcW w:w="3969" w:type="dxa"/>
            <w:shd w:val="clear" w:color="auto" w:fill="auto"/>
          </w:tcPr>
          <w:p w14:paraId="53F9F4E9" w14:textId="199955CB" w:rsidR="00174B25" w:rsidRPr="00E75273" w:rsidRDefault="00174B25" w:rsidP="00174B25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CONTENTS</w:t>
            </w:r>
          </w:p>
        </w:tc>
      </w:tr>
      <w:tr w:rsidR="00C043A0" w:rsidRPr="00E75273" w14:paraId="00406401" w14:textId="77777777" w:rsidTr="00C043A0">
        <w:tc>
          <w:tcPr>
            <w:tcW w:w="5529" w:type="dxa"/>
          </w:tcPr>
          <w:p w14:paraId="765D2E10" w14:textId="2A7D0C36" w:rsidR="00C043A0" w:rsidRDefault="00C043A0" w:rsidP="00DD6B41">
            <w:pPr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 xml:space="preserve">Chatting: </w:t>
            </w:r>
          </w:p>
          <w:p w14:paraId="02A9596E" w14:textId="77777777" w:rsidR="00174B25" w:rsidRPr="00412368" w:rsidRDefault="00174B25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6FBD21EE" w14:textId="35D88EB4" w:rsidR="00C043A0" w:rsidRPr="00E75273" w:rsidRDefault="00174B25" w:rsidP="00174B25">
            <w:pPr>
              <w:contextualSpacing/>
              <w:rPr>
                <w:color w:val="000000"/>
              </w:rPr>
            </w:pPr>
            <w:r>
              <w:rPr>
                <w:rFonts w:eastAsia="Calibri"/>
                <w:b/>
              </w:rPr>
              <w:t xml:space="preserve"> </w:t>
            </w:r>
            <w:r w:rsidR="00C043A0" w:rsidRPr="00E75273">
              <w:rPr>
                <w:color w:val="000000"/>
              </w:rPr>
              <w:t>- Ask ss two questions to elicit from ss the reasons why they go shopping.  </w:t>
            </w:r>
          </w:p>
          <w:p w14:paraId="45CBAD0F" w14:textId="77777777" w:rsidR="00C043A0" w:rsidRPr="00E75273" w:rsidRDefault="00C043A0" w:rsidP="007953B1">
            <w:pPr>
              <w:spacing w:before="37"/>
              <w:ind w:right="9"/>
              <w:jc w:val="both"/>
              <w:rPr>
                <w:i/>
              </w:rPr>
            </w:pPr>
            <w:r w:rsidRPr="00E75273">
              <w:rPr>
                <w:i/>
              </w:rPr>
              <w:t>Have you ever shopped online?</w:t>
            </w:r>
          </w:p>
          <w:p w14:paraId="31BAED32" w14:textId="41ECAC51" w:rsidR="00C043A0" w:rsidRDefault="00C043A0" w:rsidP="007953B1">
            <w:pPr>
              <w:spacing w:before="15"/>
              <w:jc w:val="both"/>
              <w:rPr>
                <w:i/>
              </w:rPr>
            </w:pPr>
            <w:r w:rsidRPr="00E75273">
              <w:rPr>
                <w:i/>
              </w:rPr>
              <w:t>What do you need to shop online?</w:t>
            </w:r>
          </w:p>
          <w:p w14:paraId="2F9B8136" w14:textId="77777777" w:rsidR="00174B25" w:rsidRDefault="00174B25" w:rsidP="007953B1">
            <w:pPr>
              <w:spacing w:before="15"/>
              <w:jc w:val="both"/>
              <w:rPr>
                <w:i/>
              </w:rPr>
            </w:pPr>
          </w:p>
          <w:p w14:paraId="005B1977" w14:textId="77777777" w:rsidR="00174B25" w:rsidRPr="00D1182A" w:rsidRDefault="00174B25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lastRenderedPageBreak/>
              <w:t>Step 2: Task performance</w:t>
            </w:r>
          </w:p>
          <w:p w14:paraId="09BC7857" w14:textId="77777777" w:rsidR="00174B25" w:rsidRPr="00880842" w:rsidRDefault="00174B25" w:rsidP="00880842">
            <w:pPr>
              <w:tabs>
                <w:tab w:val="left" w:pos="526"/>
              </w:tabs>
              <w:jc w:val="both"/>
            </w:pPr>
            <w:r>
              <w:rPr>
                <w:i/>
              </w:rPr>
              <w:t xml:space="preserve"> </w:t>
            </w:r>
            <w:r w:rsidRPr="00880842">
              <w:t>- Ss’ observation</w:t>
            </w:r>
          </w:p>
          <w:p w14:paraId="10E9517F" w14:textId="77777777" w:rsidR="00174B25" w:rsidRPr="00C67C73" w:rsidRDefault="00174B25" w:rsidP="00C67C73">
            <w:pPr>
              <w:jc w:val="both"/>
              <w:rPr>
                <w:color w:val="002060"/>
              </w:rPr>
            </w:pPr>
            <w:r>
              <w:rPr>
                <w:i/>
              </w:rPr>
              <w:t xml:space="preserve"> </w:t>
            </w:r>
            <w:r w:rsidRPr="00C67C73">
              <w:rPr>
                <w:b/>
                <w:color w:val="002060"/>
              </w:rPr>
              <w:t>Step 3: Report and discussion</w:t>
            </w:r>
          </w:p>
          <w:p w14:paraId="6B2A5B59" w14:textId="23D5106A" w:rsidR="00C043A0" w:rsidRPr="00E75273" w:rsidRDefault="00174B25" w:rsidP="007953B1">
            <w:pPr>
              <w:spacing w:before="15"/>
              <w:jc w:val="both"/>
              <w:rPr>
                <w:color w:val="000000"/>
              </w:rPr>
            </w:pPr>
            <w:r>
              <w:rPr>
                <w:i/>
              </w:rPr>
              <w:t xml:space="preserve"> </w:t>
            </w:r>
            <w:r w:rsidR="00C043A0" w:rsidRPr="00E75273">
              <w:rPr>
                <w:color w:val="000000"/>
              </w:rPr>
              <w:t xml:space="preserve">- Ask Ss to discuss the reasons why they go shopping   </w:t>
            </w:r>
          </w:p>
          <w:p w14:paraId="74BE9C07" w14:textId="3FE3775E" w:rsidR="00C043A0" w:rsidRDefault="00C043A0" w:rsidP="007953B1">
            <w:pPr>
              <w:spacing w:before="15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Ask Ss to look at SKILLS 2 on page 89.  </w:t>
            </w:r>
          </w:p>
          <w:p w14:paraId="24A00A2F" w14:textId="77777777" w:rsidR="00174B25" w:rsidRPr="001412CB" w:rsidRDefault="00174B25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117C36FF" w14:textId="2AB37156" w:rsidR="00C043A0" w:rsidRPr="005928CD" w:rsidRDefault="00174B25" w:rsidP="00174B25">
            <w:pPr>
              <w:spacing w:before="15"/>
              <w:jc w:val="both"/>
            </w:pPr>
            <w:r>
              <w:rPr>
                <w:color w:val="000000"/>
              </w:rPr>
              <w:t xml:space="preserve"> </w:t>
            </w:r>
            <w:r w:rsidR="00C043A0" w:rsidRPr="00E75273">
              <w:rPr>
                <w:b/>
              </w:rPr>
              <w:t xml:space="preserve">- </w:t>
            </w:r>
            <w:r w:rsidR="00C043A0" w:rsidRPr="00E75273">
              <w:t>T check ss’ answers and gives feedback</w:t>
            </w:r>
            <w:r w:rsidR="00C043A0">
              <w:t>.</w:t>
            </w:r>
          </w:p>
        </w:tc>
        <w:tc>
          <w:tcPr>
            <w:tcW w:w="3969" w:type="dxa"/>
          </w:tcPr>
          <w:p w14:paraId="65568CD5" w14:textId="77777777" w:rsidR="00C043A0" w:rsidRDefault="00C043A0" w:rsidP="0024398F">
            <w:pPr>
              <w:contextualSpacing/>
              <w:jc w:val="both"/>
              <w:rPr>
                <w:b/>
              </w:rPr>
            </w:pPr>
          </w:p>
          <w:p w14:paraId="4465AA0F" w14:textId="77777777" w:rsidR="00C043A0" w:rsidRPr="003122AB" w:rsidRDefault="00C043A0" w:rsidP="0024398F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  <w:r w:rsidRPr="003122AB">
              <w:rPr>
                <w:rFonts w:eastAsia="Arial"/>
              </w:rPr>
              <w:t>Observation</w:t>
            </w:r>
          </w:p>
          <w:p w14:paraId="0B39E3C2" w14:textId="77777777" w:rsidR="00C043A0" w:rsidRPr="003122AB" w:rsidRDefault="00C043A0" w:rsidP="0024398F">
            <w:pPr>
              <w:widowControl w:val="0"/>
              <w:autoSpaceDE w:val="0"/>
              <w:autoSpaceDN w:val="0"/>
              <w:ind w:right="-59"/>
              <w:jc w:val="both"/>
              <w:rPr>
                <w:rFonts w:eastAsia="Arial"/>
              </w:rPr>
            </w:pPr>
            <w:r w:rsidRPr="003122AB">
              <w:rPr>
                <w:rFonts w:eastAsia="Arial"/>
              </w:rPr>
              <w:t>Questions &amp; answers</w:t>
            </w:r>
          </w:p>
          <w:p w14:paraId="46E348F1" w14:textId="77777777" w:rsidR="00C043A0" w:rsidRDefault="00C043A0" w:rsidP="0024398F">
            <w:pPr>
              <w:ind w:right="-59"/>
              <w:contextualSpacing/>
              <w:rPr>
                <w:rFonts w:eastAsia="Arial"/>
              </w:rPr>
            </w:pPr>
            <w:r w:rsidRPr="003122AB">
              <w:rPr>
                <w:rFonts w:eastAsia="Arial"/>
              </w:rPr>
              <w:t>Student’s talk</w:t>
            </w:r>
          </w:p>
          <w:p w14:paraId="187219A0" w14:textId="77777777" w:rsidR="00C043A0" w:rsidRPr="00E75273" w:rsidRDefault="00C043A0" w:rsidP="0024398F">
            <w:pPr>
              <w:contextualSpacing/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727ECD9D" w14:textId="77777777" w:rsidR="00C043A0" w:rsidRPr="00E75273" w:rsidRDefault="00C043A0" w:rsidP="00DD6B41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- Yes/ No</w:t>
            </w:r>
          </w:p>
          <w:p w14:paraId="0E811B11" w14:textId="77777777" w:rsidR="00C043A0" w:rsidRDefault="00C043A0" w:rsidP="00DD6B41">
            <w:pPr>
              <w:contextualSpacing/>
              <w:rPr>
                <w:i/>
              </w:rPr>
            </w:pPr>
            <w:r w:rsidRPr="00E75273">
              <w:rPr>
                <w:i/>
              </w:rPr>
              <w:t>- To shop online, we need…</w:t>
            </w:r>
          </w:p>
          <w:p w14:paraId="0A65D8F2" w14:textId="28A9A08D" w:rsidR="00C043A0" w:rsidRPr="00E75273" w:rsidRDefault="00C043A0" w:rsidP="00DD6B41">
            <w:pPr>
              <w:contextualSpacing/>
              <w:rPr>
                <w:i/>
              </w:rPr>
            </w:pPr>
          </w:p>
        </w:tc>
      </w:tr>
      <w:tr w:rsidR="00C043A0" w:rsidRPr="00E75273" w14:paraId="00B8FE3C" w14:textId="77777777" w:rsidTr="00C043A0">
        <w:tc>
          <w:tcPr>
            <w:tcW w:w="9498" w:type="dxa"/>
            <w:gridSpan w:val="2"/>
          </w:tcPr>
          <w:p w14:paraId="12671035" w14:textId="252A502B" w:rsidR="00C043A0" w:rsidRDefault="00C043A0" w:rsidP="000E47E2">
            <w:pPr>
              <w:widowControl w:val="0"/>
              <w:autoSpaceDE w:val="0"/>
              <w:autoSpaceDN w:val="0"/>
              <w:ind w:right="-59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 xml:space="preserve">2. </w:t>
            </w:r>
            <w:r w:rsidRPr="00943050">
              <w:rPr>
                <w:rFonts w:eastAsia="Calibri"/>
                <w:b/>
                <w:bCs/>
              </w:rPr>
              <w:t xml:space="preserve">KNOWLEDGE FORMATION </w:t>
            </w:r>
            <w:r w:rsidR="00174B25">
              <w:rPr>
                <w:rFonts w:eastAsia="Calibri"/>
                <w:b/>
                <w:bCs/>
              </w:rPr>
              <w:t>(10’-IW, PW, GW)</w:t>
            </w:r>
          </w:p>
          <w:p w14:paraId="7DE26E92" w14:textId="77777777" w:rsidR="00C043A0" w:rsidRDefault="00C043A0" w:rsidP="00C043A0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72B8D1C5" w14:textId="77777777" w:rsidR="00C043A0" w:rsidRDefault="00C043A0" w:rsidP="00C043A0">
            <w:pPr>
              <w:ind w:left="186"/>
            </w:pPr>
            <w:r>
              <w:t>- To help Ss focus on the topic and prepare for the listening text.</w:t>
            </w:r>
          </w:p>
          <w:p w14:paraId="375460C9" w14:textId="77777777" w:rsidR="00C043A0" w:rsidRDefault="00C043A0" w:rsidP="00C043A0">
            <w:pPr>
              <w:ind w:left="186"/>
              <w:rPr>
                <w:color w:val="000000"/>
              </w:rPr>
            </w:pPr>
            <w:r>
              <w:rPr>
                <w:color w:val="000000"/>
              </w:rPr>
              <w:t>- To help Ss brainstorm keywords/phrases for listening.  </w:t>
            </w:r>
          </w:p>
          <w:p w14:paraId="3B11E05A" w14:textId="77777777" w:rsidR="00C043A0" w:rsidRDefault="00C043A0" w:rsidP="00C043A0">
            <w:pPr>
              <w:ind w:left="186"/>
              <w:rPr>
                <w:color w:val="000000"/>
              </w:rPr>
            </w:pPr>
            <w:r>
              <w:rPr>
                <w:color w:val="000000"/>
              </w:rPr>
              <w:t>- To set the context for the listening;  </w:t>
            </w:r>
          </w:p>
          <w:p w14:paraId="0F979AAE" w14:textId="2E1C7A83" w:rsidR="00C043A0" w:rsidRDefault="00C043A0" w:rsidP="00C043A0">
            <w:r>
              <w:rPr>
                <w:b/>
              </w:rPr>
              <w:t xml:space="preserve">b. Content: - </w:t>
            </w:r>
            <w:r>
              <w:t>Learn some new words.</w:t>
            </w:r>
          </w:p>
          <w:p w14:paraId="487AFF35" w14:textId="5F755B26" w:rsidR="00C043A0" w:rsidRDefault="00C043A0" w:rsidP="00C043A0">
            <w:pPr>
              <w:rPr>
                <w:b/>
              </w:rPr>
            </w:pPr>
            <w:r>
              <w:rPr>
                <w:b/>
              </w:rPr>
              <w:t xml:space="preserve">c. Product: - </w:t>
            </w:r>
            <w:r>
              <w:t>Know more new words</w:t>
            </w:r>
          </w:p>
          <w:p w14:paraId="6901AF8F" w14:textId="051AD5D7" w:rsidR="00C043A0" w:rsidRPr="00C043A0" w:rsidRDefault="00C043A0" w:rsidP="00C043A0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C043A0" w:rsidRPr="00E75273" w14:paraId="79E155B7" w14:textId="77777777" w:rsidTr="00C043A0">
        <w:tc>
          <w:tcPr>
            <w:tcW w:w="5529" w:type="dxa"/>
          </w:tcPr>
          <w:p w14:paraId="0E6E4C0C" w14:textId="77777777" w:rsidR="00C043A0" w:rsidRDefault="00C043A0" w:rsidP="00DD6B41">
            <w:pPr>
              <w:contextualSpacing/>
              <w:rPr>
                <w:b/>
              </w:rPr>
            </w:pPr>
            <w:r>
              <w:rPr>
                <w:b/>
              </w:rPr>
              <w:t xml:space="preserve">* </w:t>
            </w:r>
            <w:r w:rsidRPr="00E75273">
              <w:rPr>
                <w:b/>
              </w:rPr>
              <w:t>PRE-LISTENING</w:t>
            </w:r>
          </w:p>
          <w:p w14:paraId="3868274D" w14:textId="41BAF70A" w:rsidR="00C043A0" w:rsidRDefault="00C043A0" w:rsidP="000E47E2">
            <w:pPr>
              <w:contextualSpacing/>
              <w:rPr>
                <w:rFonts w:eastAsia="Calibri"/>
                <w:b/>
              </w:rPr>
            </w:pPr>
            <w:r w:rsidRPr="00E75273">
              <w:rPr>
                <w:rFonts w:eastAsia="Calibri"/>
                <w:b/>
              </w:rPr>
              <w:t>Vocabulary pre-teaching</w:t>
            </w:r>
          </w:p>
          <w:p w14:paraId="1035F8C2" w14:textId="77777777" w:rsidR="00174B25" w:rsidRPr="00412368" w:rsidRDefault="00174B25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0EB87EA1" w14:textId="1ADDB2C3" w:rsidR="00C043A0" w:rsidRPr="00E75273" w:rsidRDefault="00C043A0" w:rsidP="00174B25">
            <w:pPr>
              <w:contextualSpacing/>
              <w:rPr>
                <w:rFonts w:eastAsia="Calibri"/>
              </w:rPr>
            </w:pPr>
            <w:r w:rsidRPr="00E75273">
              <w:rPr>
                <w:rFonts w:eastAsia="Calibri"/>
              </w:rPr>
              <w:t>- Teacher introduces the vocabulary.</w:t>
            </w:r>
          </w:p>
          <w:p w14:paraId="56DEAF2B" w14:textId="494CD1B5" w:rsidR="00C043A0" w:rsidRDefault="00C043A0" w:rsidP="000E47E2">
            <w:pPr>
              <w:contextualSpacing/>
              <w:jc w:val="both"/>
              <w:rPr>
                <w:rFonts w:eastAsia="Calibri"/>
              </w:rPr>
            </w:pPr>
            <w:r w:rsidRPr="00E75273">
              <w:rPr>
                <w:rFonts w:eastAsia="Calibri"/>
              </w:rPr>
              <w:t>- Teacher explains the meaning of the new vocabulary by pictures or explanation</w:t>
            </w:r>
          </w:p>
          <w:p w14:paraId="04DAAB2F" w14:textId="77777777" w:rsidR="00174B25" w:rsidRPr="00D1182A" w:rsidRDefault="00174B25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83D67DF" w14:textId="77777777" w:rsidR="00174B25" w:rsidRPr="00880842" w:rsidRDefault="00174B25" w:rsidP="00880842">
            <w:pPr>
              <w:tabs>
                <w:tab w:val="left" w:pos="526"/>
              </w:tabs>
              <w:jc w:val="both"/>
            </w:pPr>
            <w:r>
              <w:rPr>
                <w:rFonts w:eastAsia="Calibri"/>
              </w:rPr>
              <w:t xml:space="preserve"> </w:t>
            </w:r>
            <w:r w:rsidRPr="00880842">
              <w:t>- Ss’ observation</w:t>
            </w:r>
          </w:p>
          <w:p w14:paraId="37F2E5CE" w14:textId="1D4BEE5D" w:rsidR="00C043A0" w:rsidRDefault="00174B25" w:rsidP="005D29A2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- </w:t>
            </w:r>
            <w:r w:rsidR="00C043A0" w:rsidRPr="00E75273">
              <w:rPr>
                <w:rFonts w:eastAsia="Calibri"/>
              </w:rPr>
              <w:t>Teacher reveals that these four words will appear in the listening text and asks students to open their textbooks to discover further.</w:t>
            </w:r>
          </w:p>
          <w:p w14:paraId="6CF2A00C" w14:textId="77777777" w:rsidR="005D29A2" w:rsidRPr="00C67C73" w:rsidRDefault="005D29A2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0504222E" w14:textId="42890B8F" w:rsidR="005D29A2" w:rsidRDefault="005D29A2" w:rsidP="005D29A2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- Listen and repeat.</w:t>
            </w:r>
          </w:p>
          <w:p w14:paraId="026EA5F0" w14:textId="77777777" w:rsidR="005D29A2" w:rsidRPr="001412CB" w:rsidRDefault="005D29A2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1E8D5600" w14:textId="42F4E425" w:rsidR="005D29A2" w:rsidRDefault="005D29A2" w:rsidP="005D29A2">
            <w:pPr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 - T comments and gives feedback  on Ss’ pronunciation. </w:t>
            </w:r>
          </w:p>
          <w:p w14:paraId="5051CCDB" w14:textId="5E454CFE" w:rsidR="00C043A0" w:rsidRDefault="00C043A0" w:rsidP="00620641">
            <w:pPr>
              <w:spacing w:before="37"/>
              <w:ind w:right="10"/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Task 1. Work in pairs. Discuss and tick (</w:t>
            </w:r>
            <w:r>
              <w:rPr>
                <w:b/>
                <w:color w:val="000000"/>
              </w:rPr>
              <w:sym w:font="Wingdings 2" w:char="F050"/>
            </w:r>
            <w:r w:rsidRPr="00E75273">
              <w:rPr>
                <w:b/>
                <w:color w:val="000000"/>
              </w:rPr>
              <w:t>) the things related to online shopping.</w:t>
            </w:r>
          </w:p>
          <w:p w14:paraId="06341EF1" w14:textId="77777777" w:rsidR="005D29A2" w:rsidRPr="00412368" w:rsidRDefault="005D29A2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6D2CBC15" w14:textId="1893BC20" w:rsidR="00C043A0" w:rsidRPr="00E75273" w:rsidRDefault="005D29A2" w:rsidP="00620641">
            <w:pPr>
              <w:spacing w:before="37"/>
              <w:ind w:right="10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="00C043A0">
              <w:rPr>
                <w:color w:val="000000"/>
              </w:rPr>
              <w:t xml:space="preserve">- </w:t>
            </w:r>
            <w:r w:rsidR="00C043A0" w:rsidRPr="00E75273">
              <w:rPr>
                <w:color w:val="000000"/>
              </w:rPr>
              <w:t>Have Ss work individually.</w:t>
            </w:r>
          </w:p>
          <w:p w14:paraId="68385941" w14:textId="76A4D06B" w:rsidR="00C043A0" w:rsidRDefault="00C043A0" w:rsidP="00620641">
            <w:pPr>
              <w:spacing w:before="37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Ask Ss to read the word and phrases and tick the one(s) they think is / are correct.</w:t>
            </w:r>
          </w:p>
          <w:p w14:paraId="572C708B" w14:textId="77777777" w:rsidR="005D29A2" w:rsidRPr="00D1182A" w:rsidRDefault="005D29A2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426A0D0B" w14:textId="77777777" w:rsidR="005D29A2" w:rsidRPr="00880842" w:rsidRDefault="005D29A2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6E38E244" w14:textId="7980853A" w:rsidR="005D29A2" w:rsidRDefault="005D29A2" w:rsidP="005D29A2">
            <w:pPr>
              <w:spacing w:before="37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E75273">
              <w:rPr>
                <w:color w:val="000000"/>
              </w:rPr>
              <w:t>Ss read the word and phrases and tick the one(s) they think is / are correct.</w:t>
            </w:r>
          </w:p>
          <w:p w14:paraId="55CBE6A7" w14:textId="77777777" w:rsidR="005D29A2" w:rsidRPr="00C67C73" w:rsidRDefault="005D29A2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7E35A785" w14:textId="1875527A" w:rsidR="00C043A0" w:rsidRDefault="005D29A2" w:rsidP="00620641">
            <w:pPr>
              <w:spacing w:before="37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C043A0">
              <w:rPr>
                <w:color w:val="000000"/>
              </w:rPr>
              <w:t xml:space="preserve">- </w:t>
            </w:r>
            <w:r w:rsidR="00C043A0" w:rsidRPr="00E75273">
              <w:rPr>
                <w:color w:val="000000"/>
              </w:rPr>
              <w:t>Call on some Ss to share their answers.</w:t>
            </w:r>
          </w:p>
          <w:p w14:paraId="4540CFB8" w14:textId="77777777" w:rsidR="005D29A2" w:rsidRPr="00525F3F" w:rsidRDefault="005D29A2" w:rsidP="00525F3F">
            <w:r w:rsidRPr="00525F3F">
              <w:t xml:space="preserve">- Student’s talk </w:t>
            </w:r>
          </w:p>
          <w:p w14:paraId="6815ECE6" w14:textId="77777777" w:rsidR="005D29A2" w:rsidRPr="001412CB" w:rsidRDefault="005D29A2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0FA1C2D2" w14:textId="7F4B9BC5" w:rsidR="00C043A0" w:rsidRPr="00943050" w:rsidRDefault="005D29A2" w:rsidP="005D29A2">
            <w:pPr>
              <w:spacing w:before="37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C043A0">
              <w:rPr>
                <w:rFonts w:eastAsia="Calibri"/>
              </w:rPr>
              <w:t xml:space="preserve">- </w:t>
            </w:r>
            <w:r w:rsidR="00C043A0" w:rsidRPr="00E75273">
              <w:rPr>
                <w:rFonts w:eastAsia="Calibri"/>
              </w:rPr>
              <w:t xml:space="preserve">Teacher listens to students’ pronunciation and gives feedback. </w:t>
            </w:r>
          </w:p>
        </w:tc>
        <w:tc>
          <w:tcPr>
            <w:tcW w:w="3969" w:type="dxa"/>
          </w:tcPr>
          <w:p w14:paraId="69497283" w14:textId="77777777" w:rsidR="00174B25" w:rsidRDefault="00174B25" w:rsidP="000E47E2">
            <w:pPr>
              <w:spacing w:before="37"/>
              <w:ind w:right="1"/>
              <w:rPr>
                <w:b/>
                <w:color w:val="000000"/>
                <w:shd w:val="clear" w:color="auto" w:fill="FFFFFF"/>
              </w:rPr>
            </w:pPr>
          </w:p>
          <w:p w14:paraId="467877BB" w14:textId="635259BC" w:rsidR="00C043A0" w:rsidRPr="00E75273" w:rsidRDefault="00C043A0" w:rsidP="000E47E2">
            <w:pPr>
              <w:spacing w:before="37"/>
              <w:ind w:right="1"/>
              <w:rPr>
                <w:b/>
                <w:color w:val="000000"/>
                <w:shd w:val="clear" w:color="auto" w:fill="FFFFFF"/>
              </w:rPr>
            </w:pPr>
            <w:r w:rsidRPr="00E75273">
              <w:rPr>
                <w:b/>
                <w:color w:val="000000"/>
                <w:shd w:val="clear" w:color="auto" w:fill="FFFFFF"/>
              </w:rPr>
              <w:t>* Vocabulary:</w:t>
            </w:r>
          </w:p>
          <w:p w14:paraId="16960B0A" w14:textId="77777777" w:rsidR="00C043A0" w:rsidRPr="00E75273" w:rsidRDefault="00C043A0" w:rsidP="000E47E2">
            <w:pPr>
              <w:spacing w:before="37"/>
              <w:ind w:right="1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1. access (n)</w:t>
            </w:r>
          </w:p>
          <w:p w14:paraId="15324AC3" w14:textId="77777777" w:rsidR="00C043A0" w:rsidRPr="00E75273" w:rsidRDefault="00C043A0" w:rsidP="000E47E2">
            <w:pPr>
              <w:spacing w:before="37"/>
              <w:ind w:right="1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2. purchase (v)</w:t>
            </w:r>
          </w:p>
          <w:p w14:paraId="456AE34C" w14:textId="77777777" w:rsidR="00C043A0" w:rsidRPr="00E75273" w:rsidRDefault="00C043A0" w:rsidP="000E47E2">
            <w:pPr>
              <w:spacing w:before="37"/>
              <w:ind w:right="1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3. shipping (n)</w:t>
            </w:r>
          </w:p>
          <w:p w14:paraId="309EA6E3" w14:textId="77777777" w:rsidR="00C043A0" w:rsidRPr="00E75273" w:rsidRDefault="00C043A0" w:rsidP="000E47E2">
            <w:pPr>
              <w:spacing w:before="12"/>
              <w:rPr>
                <w:color w:val="000000"/>
                <w:shd w:val="clear" w:color="auto" w:fill="FFFFFF"/>
              </w:rPr>
            </w:pPr>
            <w:r w:rsidRPr="00E75273">
              <w:rPr>
                <w:color w:val="000000"/>
                <w:shd w:val="clear" w:color="auto" w:fill="FFFFFF"/>
              </w:rPr>
              <w:t>4. over shopping (v)</w:t>
            </w:r>
          </w:p>
          <w:p w14:paraId="75487472" w14:textId="77777777" w:rsidR="00C043A0" w:rsidRDefault="00C043A0" w:rsidP="000E47E2">
            <w:pPr>
              <w:spacing w:before="12"/>
              <w:rPr>
                <w:b/>
                <w:color w:val="000000"/>
              </w:rPr>
            </w:pPr>
          </w:p>
          <w:p w14:paraId="096CCE88" w14:textId="77777777" w:rsidR="00C043A0" w:rsidRDefault="00C043A0" w:rsidP="000E47E2">
            <w:pPr>
              <w:spacing w:before="12"/>
              <w:rPr>
                <w:b/>
                <w:color w:val="000000"/>
              </w:rPr>
            </w:pPr>
          </w:p>
          <w:p w14:paraId="4C2D2C15" w14:textId="47E1468B" w:rsidR="00C043A0" w:rsidRDefault="00C043A0" w:rsidP="000E47E2">
            <w:pPr>
              <w:spacing w:before="12"/>
              <w:rPr>
                <w:b/>
                <w:color w:val="000000"/>
              </w:rPr>
            </w:pPr>
          </w:p>
          <w:p w14:paraId="285C19F0" w14:textId="705BE50D" w:rsidR="005D29A2" w:rsidRDefault="005D29A2" w:rsidP="000E47E2">
            <w:pPr>
              <w:spacing w:before="12"/>
              <w:rPr>
                <w:b/>
                <w:color w:val="000000"/>
              </w:rPr>
            </w:pPr>
          </w:p>
          <w:p w14:paraId="106F0DE6" w14:textId="0F74F2DF" w:rsidR="005D29A2" w:rsidRDefault="005D29A2" w:rsidP="000E47E2">
            <w:pPr>
              <w:spacing w:before="12"/>
              <w:rPr>
                <w:b/>
                <w:color w:val="000000"/>
              </w:rPr>
            </w:pPr>
          </w:p>
          <w:p w14:paraId="1495FEF9" w14:textId="59636581" w:rsidR="005D29A2" w:rsidRDefault="005D29A2" w:rsidP="000E47E2">
            <w:pPr>
              <w:spacing w:before="12"/>
              <w:rPr>
                <w:b/>
                <w:color w:val="000000"/>
              </w:rPr>
            </w:pPr>
          </w:p>
          <w:p w14:paraId="5539F7E7" w14:textId="2BE8444B" w:rsidR="005D29A2" w:rsidRDefault="005D29A2" w:rsidP="000E47E2">
            <w:pPr>
              <w:spacing w:before="12"/>
              <w:rPr>
                <w:b/>
                <w:color w:val="000000"/>
              </w:rPr>
            </w:pPr>
          </w:p>
          <w:p w14:paraId="0890AFE4" w14:textId="31B86B9C" w:rsidR="005D29A2" w:rsidRDefault="005D29A2" w:rsidP="000E47E2">
            <w:pPr>
              <w:spacing w:before="12"/>
              <w:rPr>
                <w:b/>
                <w:color w:val="000000"/>
              </w:rPr>
            </w:pPr>
          </w:p>
          <w:p w14:paraId="0B0518D7" w14:textId="77777777" w:rsidR="005D29A2" w:rsidRDefault="005D29A2" w:rsidP="000E47E2">
            <w:pPr>
              <w:spacing w:before="12"/>
              <w:rPr>
                <w:b/>
                <w:color w:val="000000"/>
              </w:rPr>
            </w:pPr>
          </w:p>
          <w:p w14:paraId="2AFA4567" w14:textId="77777777" w:rsidR="005D29A2" w:rsidRPr="00E75273" w:rsidRDefault="005D29A2" w:rsidP="005D29A2">
            <w:pPr>
              <w:spacing w:before="37"/>
              <w:ind w:right="10"/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1. Work in pairs. Discuss and tick (</w:t>
            </w:r>
            <w:r>
              <w:rPr>
                <w:b/>
                <w:color w:val="000000"/>
              </w:rPr>
              <w:sym w:font="Wingdings 2" w:char="F050"/>
            </w:r>
            <w:r w:rsidRPr="00E75273">
              <w:rPr>
                <w:b/>
                <w:color w:val="000000"/>
              </w:rPr>
              <w:t>) the things related to online shopping.</w:t>
            </w:r>
          </w:p>
          <w:p w14:paraId="43DDEDE1" w14:textId="5D96A96D" w:rsidR="00C043A0" w:rsidRPr="00E75273" w:rsidRDefault="00C043A0" w:rsidP="00131EFA">
            <w:pPr>
              <w:contextualSpacing/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4BBBACCF" w14:textId="16E5754B" w:rsidR="00C043A0" w:rsidRPr="000E47E2" w:rsidRDefault="00C043A0" w:rsidP="000E47E2">
            <w:pPr>
              <w:jc w:val="both"/>
            </w:pPr>
            <w:r w:rsidRPr="00E75273">
              <w:rPr>
                <w:noProof/>
                <w:color w:val="000000"/>
                <w:lang w:val="en-GB" w:eastAsia="en-GB"/>
              </w:rPr>
              <w:drawing>
                <wp:inline distT="0" distB="0" distL="0" distR="0" wp14:anchorId="0BCEABB0" wp14:editId="6CF75810">
                  <wp:extent cx="2032000" cy="1254125"/>
                  <wp:effectExtent l="0" t="0" r="635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(15)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763" cy="1267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3A0" w:rsidRPr="00E75273" w14:paraId="572F49B9" w14:textId="77777777" w:rsidTr="00C043A0">
        <w:tc>
          <w:tcPr>
            <w:tcW w:w="9498" w:type="dxa"/>
            <w:gridSpan w:val="2"/>
          </w:tcPr>
          <w:p w14:paraId="44009B50" w14:textId="2AD090D3" w:rsidR="00C043A0" w:rsidRDefault="00C043A0" w:rsidP="00131EFA">
            <w:pPr>
              <w:widowControl w:val="0"/>
              <w:autoSpaceDE w:val="0"/>
              <w:autoSpaceDN w:val="0"/>
              <w:ind w:right="-59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3. </w:t>
            </w:r>
            <w:r w:rsidRPr="00D436A7">
              <w:rPr>
                <w:rFonts w:eastAsia="Calibri"/>
                <w:b/>
                <w:bCs/>
              </w:rPr>
              <w:t>PRACTICE</w:t>
            </w:r>
            <w:r w:rsidR="005D29A2">
              <w:rPr>
                <w:rFonts w:eastAsia="Calibri"/>
                <w:b/>
                <w:bCs/>
              </w:rPr>
              <w:t xml:space="preserve"> (20’-IW, PW, GW)</w:t>
            </w:r>
          </w:p>
          <w:p w14:paraId="3BE4317F" w14:textId="77777777" w:rsidR="00C043A0" w:rsidRDefault="00C043A0" w:rsidP="00C043A0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3C4B9C52" w14:textId="6E88077E" w:rsidR="00C043A0" w:rsidRDefault="00C043A0" w:rsidP="00C043A0">
            <w:pPr>
              <w:spacing w:before="37"/>
              <w:rPr>
                <w:color w:val="000000"/>
              </w:rPr>
            </w:pPr>
            <w:r>
              <w:rPr>
                <w:color w:val="000000"/>
              </w:rPr>
              <w:t xml:space="preserve">   - To improve Ss’ skill of listening for specific information.  </w:t>
            </w:r>
          </w:p>
          <w:p w14:paraId="3BB8BEB2" w14:textId="0FBFFD09" w:rsidR="00C043A0" w:rsidRDefault="00C043A0" w:rsidP="00C043A0">
            <w:pPr>
              <w:rPr>
                <w:color w:val="000000"/>
              </w:rPr>
            </w:pPr>
            <w:r>
              <w:rPr>
                <w:color w:val="000000"/>
              </w:rPr>
              <w:t xml:space="preserve">   - To improve Ss’ listening comprehension and note-taking skills.  </w:t>
            </w:r>
          </w:p>
          <w:p w14:paraId="39788263" w14:textId="77777777" w:rsidR="00C043A0" w:rsidRDefault="00C043A0" w:rsidP="00C043A0">
            <w:pPr>
              <w:rPr>
                <w:b/>
              </w:rPr>
            </w:pPr>
            <w:r>
              <w:rPr>
                <w:b/>
              </w:rPr>
              <w:lastRenderedPageBreak/>
              <w:t>b. Content:</w:t>
            </w:r>
          </w:p>
          <w:p w14:paraId="5F2EF3FE" w14:textId="22D67E0B" w:rsidR="00C043A0" w:rsidRDefault="00C043A0" w:rsidP="00C043A0">
            <w:r>
              <w:t xml:space="preserve">   - Listen to a talk and fill in each blank.</w:t>
            </w:r>
          </w:p>
          <w:p w14:paraId="275343EC" w14:textId="5A3163FC" w:rsidR="00C043A0" w:rsidRDefault="00C043A0" w:rsidP="00C043A0">
            <w:r>
              <w:rPr>
                <w:b/>
              </w:rPr>
              <w:t xml:space="preserve">   -</w:t>
            </w:r>
            <w:r>
              <w:t xml:space="preserve"> Listen to the talk and choose the correct answer</w:t>
            </w:r>
          </w:p>
          <w:p w14:paraId="406176BF" w14:textId="31D7B59C" w:rsidR="00C043A0" w:rsidRDefault="00C043A0" w:rsidP="00C043A0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76155832" w14:textId="62490133" w:rsidR="00C043A0" w:rsidRDefault="00C043A0" w:rsidP="00C043A0">
            <w:r>
              <w:rPr>
                <w:b/>
              </w:rPr>
              <w:t xml:space="preserve">   - </w:t>
            </w:r>
            <w:r>
              <w:t>Understanding the talk about online shopping.</w:t>
            </w:r>
          </w:p>
          <w:p w14:paraId="604877F8" w14:textId="60BF5178" w:rsidR="00C043A0" w:rsidRPr="00C043A0" w:rsidRDefault="00C043A0" w:rsidP="00C043A0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C043A0" w:rsidRPr="00E75273" w14:paraId="012AA900" w14:textId="77777777" w:rsidTr="00C043A0">
        <w:tc>
          <w:tcPr>
            <w:tcW w:w="5529" w:type="dxa"/>
          </w:tcPr>
          <w:p w14:paraId="150FDD71" w14:textId="77777777" w:rsidR="00C043A0" w:rsidRDefault="00C043A0" w:rsidP="00DD6B41">
            <w:pPr>
              <w:contextualSpacing/>
              <w:rPr>
                <w:b/>
              </w:rPr>
            </w:pPr>
            <w:r>
              <w:rPr>
                <w:rFonts w:eastAsia="Calibri"/>
                <w:b/>
              </w:rPr>
              <w:lastRenderedPageBreak/>
              <w:t xml:space="preserve">* </w:t>
            </w:r>
            <w:r w:rsidRPr="00E75273">
              <w:rPr>
                <w:b/>
              </w:rPr>
              <w:t>WHILE- LISTENING</w:t>
            </w:r>
          </w:p>
          <w:p w14:paraId="45E4E115" w14:textId="186286E7" w:rsidR="00C043A0" w:rsidRDefault="00C043A0" w:rsidP="00AC3CC3">
            <w:pPr>
              <w:contextualSpacing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2. Listen to a talk about online shopping and fill in each blank with a suitable word. </w:t>
            </w:r>
          </w:p>
          <w:p w14:paraId="04E8C76E" w14:textId="77777777" w:rsidR="005D29A2" w:rsidRPr="00412368" w:rsidRDefault="005D29A2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768EEB13" w14:textId="7137836D" w:rsidR="00C043A0" w:rsidRPr="00E75273" w:rsidRDefault="005D29A2" w:rsidP="005D29A2">
            <w:pPr>
              <w:contextualSpacing/>
              <w:jc w:val="both"/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="00C043A0" w:rsidRPr="00E75273">
              <w:t>- Have Ss read the sentences carefully and decide what information they need to fill in each blank.</w:t>
            </w:r>
          </w:p>
          <w:p w14:paraId="63DD2D9D" w14:textId="79B9DCD6" w:rsidR="00C043A0" w:rsidRDefault="00C043A0" w:rsidP="00131EFA">
            <w:pPr>
              <w:spacing w:before="39"/>
              <w:ind w:right="10"/>
              <w:jc w:val="both"/>
            </w:pPr>
            <w:r w:rsidRPr="00E75273">
              <w:t>- Play the recording for Ss to do the task.</w:t>
            </w:r>
          </w:p>
          <w:p w14:paraId="4E33E143" w14:textId="77777777" w:rsidR="005D29A2" w:rsidRPr="00D1182A" w:rsidRDefault="005D29A2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42F4921F" w14:textId="77777777" w:rsidR="005D29A2" w:rsidRPr="00880842" w:rsidRDefault="005D29A2" w:rsidP="00880842">
            <w:pPr>
              <w:tabs>
                <w:tab w:val="left" w:pos="526"/>
              </w:tabs>
              <w:jc w:val="both"/>
            </w:pPr>
            <w:r>
              <w:t xml:space="preserve"> </w:t>
            </w:r>
            <w:r w:rsidRPr="00880842">
              <w:t>- Ss’ observation</w:t>
            </w:r>
          </w:p>
          <w:p w14:paraId="6A5A01D7" w14:textId="3FC98EB9" w:rsidR="005D29A2" w:rsidRDefault="005D29A2" w:rsidP="00131EFA">
            <w:pPr>
              <w:spacing w:before="39"/>
              <w:ind w:right="10"/>
              <w:jc w:val="both"/>
            </w:pPr>
            <w:r>
              <w:t xml:space="preserve"> - </w:t>
            </w:r>
            <w:r w:rsidRPr="00E75273">
              <w:t>Ss read the sentences</w:t>
            </w:r>
          </w:p>
          <w:p w14:paraId="32752EF7" w14:textId="0811F930" w:rsidR="005D29A2" w:rsidRDefault="005D29A2" w:rsidP="00131EFA">
            <w:pPr>
              <w:spacing w:before="39"/>
              <w:ind w:right="10"/>
              <w:jc w:val="both"/>
            </w:pPr>
            <w:r>
              <w:t xml:space="preserve"> - Listen to </w:t>
            </w:r>
            <w:r w:rsidRPr="00E75273">
              <w:t>the recording</w:t>
            </w:r>
            <w:r>
              <w:t>.</w:t>
            </w:r>
          </w:p>
          <w:p w14:paraId="244AA8B3" w14:textId="77777777" w:rsidR="005D29A2" w:rsidRPr="00C67C73" w:rsidRDefault="005D29A2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372BC7A9" w14:textId="5F369432" w:rsidR="00C043A0" w:rsidRPr="00E75273" w:rsidRDefault="005D29A2" w:rsidP="00131EFA">
            <w:pPr>
              <w:spacing w:before="39"/>
              <w:ind w:right="10"/>
              <w:jc w:val="both"/>
            </w:pPr>
            <w:r>
              <w:t xml:space="preserve"> </w:t>
            </w:r>
            <w:r w:rsidR="00C043A0" w:rsidRPr="00E75273">
              <w:t>- Have Ss share their answers in pairs.</w:t>
            </w:r>
          </w:p>
          <w:p w14:paraId="25978041" w14:textId="4BE032B5" w:rsidR="00C043A0" w:rsidRDefault="00C043A0" w:rsidP="00131EFA">
            <w:pPr>
              <w:spacing w:before="39"/>
              <w:ind w:right="10"/>
              <w:jc w:val="both"/>
            </w:pPr>
            <w:r w:rsidRPr="00E75273">
              <w:t>- Invite some Ss to share their answers with the class.</w:t>
            </w:r>
          </w:p>
          <w:p w14:paraId="199147F9" w14:textId="77777777" w:rsidR="005D29A2" w:rsidRPr="00525F3F" w:rsidRDefault="005D29A2" w:rsidP="00525F3F">
            <w:r w:rsidRPr="00525F3F">
              <w:t xml:space="preserve">- Student’s talk </w:t>
            </w:r>
          </w:p>
          <w:p w14:paraId="57FED84D" w14:textId="77777777" w:rsidR="005D29A2" w:rsidRPr="001412CB" w:rsidRDefault="005D29A2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401FF9A2" w14:textId="7A6E3C83" w:rsidR="00C043A0" w:rsidRPr="00E75273" w:rsidRDefault="005D29A2" w:rsidP="00131EFA">
            <w:pPr>
              <w:spacing w:before="39"/>
              <w:ind w:right="10"/>
              <w:jc w:val="both"/>
            </w:pPr>
            <w:r>
              <w:t xml:space="preserve"> </w:t>
            </w:r>
            <w:r w:rsidR="00C043A0" w:rsidRPr="00E75273">
              <w:t>- Confirm the correct answers as a class.</w:t>
            </w:r>
          </w:p>
          <w:p w14:paraId="3FF5131B" w14:textId="77777777" w:rsidR="00C043A0" w:rsidRDefault="00C043A0" w:rsidP="00131EFA">
            <w:pPr>
              <w:contextualSpacing/>
              <w:jc w:val="both"/>
            </w:pPr>
            <w:r w:rsidRPr="00E75273">
              <w:t>- Play the recording again if needed, stopping at places where Ss are having difficulties.</w:t>
            </w:r>
          </w:p>
          <w:p w14:paraId="63E2D737" w14:textId="053DD87F" w:rsidR="00C043A0" w:rsidRDefault="00C043A0" w:rsidP="00131EFA">
            <w:pPr>
              <w:contextualSpacing/>
              <w:jc w:val="both"/>
              <w:rPr>
                <w:b/>
                <w:noProof/>
                <w:lang w:val="en-GB" w:eastAsia="ko-KR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Task 3. </w:t>
            </w:r>
            <w:r w:rsidRPr="00E75273">
              <w:rPr>
                <w:b/>
                <w:bCs/>
                <w:noProof/>
                <w:lang w:eastAsia="ko-KR"/>
              </w:rPr>
              <w:t>Listen again and choose the correct answer A, B, or C.</w:t>
            </w:r>
            <w:r w:rsidRPr="00E75273">
              <w:rPr>
                <w:b/>
                <w:noProof/>
                <w:lang w:val="en-GB" w:eastAsia="ko-KR"/>
              </w:rPr>
              <w:t xml:space="preserve"> </w:t>
            </w:r>
          </w:p>
          <w:p w14:paraId="263147C6" w14:textId="77777777" w:rsidR="005D29A2" w:rsidRPr="00412368" w:rsidRDefault="005D29A2" w:rsidP="005D29A2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356A8747" w14:textId="77777777" w:rsidR="005D29A2" w:rsidRPr="005D29A2" w:rsidRDefault="005D29A2" w:rsidP="005D29A2">
            <w:pPr>
              <w:contextualSpacing/>
              <w:jc w:val="both"/>
            </w:pPr>
            <w:r>
              <w:rPr>
                <w:b/>
                <w:noProof/>
                <w:lang w:val="en-GB" w:eastAsia="ko-KR"/>
              </w:rPr>
              <w:t xml:space="preserve"> </w:t>
            </w:r>
            <w:r w:rsidRPr="00E75273">
              <w:t xml:space="preserve">- Have Ss read the sentences carefully and </w:t>
            </w:r>
            <w:r w:rsidRPr="005D29A2">
              <w:t xml:space="preserve">choose the correct answer A, B, or C. </w:t>
            </w:r>
          </w:p>
          <w:p w14:paraId="1F7C527E" w14:textId="02A7BEC9" w:rsidR="005D29A2" w:rsidRDefault="005D29A2" w:rsidP="005D29A2">
            <w:pPr>
              <w:spacing w:before="39"/>
              <w:ind w:right="10"/>
              <w:jc w:val="both"/>
            </w:pPr>
            <w:r w:rsidRPr="00E75273">
              <w:t xml:space="preserve">- </w:t>
            </w:r>
            <w:r>
              <w:rPr>
                <w:b/>
                <w:noProof/>
                <w:lang w:val="en-GB" w:eastAsia="ko-KR"/>
              </w:rPr>
              <w:t xml:space="preserve"> </w:t>
            </w:r>
            <w:r w:rsidRPr="00E75273">
              <w:t xml:space="preserve">- Play the recording again </w:t>
            </w:r>
            <w:r>
              <w:t>f</w:t>
            </w:r>
            <w:r w:rsidRPr="00E75273">
              <w:t>or Ss to do the task.</w:t>
            </w:r>
          </w:p>
          <w:p w14:paraId="7F756C0F" w14:textId="77777777" w:rsidR="005D29A2" w:rsidRPr="00D1182A" w:rsidRDefault="005D29A2" w:rsidP="005D29A2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56BF75CE" w14:textId="77777777" w:rsidR="005D29A2" w:rsidRPr="00880842" w:rsidRDefault="005D29A2" w:rsidP="005D29A2">
            <w:pPr>
              <w:tabs>
                <w:tab w:val="left" w:pos="526"/>
              </w:tabs>
              <w:jc w:val="both"/>
            </w:pPr>
            <w:r>
              <w:t xml:space="preserve"> </w:t>
            </w:r>
            <w:r w:rsidRPr="00880842">
              <w:t>- Ss’ observation</w:t>
            </w:r>
          </w:p>
          <w:p w14:paraId="0A175181" w14:textId="77777777" w:rsidR="005D29A2" w:rsidRDefault="005D29A2" w:rsidP="005D29A2">
            <w:pPr>
              <w:spacing w:before="39"/>
              <w:ind w:right="10"/>
              <w:jc w:val="both"/>
            </w:pPr>
            <w:r>
              <w:t xml:space="preserve"> - </w:t>
            </w:r>
            <w:r w:rsidRPr="00E75273">
              <w:t>Ss read the sentences</w:t>
            </w:r>
          </w:p>
          <w:p w14:paraId="3B9E8A65" w14:textId="7D59D5C3" w:rsidR="005D29A2" w:rsidRDefault="005D29A2" w:rsidP="005D29A2">
            <w:pPr>
              <w:spacing w:before="39"/>
              <w:ind w:right="10"/>
              <w:jc w:val="both"/>
            </w:pPr>
            <w:r>
              <w:t xml:space="preserve"> - Listen to </w:t>
            </w:r>
            <w:r w:rsidRPr="00E75273">
              <w:t>the recording</w:t>
            </w:r>
            <w:r>
              <w:t>.</w:t>
            </w:r>
          </w:p>
          <w:p w14:paraId="318948F3" w14:textId="77777777" w:rsidR="005D29A2" w:rsidRPr="00C67C73" w:rsidRDefault="005D29A2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7CED50AB" w14:textId="42E98D9B" w:rsidR="00C043A0" w:rsidRPr="00E75273" w:rsidRDefault="005D29A2" w:rsidP="005D29A2">
            <w:pPr>
              <w:contextualSpacing/>
              <w:jc w:val="both"/>
            </w:pPr>
            <w:r>
              <w:t xml:space="preserve"> - </w:t>
            </w:r>
            <w:r w:rsidR="00C043A0" w:rsidRPr="00E75273">
              <w:t>Ss do the task individually.</w:t>
            </w:r>
          </w:p>
          <w:p w14:paraId="373C9E7E" w14:textId="14EA4775" w:rsidR="00C043A0" w:rsidRDefault="00C043A0" w:rsidP="00131EFA">
            <w:pPr>
              <w:spacing w:before="14"/>
              <w:jc w:val="both"/>
            </w:pPr>
            <w:r w:rsidRPr="00E75273">
              <w:t>- Invite some pairs to share their answers with the class.</w:t>
            </w:r>
          </w:p>
          <w:p w14:paraId="45F0BCBC" w14:textId="77777777" w:rsidR="005D29A2" w:rsidRPr="00525F3F" w:rsidRDefault="005D29A2" w:rsidP="00525F3F">
            <w:r w:rsidRPr="00525F3F">
              <w:t xml:space="preserve">- Student’s talk </w:t>
            </w:r>
          </w:p>
          <w:p w14:paraId="57CCC5EB" w14:textId="77777777" w:rsidR="005D29A2" w:rsidRPr="001412CB" w:rsidRDefault="005D29A2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2B9910AE" w14:textId="375F96BF" w:rsidR="00C043A0" w:rsidRPr="00E75273" w:rsidRDefault="005D29A2" w:rsidP="00131EFA">
            <w:pPr>
              <w:spacing w:before="14"/>
              <w:jc w:val="both"/>
            </w:pPr>
            <w:r>
              <w:t xml:space="preserve"> </w:t>
            </w:r>
            <w:r w:rsidR="00C043A0" w:rsidRPr="00E75273">
              <w:t>- Confirm the correct answers as a class.</w:t>
            </w:r>
          </w:p>
          <w:p w14:paraId="2A21B2F0" w14:textId="77777777" w:rsidR="00C043A0" w:rsidRDefault="00C043A0" w:rsidP="00131EFA">
            <w:pPr>
              <w:spacing w:before="14"/>
              <w:jc w:val="both"/>
            </w:pPr>
            <w:r w:rsidRPr="00E75273">
              <w:t>- Play the recording again if needed, stopping at the place where Ss are having difficulties.</w:t>
            </w:r>
          </w:p>
          <w:p w14:paraId="0B9A16DA" w14:textId="66532899" w:rsidR="00C043A0" w:rsidRPr="00F41825" w:rsidRDefault="00C043A0" w:rsidP="00131EFA">
            <w:pPr>
              <w:contextualSpacing/>
              <w:rPr>
                <w:color w:val="000000"/>
              </w:rPr>
            </w:pPr>
            <w:r w:rsidRPr="00E75273">
              <w:t xml:space="preserve">- T </w:t>
            </w:r>
            <w:r w:rsidRPr="00E75273">
              <w:rPr>
                <w:color w:val="000000"/>
              </w:rPr>
              <w:t>checks the answers as a class and gives feedback</w:t>
            </w:r>
            <w:r>
              <w:rPr>
                <w:color w:val="000000"/>
              </w:rPr>
              <w:t>.</w:t>
            </w:r>
          </w:p>
        </w:tc>
        <w:tc>
          <w:tcPr>
            <w:tcW w:w="3969" w:type="dxa"/>
          </w:tcPr>
          <w:p w14:paraId="35EF85EF" w14:textId="77777777" w:rsidR="00C043A0" w:rsidRDefault="00C043A0" w:rsidP="00131EFA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1D61E52B" w14:textId="065625FE" w:rsidR="00C043A0" w:rsidRDefault="005D29A2" w:rsidP="005D29A2">
            <w:pPr>
              <w:widowControl w:val="0"/>
              <w:autoSpaceDE w:val="0"/>
              <w:autoSpaceDN w:val="0"/>
              <w:ind w:right="-59"/>
              <w:jc w:val="both"/>
              <w:rPr>
                <w:rFonts w:eastAsia="Arial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2. Listen to a talk about online shopping and fill in each blank with a suitable word. </w:t>
            </w:r>
          </w:p>
          <w:p w14:paraId="77B56468" w14:textId="77777777" w:rsidR="00C043A0" w:rsidRPr="00E75273" w:rsidRDefault="00C043A0" w:rsidP="00131EFA">
            <w:pPr>
              <w:contextualSpacing/>
              <w:rPr>
                <w:b/>
              </w:rPr>
            </w:pPr>
            <w:r w:rsidRPr="00E75273">
              <w:rPr>
                <w:b/>
              </w:rPr>
              <w:t>Expected answers:</w:t>
            </w:r>
          </w:p>
          <w:p w14:paraId="43D183C3" w14:textId="77777777" w:rsidR="00C043A0" w:rsidRPr="00E75273" w:rsidRDefault="00C043A0" w:rsidP="00131EFA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1. service</w:t>
            </w:r>
          </w:p>
          <w:p w14:paraId="57B89AC4" w14:textId="77777777" w:rsidR="00C043A0" w:rsidRPr="00E75273" w:rsidRDefault="00C043A0" w:rsidP="00131EFA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2. seller’s</w:t>
            </w:r>
          </w:p>
          <w:p w14:paraId="6016439E" w14:textId="77777777" w:rsidR="00C043A0" w:rsidRPr="00E75273" w:rsidRDefault="00C043A0" w:rsidP="00131EFA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3. money</w:t>
            </w:r>
          </w:p>
          <w:p w14:paraId="512CEC40" w14:textId="77777777" w:rsidR="00C043A0" w:rsidRPr="00E75273" w:rsidRDefault="00C043A0" w:rsidP="00131EFA">
            <w:pPr>
              <w:contextualSpacing/>
              <w:rPr>
                <w:color w:val="000000"/>
              </w:rPr>
            </w:pPr>
            <w:r w:rsidRPr="00E75273">
              <w:rPr>
                <w:color w:val="000000"/>
              </w:rPr>
              <w:t>4. shipping</w:t>
            </w:r>
          </w:p>
          <w:p w14:paraId="135E37E3" w14:textId="77777777" w:rsidR="00C043A0" w:rsidRDefault="00C043A0" w:rsidP="00131EFA">
            <w:pPr>
              <w:contextualSpacing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5. shopaholic</w:t>
            </w:r>
          </w:p>
          <w:p w14:paraId="37CD8EE1" w14:textId="5D906C17" w:rsidR="00C043A0" w:rsidRDefault="00C043A0" w:rsidP="00131EFA">
            <w:pPr>
              <w:contextualSpacing/>
              <w:jc w:val="both"/>
              <w:rPr>
                <w:color w:val="000000"/>
              </w:rPr>
            </w:pPr>
          </w:p>
          <w:p w14:paraId="088F99F5" w14:textId="77777777" w:rsidR="005D29A2" w:rsidRDefault="005D29A2" w:rsidP="00131EFA">
            <w:pPr>
              <w:contextualSpacing/>
              <w:jc w:val="both"/>
              <w:rPr>
                <w:color w:val="000000"/>
              </w:rPr>
            </w:pPr>
          </w:p>
          <w:p w14:paraId="65531287" w14:textId="721454D7" w:rsidR="00C043A0" w:rsidRDefault="00C043A0" w:rsidP="00131EFA">
            <w:pPr>
              <w:contextualSpacing/>
              <w:jc w:val="both"/>
              <w:rPr>
                <w:color w:val="000000"/>
              </w:rPr>
            </w:pPr>
          </w:p>
          <w:p w14:paraId="1107A1A3" w14:textId="6CD0A27C" w:rsidR="005D29A2" w:rsidRDefault="005D29A2" w:rsidP="00131EFA">
            <w:pPr>
              <w:contextualSpacing/>
              <w:jc w:val="both"/>
              <w:rPr>
                <w:color w:val="000000"/>
              </w:rPr>
            </w:pPr>
          </w:p>
          <w:p w14:paraId="1AF658B3" w14:textId="77B582FF" w:rsidR="005D29A2" w:rsidRDefault="005D29A2" w:rsidP="00131EFA">
            <w:pPr>
              <w:contextualSpacing/>
              <w:jc w:val="both"/>
              <w:rPr>
                <w:color w:val="000000"/>
              </w:rPr>
            </w:pPr>
          </w:p>
          <w:p w14:paraId="096F64C7" w14:textId="1179EEC0" w:rsidR="005D29A2" w:rsidRDefault="005D29A2" w:rsidP="00131EFA">
            <w:pPr>
              <w:contextualSpacing/>
              <w:jc w:val="both"/>
              <w:rPr>
                <w:color w:val="000000"/>
              </w:rPr>
            </w:pPr>
          </w:p>
          <w:p w14:paraId="0DC90808" w14:textId="7445CAEF" w:rsidR="005D29A2" w:rsidRDefault="005D29A2" w:rsidP="00131EFA">
            <w:pPr>
              <w:contextualSpacing/>
              <w:jc w:val="both"/>
              <w:rPr>
                <w:color w:val="000000"/>
              </w:rPr>
            </w:pPr>
          </w:p>
          <w:p w14:paraId="34871D39" w14:textId="3E78EAD9" w:rsidR="005D29A2" w:rsidRDefault="005D29A2" w:rsidP="00131EFA">
            <w:pPr>
              <w:contextualSpacing/>
              <w:jc w:val="both"/>
              <w:rPr>
                <w:color w:val="000000"/>
              </w:rPr>
            </w:pPr>
          </w:p>
          <w:p w14:paraId="3FD66A30" w14:textId="1FB487BC" w:rsidR="005D29A2" w:rsidRDefault="005D29A2" w:rsidP="00131EFA">
            <w:pPr>
              <w:contextualSpacing/>
              <w:jc w:val="both"/>
              <w:rPr>
                <w:color w:val="000000"/>
              </w:rPr>
            </w:pPr>
          </w:p>
          <w:p w14:paraId="6BC7F808" w14:textId="77777777" w:rsidR="005D29A2" w:rsidRDefault="005D29A2" w:rsidP="00131EFA">
            <w:pPr>
              <w:contextualSpacing/>
              <w:jc w:val="both"/>
              <w:rPr>
                <w:color w:val="000000"/>
              </w:rPr>
            </w:pPr>
          </w:p>
          <w:p w14:paraId="101F57CE" w14:textId="39484DAE" w:rsidR="00C043A0" w:rsidRDefault="005D29A2" w:rsidP="00131EFA">
            <w:pPr>
              <w:contextualSpacing/>
              <w:jc w:val="both"/>
              <w:rPr>
                <w:color w:val="000000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3. </w:t>
            </w:r>
            <w:r w:rsidRPr="00E75273">
              <w:rPr>
                <w:b/>
                <w:bCs/>
                <w:noProof/>
                <w:lang w:eastAsia="ko-KR"/>
              </w:rPr>
              <w:t>Listen again and choose the correct answer A, B, or C.</w:t>
            </w:r>
            <w:r w:rsidRPr="00E75273">
              <w:rPr>
                <w:b/>
                <w:noProof/>
                <w:lang w:val="en-GB" w:eastAsia="ko-KR"/>
              </w:rPr>
              <w:t xml:space="preserve"> </w:t>
            </w:r>
          </w:p>
          <w:p w14:paraId="0B3BC8AD" w14:textId="77777777" w:rsidR="00C043A0" w:rsidRPr="00E75273" w:rsidRDefault="00C043A0" w:rsidP="00131EFA">
            <w:pPr>
              <w:contextualSpacing/>
              <w:rPr>
                <w:b/>
                <w:bCs/>
              </w:rPr>
            </w:pPr>
            <w:r w:rsidRPr="00E75273">
              <w:rPr>
                <w:b/>
                <w:bCs/>
              </w:rPr>
              <w:t>Suggested answers:</w:t>
            </w:r>
          </w:p>
          <w:p w14:paraId="0F8E5E35" w14:textId="77777777" w:rsidR="00C043A0" w:rsidRPr="00131EFA" w:rsidRDefault="00C043A0" w:rsidP="00131EFA">
            <w:pPr>
              <w:jc w:val="both"/>
              <w:rPr>
                <w:color w:val="000000"/>
                <w:sz w:val="20"/>
                <w:szCs w:val="20"/>
              </w:rPr>
            </w:pPr>
            <w:r w:rsidRPr="00E75273">
              <w:rPr>
                <w:color w:val="000000"/>
              </w:rPr>
              <w:t>1</w:t>
            </w:r>
            <w:r w:rsidRPr="00131EFA">
              <w:rPr>
                <w:color w:val="000000"/>
                <w:sz w:val="20"/>
                <w:szCs w:val="20"/>
              </w:rPr>
              <w:t>. When you shop online, you can pay______ ways.</w:t>
            </w:r>
          </w:p>
          <w:p w14:paraId="63C0C40F" w14:textId="092F9728" w:rsidR="00C043A0" w:rsidRPr="00131EFA" w:rsidRDefault="00C043A0" w:rsidP="00131EFA">
            <w:pPr>
              <w:ind w:left="176"/>
              <w:rPr>
                <w:color w:val="000000"/>
                <w:sz w:val="20"/>
                <w:szCs w:val="20"/>
              </w:rPr>
            </w:pPr>
            <w:r w:rsidRPr="00131EFA">
              <w:rPr>
                <w:color w:val="000000"/>
                <w:sz w:val="20"/>
                <w:szCs w:val="20"/>
              </w:rPr>
              <w:t>A. one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 w:rsidRPr="00131EFA">
              <w:rPr>
                <w:color w:val="000000"/>
                <w:sz w:val="20"/>
                <w:szCs w:val="20"/>
              </w:rPr>
              <w:tab/>
            </w:r>
            <w:r w:rsidRPr="00131EFA">
              <w:rPr>
                <w:b/>
                <w:color w:val="000000"/>
                <w:sz w:val="20"/>
                <w:szCs w:val="20"/>
              </w:rPr>
              <w:t>B. two</w:t>
            </w:r>
            <w:r w:rsidRPr="00131EFA">
              <w:rPr>
                <w:b/>
                <w:color w:val="000000"/>
                <w:sz w:val="20"/>
                <w:szCs w:val="20"/>
              </w:rPr>
              <w:tab/>
            </w:r>
            <w:r w:rsidRPr="00131EFA">
              <w:rPr>
                <w:color w:val="000000"/>
                <w:sz w:val="20"/>
                <w:szCs w:val="20"/>
              </w:rPr>
              <w:t xml:space="preserve">          C. three</w:t>
            </w:r>
          </w:p>
          <w:p w14:paraId="752E651D" w14:textId="77777777" w:rsidR="00C043A0" w:rsidRPr="00131EFA" w:rsidRDefault="00C043A0" w:rsidP="00131EFA">
            <w:pPr>
              <w:rPr>
                <w:color w:val="000000"/>
                <w:sz w:val="20"/>
                <w:szCs w:val="20"/>
              </w:rPr>
            </w:pPr>
            <w:r w:rsidRPr="00131EFA">
              <w:rPr>
                <w:color w:val="000000"/>
                <w:sz w:val="20"/>
                <w:szCs w:val="20"/>
              </w:rPr>
              <w:t>2. The talk does NOT describe online shopping as_______.</w:t>
            </w:r>
          </w:p>
          <w:p w14:paraId="0FE9F86F" w14:textId="2836B22A" w:rsidR="00C043A0" w:rsidRPr="00131EFA" w:rsidRDefault="00C043A0" w:rsidP="00131EF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A. </w:t>
            </w:r>
            <w:r w:rsidRPr="00131EFA">
              <w:rPr>
                <w:color w:val="000000"/>
                <w:sz w:val="20"/>
                <w:szCs w:val="20"/>
              </w:rPr>
              <w:t>convenient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 w:rsidRPr="00131EFA">
              <w:rPr>
                <w:color w:val="000000"/>
                <w:sz w:val="20"/>
                <w:szCs w:val="20"/>
              </w:rPr>
              <w:t>B. ease</w:t>
            </w:r>
            <w:r w:rsidRPr="00131EFA">
              <w:rPr>
                <w:color w:val="000000"/>
                <w:sz w:val="20"/>
                <w:szCs w:val="20"/>
              </w:rPr>
              <w:tab/>
            </w:r>
            <w:r w:rsidRPr="00131EFA">
              <w:rPr>
                <w:b/>
                <w:color w:val="000000"/>
                <w:sz w:val="20"/>
                <w:szCs w:val="20"/>
              </w:rPr>
              <w:t xml:space="preserve"> C. interesting</w:t>
            </w:r>
          </w:p>
          <w:p w14:paraId="1DEC6735" w14:textId="77777777" w:rsidR="00C043A0" w:rsidRPr="00131EFA" w:rsidRDefault="00C043A0" w:rsidP="00131EFA">
            <w:pPr>
              <w:rPr>
                <w:color w:val="000000"/>
                <w:sz w:val="20"/>
                <w:szCs w:val="20"/>
              </w:rPr>
            </w:pPr>
            <w:r w:rsidRPr="00131EFA">
              <w:rPr>
                <w:color w:val="000000"/>
                <w:sz w:val="20"/>
                <w:szCs w:val="20"/>
              </w:rPr>
              <w:t>3. The talk is mainly about _______ of online shopping.</w:t>
            </w:r>
          </w:p>
          <w:p w14:paraId="316B6C68" w14:textId="5CBE2F9B" w:rsidR="00C043A0" w:rsidRPr="00131EFA" w:rsidRDefault="00C043A0" w:rsidP="00131EFA">
            <w:pPr>
              <w:contextualSpacing/>
              <w:jc w:val="both"/>
              <w:rPr>
                <w:color w:val="000000"/>
              </w:rPr>
            </w:pPr>
            <w:r w:rsidRPr="00131EFA">
              <w:rPr>
                <w:color w:val="000000"/>
                <w:sz w:val="20"/>
                <w:szCs w:val="20"/>
              </w:rPr>
              <w:t>A. always</w:t>
            </w:r>
            <w:r>
              <w:rPr>
                <w:color w:val="000000"/>
                <w:sz w:val="20"/>
                <w:szCs w:val="20"/>
              </w:rPr>
              <w:t xml:space="preserve">      </w:t>
            </w:r>
            <w:r w:rsidRPr="00131EFA">
              <w:rPr>
                <w:color w:val="000000"/>
                <w:sz w:val="20"/>
                <w:szCs w:val="20"/>
              </w:rPr>
              <w:t>B. sometimes</w:t>
            </w:r>
            <w:r>
              <w:rPr>
                <w:color w:val="000000"/>
                <w:sz w:val="20"/>
                <w:szCs w:val="20"/>
              </w:rPr>
              <w:t xml:space="preserve">  </w:t>
            </w:r>
            <w:r w:rsidRPr="00131EFA">
              <w:rPr>
                <w:b/>
                <w:color w:val="000000"/>
                <w:sz w:val="20"/>
                <w:szCs w:val="20"/>
              </w:rPr>
              <w:t>C. rarely</w:t>
            </w:r>
          </w:p>
        </w:tc>
      </w:tr>
      <w:tr w:rsidR="00C043A0" w:rsidRPr="00E75273" w14:paraId="59380A13" w14:textId="77777777" w:rsidTr="00C043A0">
        <w:tc>
          <w:tcPr>
            <w:tcW w:w="9498" w:type="dxa"/>
            <w:gridSpan w:val="2"/>
          </w:tcPr>
          <w:p w14:paraId="28ABFA52" w14:textId="507CF9A7" w:rsidR="00C043A0" w:rsidRDefault="00C043A0" w:rsidP="0024398F">
            <w:pPr>
              <w:contextualSpacing/>
              <w:jc w:val="both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4. </w:t>
            </w:r>
            <w:r w:rsidRPr="00380C8A">
              <w:rPr>
                <w:rFonts w:eastAsia="Calibri"/>
                <w:b/>
                <w:bCs/>
              </w:rPr>
              <w:t>APPLICATION</w:t>
            </w:r>
            <w:r>
              <w:rPr>
                <w:rFonts w:eastAsia="Calibri"/>
                <w:b/>
                <w:bCs/>
              </w:rPr>
              <w:t>/</w:t>
            </w:r>
            <w:r w:rsidR="006B1FB6">
              <w:rPr>
                <w:b/>
              </w:rPr>
              <w:t>PRODUCTION</w:t>
            </w:r>
            <w:r w:rsidR="00722962">
              <w:rPr>
                <w:b/>
              </w:rPr>
              <w:t xml:space="preserve"> (15’-IW, PW)</w:t>
            </w:r>
          </w:p>
          <w:p w14:paraId="2A82C039" w14:textId="77777777" w:rsidR="00AC3CC3" w:rsidRDefault="00AC3CC3" w:rsidP="00AC3CC3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75151E79" w14:textId="57E01082" w:rsidR="00AC3CC3" w:rsidRDefault="003C656E" w:rsidP="00AC3CC3">
            <w:pPr>
              <w:spacing w:before="37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="00AC3CC3">
              <w:rPr>
                <w:color w:val="000000"/>
              </w:rPr>
              <w:t>- To provide Ss with vocabulary and ideas about the advantages and disadvantages of different types of shopping.</w:t>
            </w:r>
          </w:p>
          <w:p w14:paraId="3BB8F5CD" w14:textId="1DB559AB" w:rsidR="003C656E" w:rsidRDefault="003C656E" w:rsidP="003C656E">
            <w:pPr>
              <w:spacing w:before="37"/>
              <w:ind w:right="5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 </w:t>
            </w:r>
            <w:r w:rsidR="00AC3CC3">
              <w:rPr>
                <w:color w:val="000000"/>
              </w:rPr>
              <w:t>- To improve ss’ skill of writing a paragraph about the advantages and disadvantages of a type of shopping.</w:t>
            </w:r>
          </w:p>
          <w:p w14:paraId="7B9619B9" w14:textId="4900B8A9" w:rsidR="00AC3CC3" w:rsidRPr="003C656E" w:rsidRDefault="00AC3CC3" w:rsidP="003C656E">
            <w:pPr>
              <w:spacing w:before="37"/>
              <w:ind w:right="55"/>
              <w:jc w:val="both"/>
              <w:rPr>
                <w:color w:val="000000"/>
              </w:rPr>
            </w:pPr>
            <w:r>
              <w:rPr>
                <w:b/>
              </w:rPr>
              <w:lastRenderedPageBreak/>
              <w:t>b. Content:</w:t>
            </w:r>
          </w:p>
          <w:p w14:paraId="4865D1C8" w14:textId="2A11BF82" w:rsidR="00AC3CC3" w:rsidRDefault="003C656E" w:rsidP="003C656E">
            <w:pPr>
              <w:spacing w:before="37"/>
              <w:ind w:right="108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AC3CC3">
              <w:rPr>
                <w:color w:val="000000"/>
              </w:rPr>
              <w:t>- Choose a type of shopping from the list. Discuss and take notes of its advantages and disadvantages.</w:t>
            </w:r>
          </w:p>
          <w:p w14:paraId="052DBE00" w14:textId="29B9C7CE" w:rsidR="00AC3CC3" w:rsidRDefault="003C656E" w:rsidP="003C656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 </w:t>
            </w:r>
            <w:r w:rsidR="00AC3CC3">
              <w:rPr>
                <w:color w:val="000000"/>
              </w:rPr>
              <w:t>- Write a paragraph about the advantages or disadvantages of a type of shopping.</w:t>
            </w:r>
          </w:p>
          <w:p w14:paraId="13FBEAAE" w14:textId="77777777" w:rsidR="00722962" w:rsidRPr="00834C0D" w:rsidRDefault="00722962" w:rsidP="0036724B">
            <w:r>
              <w:rPr>
                <w:color w:val="000000"/>
              </w:rPr>
              <w:t xml:space="preserve">  </w:t>
            </w:r>
            <w:r w:rsidRPr="0036724B">
              <w:t>- Home assignment.</w:t>
            </w:r>
          </w:p>
          <w:p w14:paraId="46DEBF65" w14:textId="7CBD9324" w:rsidR="00AC3CC3" w:rsidRDefault="00722962" w:rsidP="00722962">
            <w:pPr>
              <w:rPr>
                <w:b/>
              </w:rPr>
            </w:pPr>
            <w:r>
              <w:rPr>
                <w:color w:val="000000"/>
              </w:rPr>
              <w:t xml:space="preserve">  </w:t>
            </w:r>
            <w:r w:rsidR="00AC3CC3">
              <w:rPr>
                <w:b/>
              </w:rPr>
              <w:t>c. Product:</w:t>
            </w:r>
          </w:p>
          <w:p w14:paraId="6A6164C6" w14:textId="529EAB49" w:rsidR="00AC3CC3" w:rsidRDefault="003C656E" w:rsidP="00AC3CC3">
            <w:pPr>
              <w:jc w:val="both"/>
            </w:pPr>
            <w:r>
              <w:t xml:space="preserve">  </w:t>
            </w:r>
            <w:r w:rsidR="00AC3CC3">
              <w:t>- Know the advantages and disadvantages of different types of shopping.</w:t>
            </w:r>
          </w:p>
          <w:p w14:paraId="3563ED07" w14:textId="3249F1AA" w:rsidR="00AC3CC3" w:rsidRDefault="003C656E" w:rsidP="00AC3CC3">
            <w:pPr>
              <w:rPr>
                <w:color w:val="000000"/>
              </w:rPr>
            </w:pPr>
            <w:r>
              <w:t xml:space="preserve">  </w:t>
            </w:r>
            <w:r w:rsidR="00AC3CC3">
              <w:t>- Write a</w:t>
            </w:r>
            <w:r w:rsidR="00AC3CC3">
              <w:rPr>
                <w:color w:val="000000"/>
              </w:rPr>
              <w:t xml:space="preserve"> paragraph about the advantages or disadvantages of a type of shopping.</w:t>
            </w:r>
          </w:p>
          <w:p w14:paraId="20316E1F" w14:textId="77777777" w:rsidR="00722962" w:rsidRPr="00834C0D" w:rsidRDefault="00722962" w:rsidP="005D65BD">
            <w:r>
              <w:rPr>
                <w:color w:val="000000"/>
              </w:rPr>
              <w:t xml:space="preserve">  </w:t>
            </w:r>
            <w:r w:rsidRPr="005D65BD">
              <w:t>- Take note home assignment.</w:t>
            </w:r>
          </w:p>
          <w:p w14:paraId="291D043B" w14:textId="5D31DBCF" w:rsidR="00C043A0" w:rsidRDefault="00722962" w:rsidP="00722962">
            <w:pPr>
              <w:rPr>
                <w:b/>
              </w:rPr>
            </w:pPr>
            <w:r>
              <w:rPr>
                <w:color w:val="000000"/>
              </w:rPr>
              <w:t xml:space="preserve"> </w:t>
            </w:r>
            <w:r w:rsidR="00AC3CC3">
              <w:rPr>
                <w:b/>
              </w:rPr>
              <w:t>d. Implementation</w:t>
            </w:r>
          </w:p>
        </w:tc>
      </w:tr>
      <w:tr w:rsidR="00C043A0" w:rsidRPr="00E75273" w14:paraId="16E26599" w14:textId="77777777" w:rsidTr="00C043A0">
        <w:tc>
          <w:tcPr>
            <w:tcW w:w="5529" w:type="dxa"/>
          </w:tcPr>
          <w:p w14:paraId="783A81A8" w14:textId="5389B869" w:rsidR="00C043A0" w:rsidRDefault="00C043A0" w:rsidP="00DD6B41">
            <w:pPr>
              <w:contextualSpacing/>
              <w:rPr>
                <w:b/>
              </w:rPr>
            </w:pPr>
            <w:r>
              <w:rPr>
                <w:b/>
              </w:rPr>
              <w:lastRenderedPageBreak/>
              <w:t xml:space="preserve">* </w:t>
            </w:r>
            <w:r w:rsidRPr="00E75273">
              <w:rPr>
                <w:b/>
              </w:rPr>
              <w:t xml:space="preserve">POST-LISTENING  </w:t>
            </w:r>
          </w:p>
          <w:p w14:paraId="780BE0DF" w14:textId="242305BE" w:rsidR="00C043A0" w:rsidRDefault="00C043A0" w:rsidP="00ED73A3">
            <w:pPr>
              <w:contextualSpacing/>
              <w:jc w:val="both"/>
              <w:rPr>
                <w:b/>
                <w:bCs/>
              </w:rPr>
            </w:pPr>
            <w:r w:rsidRPr="00E75273">
              <w:rPr>
                <w:b/>
                <w:bCs/>
              </w:rPr>
              <w:t>Task 4. Work in pairs. Choose a type of shopping from the list. Discuss and take notes of its advantages and disadvantages.</w:t>
            </w:r>
          </w:p>
          <w:p w14:paraId="1697761A" w14:textId="77777777" w:rsidR="00722962" w:rsidRPr="00412368" w:rsidRDefault="00722962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6DAE46DA" w14:textId="0C1298D6" w:rsidR="00C043A0" w:rsidRDefault="00722962" w:rsidP="00722962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r w:rsidR="00C043A0">
              <w:rPr>
                <w:color w:val="000000"/>
              </w:rPr>
              <w:t xml:space="preserve">- </w:t>
            </w:r>
            <w:r w:rsidR="00C043A0" w:rsidRPr="00ED73A3">
              <w:rPr>
                <w:color w:val="000000"/>
              </w:rPr>
              <w:t>Have Ss work in pairs.</w:t>
            </w:r>
          </w:p>
          <w:p w14:paraId="3E876693" w14:textId="77777777" w:rsidR="00722962" w:rsidRDefault="00722962" w:rsidP="00722962">
            <w:pPr>
              <w:spacing w:before="12"/>
              <w:ind w:right="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Pr="00E75273">
              <w:rPr>
                <w:color w:val="000000"/>
              </w:rPr>
              <w:t xml:space="preserve">Allow Ss some time to discuss and take notes of the advantages and disadvantages of the type of shopping they have chosen. </w:t>
            </w:r>
          </w:p>
          <w:p w14:paraId="4407CA43" w14:textId="77777777" w:rsidR="00722962" w:rsidRPr="00D1182A" w:rsidRDefault="00722962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60F15A05" w14:textId="09493F34" w:rsidR="00722962" w:rsidRDefault="00722962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5F86C709" w14:textId="77777777" w:rsidR="00722962" w:rsidRDefault="00722962" w:rsidP="00722962">
            <w:pPr>
              <w:spacing w:before="12"/>
              <w:ind w:right="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D73A3">
              <w:rPr>
                <w:color w:val="000000"/>
              </w:rPr>
              <w:t>Ss read the list and choose the one they would like to talk about.</w:t>
            </w:r>
          </w:p>
          <w:p w14:paraId="3B57F9E2" w14:textId="77777777" w:rsidR="00722962" w:rsidRPr="00C67C73" w:rsidRDefault="00722962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433C33F1" w14:textId="692E2F61" w:rsidR="00C043A0" w:rsidRPr="00E75273" w:rsidRDefault="00722962" w:rsidP="00722962">
            <w:pPr>
              <w:tabs>
                <w:tab w:val="left" w:pos="526"/>
              </w:tabs>
              <w:jc w:val="both"/>
              <w:rPr>
                <w:color w:val="000000"/>
              </w:rPr>
            </w:pPr>
            <w:r>
              <w:t xml:space="preserve"> - </w:t>
            </w:r>
            <w:r w:rsidR="00C043A0" w:rsidRPr="00E75273">
              <w:rPr>
                <w:color w:val="000000"/>
              </w:rPr>
              <w:t>Remind them to listen for the structures and expressions. Move around to oﬀer help if needed.</w:t>
            </w:r>
          </w:p>
          <w:p w14:paraId="1BD8B734" w14:textId="352ABC15" w:rsidR="00C043A0" w:rsidRDefault="00C043A0" w:rsidP="00ED73A3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Invite some Ss to share their answers to the class.</w:t>
            </w:r>
          </w:p>
          <w:p w14:paraId="12A28C03" w14:textId="77777777" w:rsidR="00722962" w:rsidRPr="00525F3F" w:rsidRDefault="00722962" w:rsidP="00525F3F">
            <w:r w:rsidRPr="00525F3F">
              <w:t xml:space="preserve">- Student’s talk </w:t>
            </w:r>
          </w:p>
          <w:p w14:paraId="38917619" w14:textId="77777777" w:rsidR="00722962" w:rsidRPr="001412CB" w:rsidRDefault="00722962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437E3E5B" w14:textId="382E21F3" w:rsidR="00722962" w:rsidRDefault="00722962" w:rsidP="00ED73A3">
            <w:pPr>
              <w:contextualSpacing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T comments and gives feedback  on Ss’ answers. </w:t>
            </w:r>
          </w:p>
          <w:p w14:paraId="5DAA36A0" w14:textId="3E08DA30" w:rsidR="00C043A0" w:rsidRDefault="00C043A0" w:rsidP="00ED73A3">
            <w:pPr>
              <w:contextualSpacing/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 xml:space="preserve">Task 5. Write a paragraph (80-100 words) about the advantages or disadvantages of a type of shopping. Use the ideas in 4. </w:t>
            </w:r>
          </w:p>
          <w:p w14:paraId="3BA89A9E" w14:textId="77777777" w:rsidR="00D6647C" w:rsidRPr="00412368" w:rsidRDefault="00D6647C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427DA251" w14:textId="4E406C59" w:rsidR="00C043A0" w:rsidRPr="00E75273" w:rsidRDefault="00D6647C" w:rsidP="00D6647C">
            <w:pPr>
              <w:contextualSpacing/>
              <w:jc w:val="both"/>
              <w:rPr>
                <w:color w:val="000000"/>
              </w:rPr>
            </w:pPr>
            <w:r>
              <w:rPr>
                <w:b/>
                <w:bCs/>
              </w:rPr>
              <w:t xml:space="preserve"> </w:t>
            </w:r>
            <w:r w:rsidR="00C043A0">
              <w:rPr>
                <w:color w:val="000000"/>
              </w:rPr>
              <w:t xml:space="preserve">- </w:t>
            </w:r>
            <w:r w:rsidR="00C043A0" w:rsidRPr="00E75273">
              <w:rPr>
                <w:color w:val="000000"/>
              </w:rPr>
              <w:t xml:space="preserve">Ask Ss to read the notes of their discussion in </w:t>
            </w:r>
            <w:r w:rsidR="00C043A0" w:rsidRPr="00E75273">
              <w:rPr>
                <w:b/>
                <w:color w:val="000000"/>
              </w:rPr>
              <w:t>4</w:t>
            </w:r>
            <w:r w:rsidR="00C043A0" w:rsidRPr="00E75273">
              <w:rPr>
                <w:color w:val="000000"/>
              </w:rPr>
              <w:t>.</w:t>
            </w:r>
          </w:p>
          <w:p w14:paraId="68C8D22B" w14:textId="18898114" w:rsidR="00C043A0" w:rsidRDefault="00C043A0" w:rsidP="00A168DC">
            <w:pPr>
              <w:spacing w:before="37"/>
              <w:ind w:right="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Allow them some time to write out the paragraph. Go round and offer help if needed.</w:t>
            </w:r>
          </w:p>
          <w:p w14:paraId="11D6D9B1" w14:textId="77777777" w:rsidR="00D6647C" w:rsidRPr="00D1182A" w:rsidRDefault="00D6647C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802A642" w14:textId="206256D5" w:rsidR="00D6647C" w:rsidRDefault="00D6647C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77A9ECBD" w14:textId="1F6456C6" w:rsidR="00D6647C" w:rsidRDefault="00D6647C" w:rsidP="00880842">
            <w:pPr>
              <w:tabs>
                <w:tab w:val="left" w:pos="526"/>
              </w:tabs>
              <w:jc w:val="both"/>
              <w:rPr>
                <w:b/>
                <w:color w:val="000000"/>
              </w:rPr>
            </w:pPr>
            <w:r>
              <w:t xml:space="preserve">- </w:t>
            </w:r>
            <w:r w:rsidRPr="00D6647C">
              <w:t>Ss w</w:t>
            </w:r>
            <w:r w:rsidRPr="00D6647C">
              <w:rPr>
                <w:color w:val="000000"/>
              </w:rPr>
              <w:t>rite a paragraph (80-100 words) about the advantages or disadvantages of a type of shopping.</w:t>
            </w:r>
            <w:r w:rsidRPr="00E75273">
              <w:rPr>
                <w:b/>
                <w:color w:val="000000"/>
              </w:rPr>
              <w:t xml:space="preserve"> </w:t>
            </w:r>
          </w:p>
          <w:p w14:paraId="46013167" w14:textId="77777777" w:rsidR="00D6647C" w:rsidRPr="00C67C73" w:rsidRDefault="00D6647C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28C78231" w14:textId="08DA51DE" w:rsidR="00D6647C" w:rsidRDefault="00D6647C" w:rsidP="00D6647C">
            <w:pPr>
              <w:tabs>
                <w:tab w:val="left" w:pos="526"/>
              </w:tabs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="00C043A0">
              <w:rPr>
                <w:color w:val="000000"/>
              </w:rPr>
              <w:t xml:space="preserve">- </w:t>
            </w:r>
            <w:r w:rsidR="00C043A0" w:rsidRPr="00E75273">
              <w:rPr>
                <w:color w:val="000000"/>
              </w:rPr>
              <w:t xml:space="preserve">Call on some Ss to read aloud their writings to the class. </w:t>
            </w:r>
          </w:p>
          <w:p w14:paraId="34080021" w14:textId="77777777" w:rsidR="00D6647C" w:rsidRPr="00525F3F" w:rsidRDefault="00D6647C" w:rsidP="00525F3F">
            <w:r w:rsidRPr="00525F3F">
              <w:t xml:space="preserve">- Student’s talk </w:t>
            </w:r>
          </w:p>
          <w:p w14:paraId="2E000286" w14:textId="77777777" w:rsidR="00D6647C" w:rsidRPr="001412CB" w:rsidRDefault="00D6647C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5FB12904" w14:textId="48FFBECF" w:rsidR="00C043A0" w:rsidRDefault="00D6647C" w:rsidP="00D6647C">
            <w:pPr>
              <w:tabs>
                <w:tab w:val="left" w:pos="526"/>
              </w:tabs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C043A0" w:rsidRPr="00E75273">
              <w:rPr>
                <w:color w:val="000000"/>
              </w:rPr>
              <w:t>Comment on their writings.</w:t>
            </w:r>
          </w:p>
          <w:p w14:paraId="2A7F596B" w14:textId="61909DB8" w:rsidR="00C043A0" w:rsidRDefault="00C043A0" w:rsidP="00E82843">
            <w:pPr>
              <w:spacing w:before="14"/>
              <w:ind w:right="-17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Pr="00E75273">
              <w:rPr>
                <w:color w:val="000000"/>
              </w:rPr>
              <w:t xml:space="preserve"> T gives feedback on their writing in terms of spelling, grammatical mistakes, cohesion, and content.</w:t>
            </w:r>
          </w:p>
          <w:p w14:paraId="03FF8EF0" w14:textId="7E1B40A9" w:rsidR="00C043A0" w:rsidRDefault="00C043A0" w:rsidP="00E82843">
            <w:pPr>
              <w:spacing w:before="14"/>
              <w:ind w:right="-17"/>
              <w:jc w:val="both"/>
              <w:rPr>
                <w:color w:val="000000"/>
              </w:rPr>
            </w:pPr>
          </w:p>
          <w:p w14:paraId="768C8B6D" w14:textId="08CDD481" w:rsidR="00C043A0" w:rsidRDefault="00C043A0" w:rsidP="00E82843">
            <w:pPr>
              <w:spacing w:before="14"/>
              <w:ind w:right="-17"/>
              <w:jc w:val="both"/>
              <w:rPr>
                <w:color w:val="000000"/>
              </w:rPr>
            </w:pPr>
          </w:p>
          <w:p w14:paraId="5B5E0EBC" w14:textId="42683324" w:rsidR="00C043A0" w:rsidRDefault="00C043A0" w:rsidP="00E82843">
            <w:pPr>
              <w:spacing w:before="14"/>
              <w:ind w:right="-17"/>
              <w:jc w:val="both"/>
              <w:rPr>
                <w:color w:val="000000"/>
              </w:rPr>
            </w:pPr>
          </w:p>
          <w:p w14:paraId="327EB4AF" w14:textId="41E677CA" w:rsidR="00C043A0" w:rsidRDefault="00C043A0" w:rsidP="00E82843">
            <w:pPr>
              <w:spacing w:before="14"/>
              <w:ind w:right="-17"/>
              <w:jc w:val="both"/>
              <w:rPr>
                <w:color w:val="000000"/>
              </w:rPr>
            </w:pPr>
          </w:p>
          <w:p w14:paraId="1D75A8AC" w14:textId="45D4925F" w:rsidR="00C043A0" w:rsidRDefault="00C043A0" w:rsidP="00E82843">
            <w:pPr>
              <w:spacing w:before="14"/>
              <w:ind w:right="-17"/>
              <w:jc w:val="both"/>
              <w:rPr>
                <w:color w:val="000000"/>
              </w:rPr>
            </w:pPr>
          </w:p>
          <w:p w14:paraId="7656A5EF" w14:textId="77777777" w:rsidR="00C043A0" w:rsidRPr="00717178" w:rsidRDefault="00C043A0" w:rsidP="00717178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7528A5C7" w14:textId="77777777" w:rsidR="00C043A0" w:rsidRPr="00717178" w:rsidRDefault="00C043A0" w:rsidP="00717178">
            <w:pPr>
              <w:spacing w:line="276" w:lineRule="auto"/>
            </w:pPr>
            <w:r w:rsidRPr="00717178">
              <w:t>- T assigns the homework.</w:t>
            </w:r>
          </w:p>
          <w:p w14:paraId="336CA91F" w14:textId="77777777" w:rsidR="00C043A0" w:rsidRPr="00717178" w:rsidRDefault="00C043A0" w:rsidP="00717178">
            <w:pPr>
              <w:spacing w:line="276" w:lineRule="auto"/>
            </w:pPr>
            <w:r w:rsidRPr="00717178">
              <w:t>- Ss copy their homework.</w:t>
            </w:r>
          </w:p>
          <w:p w14:paraId="4F11BEC0" w14:textId="388114F2" w:rsidR="00C043A0" w:rsidRPr="00F41825" w:rsidRDefault="00C043A0" w:rsidP="00F41825">
            <w:pPr>
              <w:spacing w:before="14"/>
              <w:ind w:right="-17"/>
              <w:jc w:val="both"/>
              <w:rPr>
                <w:color w:val="000000"/>
              </w:rPr>
            </w:pPr>
            <w:r w:rsidRPr="00717178">
              <w:t>- T explains it carefully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5274934B" w14:textId="03AFD36D" w:rsidR="00C043A0" w:rsidRDefault="00C043A0" w:rsidP="0024398F">
            <w:pPr>
              <w:contextualSpacing/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* </w:t>
            </w:r>
            <w:r w:rsidRPr="00E75273">
              <w:rPr>
                <w:b/>
              </w:rPr>
              <w:t>WRITING</w:t>
            </w:r>
          </w:p>
          <w:p w14:paraId="6DDB3E30" w14:textId="3BB5795C" w:rsidR="00C043A0" w:rsidRDefault="00722962" w:rsidP="00722962">
            <w:pPr>
              <w:ind w:right="-59"/>
              <w:contextualSpacing/>
              <w:jc w:val="both"/>
              <w:rPr>
                <w:rFonts w:eastAsia="Arial"/>
              </w:rPr>
            </w:pPr>
            <w:r w:rsidRPr="00E75273">
              <w:rPr>
                <w:b/>
                <w:bCs/>
              </w:rPr>
              <w:t>4. Work in pairs. Choose a type of shopping from the list. Discuss and take notes of its advantages and disadvantages.</w:t>
            </w:r>
          </w:p>
          <w:p w14:paraId="0EEDA044" w14:textId="77777777" w:rsidR="00C043A0" w:rsidRPr="00E75273" w:rsidRDefault="00C043A0" w:rsidP="00ED73A3">
            <w:pPr>
              <w:contextualSpacing/>
              <w:rPr>
                <w:b/>
                <w:bCs/>
              </w:rPr>
            </w:pPr>
            <w:r w:rsidRPr="00E75273">
              <w:rPr>
                <w:b/>
                <w:bCs/>
              </w:rPr>
              <w:t>Suggested answers:</w:t>
            </w:r>
          </w:p>
          <w:p w14:paraId="0B100CAB" w14:textId="77777777" w:rsidR="00C043A0" w:rsidRPr="00E75273" w:rsidRDefault="00C043A0" w:rsidP="00ED73A3">
            <w:pPr>
              <w:rPr>
                <w:color w:val="000000"/>
              </w:rPr>
            </w:pPr>
            <w:r w:rsidRPr="00E75273">
              <w:rPr>
                <w:color w:val="000000"/>
              </w:rPr>
              <w:t>1. Shopping online</w:t>
            </w:r>
          </w:p>
          <w:p w14:paraId="01C2B465" w14:textId="77777777" w:rsidR="00C043A0" w:rsidRPr="00E75273" w:rsidRDefault="00C043A0" w:rsidP="00ED73A3">
            <w:pPr>
              <w:rPr>
                <w:color w:val="000000"/>
              </w:rPr>
            </w:pPr>
            <w:r w:rsidRPr="00E75273">
              <w:rPr>
                <w:color w:val="000000"/>
              </w:rPr>
              <w:t>2. Shopping at a supermarket</w:t>
            </w:r>
          </w:p>
          <w:p w14:paraId="7770314F" w14:textId="77777777" w:rsidR="00C043A0" w:rsidRDefault="00C043A0" w:rsidP="00ED73A3">
            <w:pPr>
              <w:contextualSpacing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3. Shopping at an open-air market</w:t>
            </w:r>
            <w:r>
              <w:rPr>
                <w:color w:val="000000"/>
              </w:rPr>
              <w:t>.</w:t>
            </w:r>
          </w:p>
          <w:p w14:paraId="63A12093" w14:textId="77777777" w:rsidR="00C043A0" w:rsidRDefault="00C043A0" w:rsidP="00ED73A3">
            <w:pPr>
              <w:contextualSpacing/>
              <w:jc w:val="both"/>
              <w:rPr>
                <w:b/>
              </w:rPr>
            </w:pPr>
          </w:p>
          <w:p w14:paraId="351E589B" w14:textId="77777777" w:rsidR="00C043A0" w:rsidRDefault="00C043A0" w:rsidP="00ED73A3">
            <w:pPr>
              <w:contextualSpacing/>
              <w:jc w:val="both"/>
              <w:rPr>
                <w:b/>
              </w:rPr>
            </w:pPr>
          </w:p>
          <w:p w14:paraId="157824E9" w14:textId="2BDC9C24" w:rsidR="00C043A0" w:rsidRDefault="00C043A0" w:rsidP="00ED73A3">
            <w:pPr>
              <w:contextualSpacing/>
              <w:jc w:val="both"/>
              <w:rPr>
                <w:b/>
              </w:rPr>
            </w:pPr>
          </w:p>
          <w:p w14:paraId="495EED3D" w14:textId="59C02708" w:rsidR="00722962" w:rsidRDefault="00722962" w:rsidP="00ED73A3">
            <w:pPr>
              <w:contextualSpacing/>
              <w:jc w:val="both"/>
              <w:rPr>
                <w:b/>
              </w:rPr>
            </w:pPr>
          </w:p>
          <w:p w14:paraId="3BA650FF" w14:textId="767E2079" w:rsidR="00722962" w:rsidRDefault="00722962" w:rsidP="00ED73A3">
            <w:pPr>
              <w:contextualSpacing/>
              <w:jc w:val="both"/>
              <w:rPr>
                <w:b/>
              </w:rPr>
            </w:pPr>
          </w:p>
          <w:p w14:paraId="5FB0B9FE" w14:textId="19DC1ED1" w:rsidR="00722962" w:rsidRDefault="00722962" w:rsidP="00ED73A3">
            <w:pPr>
              <w:contextualSpacing/>
              <w:jc w:val="both"/>
              <w:rPr>
                <w:b/>
              </w:rPr>
            </w:pPr>
          </w:p>
          <w:p w14:paraId="2C96EDBA" w14:textId="5CD92A30" w:rsidR="00722962" w:rsidRDefault="00722962" w:rsidP="00ED73A3">
            <w:pPr>
              <w:contextualSpacing/>
              <w:jc w:val="both"/>
              <w:rPr>
                <w:b/>
              </w:rPr>
            </w:pPr>
          </w:p>
          <w:p w14:paraId="1234609C" w14:textId="7E6B0D18" w:rsidR="00722962" w:rsidRDefault="00722962" w:rsidP="00ED73A3">
            <w:pPr>
              <w:contextualSpacing/>
              <w:jc w:val="both"/>
              <w:rPr>
                <w:b/>
              </w:rPr>
            </w:pPr>
          </w:p>
          <w:p w14:paraId="6BE25C69" w14:textId="66000A60" w:rsidR="00722962" w:rsidRDefault="00722962" w:rsidP="00ED73A3">
            <w:pPr>
              <w:contextualSpacing/>
              <w:jc w:val="both"/>
              <w:rPr>
                <w:b/>
              </w:rPr>
            </w:pPr>
          </w:p>
          <w:p w14:paraId="2A9AE3D0" w14:textId="77777777" w:rsidR="00722962" w:rsidRDefault="00722962" w:rsidP="00ED73A3">
            <w:pPr>
              <w:contextualSpacing/>
              <w:jc w:val="both"/>
              <w:rPr>
                <w:b/>
              </w:rPr>
            </w:pPr>
          </w:p>
          <w:p w14:paraId="7999FFD3" w14:textId="3810BB2D" w:rsidR="00C043A0" w:rsidRDefault="00C043A0" w:rsidP="00ED73A3">
            <w:pPr>
              <w:contextualSpacing/>
              <w:jc w:val="both"/>
              <w:rPr>
                <w:b/>
              </w:rPr>
            </w:pPr>
          </w:p>
          <w:p w14:paraId="3AA17E25" w14:textId="1C167213" w:rsidR="00C043A0" w:rsidRPr="00E75273" w:rsidRDefault="00722962" w:rsidP="00722962">
            <w:pPr>
              <w:contextualSpacing/>
              <w:jc w:val="both"/>
              <w:rPr>
                <w:b/>
                <w:bCs/>
              </w:rPr>
            </w:pPr>
            <w:r w:rsidRPr="00E75273">
              <w:rPr>
                <w:b/>
                <w:color w:val="000000"/>
              </w:rPr>
              <w:t xml:space="preserve">5. Write a paragraph (80-100 words) about the advantages or disadvantages of a type of shopping. Use the ideas in 4. </w:t>
            </w:r>
            <w:r w:rsidR="00C043A0" w:rsidRPr="00E75273">
              <w:rPr>
                <w:b/>
                <w:bCs/>
              </w:rPr>
              <w:t>Suggested answers:</w:t>
            </w:r>
          </w:p>
          <w:p w14:paraId="744504F3" w14:textId="77777777" w:rsidR="00C043A0" w:rsidRPr="00E75273" w:rsidRDefault="00C043A0" w:rsidP="00A168DC">
            <w:pPr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You can use the suggestions below:</w:t>
            </w:r>
          </w:p>
          <w:p w14:paraId="16DBD38B" w14:textId="77777777" w:rsidR="00C043A0" w:rsidRPr="00E75273" w:rsidRDefault="00C043A0" w:rsidP="00A168DC">
            <w:pPr>
              <w:ind w:left="176"/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Shopping…….. is interesting/ convenient/ safe/ ………</w:t>
            </w:r>
          </w:p>
          <w:p w14:paraId="0A4F3951" w14:textId="77777777" w:rsidR="00C043A0" w:rsidRPr="00E75273" w:rsidRDefault="00C043A0" w:rsidP="00A168DC">
            <w:pPr>
              <w:ind w:left="176"/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Firstly, ……</w:t>
            </w:r>
          </w:p>
          <w:p w14:paraId="1C568649" w14:textId="77777777" w:rsidR="00C043A0" w:rsidRPr="00E75273" w:rsidRDefault="00C043A0" w:rsidP="00A168DC">
            <w:pPr>
              <w:ind w:left="176"/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>Secondly, …..</w:t>
            </w:r>
          </w:p>
          <w:p w14:paraId="3E6A584A" w14:textId="77777777" w:rsidR="00C043A0" w:rsidRPr="00E75273" w:rsidRDefault="00C043A0" w:rsidP="00A168DC">
            <w:pPr>
              <w:ind w:left="176"/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Sample writing:</w:t>
            </w:r>
          </w:p>
          <w:p w14:paraId="1B0673AE" w14:textId="77777777" w:rsidR="00C043A0" w:rsidRDefault="00C043A0" w:rsidP="00ED73A3">
            <w:pPr>
              <w:contextualSpacing/>
              <w:jc w:val="both"/>
              <w:rPr>
                <w:i/>
                <w:color w:val="000000"/>
              </w:rPr>
            </w:pPr>
            <w:r w:rsidRPr="00E75273">
              <w:rPr>
                <w:i/>
                <w:color w:val="000000"/>
              </w:rPr>
              <w:t xml:space="preserve">I often go shopping at the open-air market near my house. However, there are some things I don’t like about it. First, it is outdoor. On rainy or hot days, it is uncomfortable to shop. Secondly, the sellers usually ask for a higher price than the value of the goods and you have to bargain. It’s not easy if you don’t know the actual price of an item. Another disadvantage is hygiene. </w:t>
            </w:r>
            <w:r w:rsidRPr="00E75273">
              <w:rPr>
                <w:i/>
                <w:color w:val="000000"/>
              </w:rPr>
              <w:lastRenderedPageBreak/>
              <w:t>Fresh products like vegetables are often not very clean.</w:t>
            </w:r>
          </w:p>
          <w:p w14:paraId="71F50DE1" w14:textId="77777777" w:rsidR="00C043A0" w:rsidRPr="00717178" w:rsidRDefault="00C043A0" w:rsidP="00F41825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76CFA463" w14:textId="2DE55320" w:rsidR="00C043A0" w:rsidRDefault="00C043A0" w:rsidP="00ED73A3">
            <w:pPr>
              <w:contextualSpacing/>
              <w:jc w:val="both"/>
              <w:rPr>
                <w:b/>
              </w:rPr>
            </w:pPr>
            <w:r w:rsidRPr="00E75273">
              <w:t>- Do Exercise ………..page ……Unit 8/Workbook</w:t>
            </w:r>
            <w:r>
              <w:t>.</w:t>
            </w:r>
          </w:p>
        </w:tc>
      </w:tr>
    </w:tbl>
    <w:p w14:paraId="169839D6" w14:textId="77777777" w:rsidR="00EA62C3" w:rsidRPr="00CF5B47" w:rsidRDefault="00EA62C3" w:rsidP="002D2B20">
      <w:pPr>
        <w:contextualSpacing/>
        <w:rPr>
          <w:rFonts w:eastAsia="Calibri"/>
          <w:b/>
          <w:bCs/>
          <w:sz w:val="12"/>
          <w:szCs w:val="12"/>
        </w:rPr>
      </w:pPr>
    </w:p>
    <w:p w14:paraId="5F3ED1E5" w14:textId="77777777" w:rsidR="00F41825" w:rsidRPr="00F41825" w:rsidRDefault="00F41825" w:rsidP="00280498">
      <w:pPr>
        <w:rPr>
          <w:b/>
          <w:bCs/>
        </w:rPr>
      </w:pPr>
      <w:r w:rsidRPr="00F41825">
        <w:rPr>
          <w:b/>
          <w:bCs/>
        </w:rPr>
        <w:t xml:space="preserve">V. FEEDBACK: </w:t>
      </w:r>
    </w:p>
    <w:p w14:paraId="08071A6F" w14:textId="4C63BD70" w:rsidR="00F41825" w:rsidRPr="00F41825" w:rsidRDefault="00F41825" w:rsidP="00280498">
      <w:pPr>
        <w:ind w:right="-279" w:firstLine="284"/>
      </w:pPr>
      <w:r w:rsidRPr="00F41825">
        <w:t>With 8A …………………………..……………………………………………………………..…</w:t>
      </w:r>
    </w:p>
    <w:p w14:paraId="138DB871" w14:textId="29674EAD" w:rsidR="00F41825" w:rsidRPr="00F41825" w:rsidRDefault="00F41825" w:rsidP="00280498">
      <w:pPr>
        <w:ind w:right="-279" w:firstLine="284"/>
      </w:pPr>
      <w:r w:rsidRPr="00F41825">
        <w:t>With 8B …………………………………………...…………………………………..……………</w:t>
      </w:r>
    </w:p>
    <w:p w14:paraId="047F88E0" w14:textId="6B69D2C5" w:rsidR="00EA62C3" w:rsidRDefault="00F41825" w:rsidP="00F41825">
      <w:pPr>
        <w:ind w:right="-228"/>
        <w:contextualSpacing/>
        <w:rPr>
          <w:rFonts w:eastAsia="Calibri"/>
          <w:b/>
          <w:bCs/>
        </w:rPr>
      </w:pPr>
      <w:r w:rsidRPr="00F41825">
        <w:t xml:space="preserve">     With 8C ………………………………………………</w:t>
      </w:r>
      <w:r>
        <w:t>...</w:t>
      </w:r>
      <w:r w:rsidRPr="00F41825">
        <w:t>…………………………………….……</w:t>
      </w:r>
      <w:r w:rsidRPr="00280498">
        <w:rPr>
          <w:b/>
          <w:color w:val="FF0000"/>
          <w:sz w:val="26"/>
          <w:szCs w:val="26"/>
        </w:rPr>
        <w:t xml:space="preserve"> </w:t>
      </w:r>
      <w:r>
        <w:rPr>
          <w:rFonts w:eastAsia="Calibri"/>
          <w:b/>
          <w:bCs/>
        </w:rPr>
        <w:t xml:space="preserve"> </w:t>
      </w:r>
    </w:p>
    <w:p w14:paraId="7DF79762" w14:textId="77777777" w:rsidR="00EA62C3" w:rsidRDefault="00EA62C3" w:rsidP="002D2B20">
      <w:pPr>
        <w:contextualSpacing/>
        <w:rPr>
          <w:rFonts w:eastAsia="Calibri"/>
          <w:b/>
          <w:bCs/>
        </w:rPr>
      </w:pPr>
    </w:p>
    <w:p w14:paraId="6D08FC14" w14:textId="21289E92" w:rsidR="00F41825" w:rsidRDefault="00F41825">
      <w:pPr>
        <w:spacing w:after="160" w:line="259" w:lineRule="auto"/>
        <w:rPr>
          <w:rFonts w:eastAsia="Calibri"/>
          <w:b/>
          <w:bCs/>
        </w:rPr>
      </w:pPr>
      <w:r>
        <w:rPr>
          <w:rFonts w:eastAsia="Calibri"/>
          <w:b/>
          <w:bCs/>
        </w:rPr>
        <w:br w:type="page"/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2783"/>
        <w:gridCol w:w="3113"/>
        <w:gridCol w:w="2870"/>
      </w:tblGrid>
      <w:tr w:rsidR="00CF5B47" w:rsidRPr="004A0A83" w14:paraId="411A94C5" w14:textId="77777777" w:rsidTr="004C0FE7">
        <w:tc>
          <w:tcPr>
            <w:tcW w:w="8766" w:type="dxa"/>
            <w:gridSpan w:val="3"/>
            <w:tcBorders>
              <w:bottom w:val="single" w:sz="4" w:space="0" w:color="auto"/>
            </w:tcBorders>
          </w:tcPr>
          <w:p w14:paraId="3FA92C45" w14:textId="77777777" w:rsidR="00CF5B47" w:rsidRPr="004A0A83" w:rsidRDefault="00CF5B47" w:rsidP="004C0FE7">
            <w:pPr>
              <w:widowControl w:val="0"/>
              <w:autoSpaceDE w:val="0"/>
              <w:autoSpaceDN w:val="0"/>
              <w:jc w:val="center"/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59F4AA8E" wp14:editId="1A3FEB5F">
                  <wp:simplePos x="0" y="0"/>
                  <wp:positionH relativeFrom="column">
                    <wp:posOffset>4942205</wp:posOffset>
                  </wp:positionH>
                  <wp:positionV relativeFrom="paragraph">
                    <wp:posOffset>186418</wp:posOffset>
                  </wp:positionV>
                  <wp:extent cx="474345" cy="395605"/>
                  <wp:effectExtent l="0" t="0" r="1905" b="4445"/>
                  <wp:wrapThrough wrapText="bothSides">
                    <wp:wrapPolygon edited="0">
                      <wp:start x="5205" y="0"/>
                      <wp:lineTo x="0" y="1040"/>
                      <wp:lineTo x="0" y="11441"/>
                      <wp:lineTo x="4337" y="17682"/>
                      <wp:lineTo x="4337" y="20803"/>
                      <wp:lineTo x="7807" y="20803"/>
                      <wp:lineTo x="20819" y="15602"/>
                      <wp:lineTo x="20819" y="2080"/>
                      <wp:lineTo x="8675" y="0"/>
                      <wp:lineTo x="5205" y="0"/>
                    </wp:wrapPolygon>
                  </wp:wrapThrough>
                  <wp:docPr id="13" name="image2.png" descr="T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TA8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345" cy="395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             </w:t>
            </w:r>
            <w:r w:rsidRPr="004A0A83">
              <w:rPr>
                <w:rFonts w:eastAsia="Arial"/>
                <w:b/>
                <w:i/>
                <w:iCs/>
                <w:color w:val="002060"/>
                <w:sz w:val="28"/>
                <w:szCs w:val="28"/>
              </w:rPr>
              <w:t xml:space="preserve">Tiết thứ: </w:t>
            </w:r>
          </w:p>
          <w:p w14:paraId="58141886" w14:textId="77777777" w:rsidR="00CF5B47" w:rsidRPr="00191735" w:rsidRDefault="00CF5B47" w:rsidP="004C0FE7">
            <w:pPr>
              <w:contextualSpacing/>
              <w:jc w:val="center"/>
              <w:rPr>
                <w:bCs/>
                <w:sz w:val="28"/>
                <w:szCs w:val="28"/>
                <w:u w:val="single"/>
              </w:rPr>
            </w:pPr>
            <w:r w:rsidRPr="004A0A83">
              <w:rPr>
                <w:noProof/>
                <w:color w:val="FF0000"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 wp14:anchorId="21355090" wp14:editId="15606EDE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14605</wp:posOffset>
                  </wp:positionV>
                  <wp:extent cx="532130" cy="469900"/>
                  <wp:effectExtent l="0" t="0" r="1270" b="6350"/>
                  <wp:wrapThrough wrapText="bothSides">
                    <wp:wrapPolygon edited="0">
                      <wp:start x="5413" y="0"/>
                      <wp:lineTo x="0" y="4378"/>
                      <wp:lineTo x="0" y="17514"/>
                      <wp:lineTo x="1547" y="21016"/>
                      <wp:lineTo x="3093" y="21016"/>
                      <wp:lineTo x="19332" y="21016"/>
                      <wp:lineTo x="20878" y="19265"/>
                      <wp:lineTo x="20878" y="1751"/>
                      <wp:lineTo x="13146" y="0"/>
                      <wp:lineTo x="5413" y="0"/>
                    </wp:wrapPolygon>
                  </wp:wrapThrough>
                  <wp:docPr id="1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" cy="46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A0A83">
              <w:rPr>
                <w:b/>
                <w:color w:val="FF0000"/>
                <w:sz w:val="28"/>
                <w:szCs w:val="28"/>
              </w:rPr>
              <w:t>UNIT 8: SHOPPING</w:t>
            </w:r>
            <w:r w:rsidRPr="00191735">
              <w:rPr>
                <w:b/>
                <w:bCs/>
                <w:sz w:val="28"/>
                <w:szCs w:val="28"/>
                <w:lang w:val="en-GB"/>
              </w:rPr>
              <w:t xml:space="preserve"> </w:t>
            </w:r>
          </w:p>
          <w:p w14:paraId="15FDB522" w14:textId="55637D67" w:rsidR="00CF5B47" w:rsidRPr="004A0A83" w:rsidRDefault="00CF5B47" w:rsidP="004C0FE7">
            <w:pPr>
              <w:jc w:val="center"/>
              <w:rPr>
                <w:b/>
                <w:color w:val="0000CC"/>
              </w:rPr>
            </w:pPr>
            <w:r>
              <w:rPr>
                <w:b/>
                <w:color w:val="0000CC"/>
              </w:rPr>
              <w:t xml:space="preserve">          </w:t>
            </w:r>
            <w:r w:rsidRPr="004A0A83">
              <w:rPr>
                <w:b/>
                <w:color w:val="0000CC"/>
              </w:rPr>
              <w:t xml:space="preserve">Lesson </w:t>
            </w:r>
            <w:r w:rsidR="00A8163F">
              <w:rPr>
                <w:b/>
                <w:color w:val="0000CC"/>
              </w:rPr>
              <w:t>7</w:t>
            </w:r>
            <w:r w:rsidRPr="004A0A83">
              <w:rPr>
                <w:b/>
                <w:color w:val="0000CC"/>
              </w:rPr>
              <w:t xml:space="preserve">: </w:t>
            </w:r>
            <w:r w:rsidR="00A8163F">
              <w:rPr>
                <w:b/>
                <w:color w:val="0000CC"/>
              </w:rPr>
              <w:t>Looking back - Project</w:t>
            </w:r>
            <w:r w:rsidRPr="00CE50F4">
              <w:rPr>
                <w:rFonts w:eastAsiaTheme="majorEastAsia"/>
                <w:b/>
                <w:bCs/>
                <w:color w:val="0000CC"/>
                <w:sz w:val="28"/>
                <w:szCs w:val="28"/>
              </w:rPr>
              <w:t xml:space="preserve"> P</w:t>
            </w:r>
            <w:r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9</w:t>
            </w:r>
            <w:r w:rsidR="00A8163F">
              <w:rPr>
                <w:rFonts w:eastAsiaTheme="majorEastAsia"/>
                <w:b/>
                <w:bCs/>
                <w:color w:val="0000CC"/>
                <w:sz w:val="28"/>
                <w:szCs w:val="28"/>
                <w:vertAlign w:val="subscript"/>
              </w:rPr>
              <w:t>0-91</w:t>
            </w:r>
          </w:p>
        </w:tc>
      </w:tr>
      <w:tr w:rsidR="00CF5B47" w:rsidRPr="004A0A83" w14:paraId="18C3C10B" w14:textId="77777777" w:rsidTr="004C0FE7">
        <w:tc>
          <w:tcPr>
            <w:tcW w:w="2783" w:type="dxa"/>
            <w:tcBorders>
              <w:bottom w:val="dotted" w:sz="4" w:space="0" w:color="auto"/>
            </w:tcBorders>
            <w:vAlign w:val="center"/>
          </w:tcPr>
          <w:p w14:paraId="33CA24FB" w14:textId="77777777" w:rsidR="00CF5B47" w:rsidRPr="004A0A83" w:rsidRDefault="00CF5B47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Class</w:t>
            </w:r>
          </w:p>
        </w:tc>
        <w:tc>
          <w:tcPr>
            <w:tcW w:w="3113" w:type="dxa"/>
            <w:tcBorders>
              <w:bottom w:val="dotted" w:sz="4" w:space="0" w:color="auto"/>
            </w:tcBorders>
            <w:vAlign w:val="center"/>
          </w:tcPr>
          <w:p w14:paraId="6CF97BBC" w14:textId="77777777" w:rsidR="00CF5B47" w:rsidRPr="004A0A83" w:rsidRDefault="00CF5B47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Date of teaching</w:t>
            </w:r>
          </w:p>
        </w:tc>
        <w:tc>
          <w:tcPr>
            <w:tcW w:w="2870" w:type="dxa"/>
            <w:tcBorders>
              <w:bottom w:val="dotted" w:sz="4" w:space="0" w:color="auto"/>
            </w:tcBorders>
            <w:vAlign w:val="center"/>
          </w:tcPr>
          <w:p w14:paraId="3A0CD13C" w14:textId="77777777" w:rsidR="00CF5B47" w:rsidRPr="004A0A83" w:rsidRDefault="00CF5B47" w:rsidP="004C0FE7">
            <w:pPr>
              <w:jc w:val="center"/>
              <w:rPr>
                <w:b/>
              </w:rPr>
            </w:pPr>
            <w:r w:rsidRPr="004A0A83">
              <w:rPr>
                <w:b/>
                <w:noProof/>
                <w:lang w:eastAsia="vi-VN"/>
              </w:rPr>
              <w:t>Attendence</w:t>
            </w:r>
          </w:p>
        </w:tc>
      </w:tr>
      <w:tr w:rsidR="00CF5B47" w:rsidRPr="004A0A83" w14:paraId="0BFD0B10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8D17919" w14:textId="77777777" w:rsidR="00CF5B47" w:rsidRPr="004A0A83" w:rsidRDefault="00CF5B47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8A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1F6D1B" w14:textId="77777777" w:rsidR="00CF5B47" w:rsidRPr="004A0A83" w:rsidRDefault="00CF5B47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>
              <w:rPr>
                <w:color w:val="002060"/>
                <w:lang w:val="nl-NL" w:eastAsia="vi-VN"/>
              </w:rPr>
              <w:t>2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BA9610D" w14:textId="77777777" w:rsidR="00CF5B47" w:rsidRPr="004A0A83" w:rsidRDefault="00CF5B47" w:rsidP="004C0FE7">
            <w:pPr>
              <w:jc w:val="center"/>
              <w:rPr>
                <w:b/>
              </w:rPr>
            </w:pPr>
          </w:p>
        </w:tc>
      </w:tr>
      <w:tr w:rsidR="00CF5B47" w:rsidRPr="004A0A83" w14:paraId="3752E0A4" w14:textId="77777777" w:rsidTr="004C0FE7">
        <w:tc>
          <w:tcPr>
            <w:tcW w:w="278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59E2867" w14:textId="77777777" w:rsidR="00CF5B47" w:rsidRPr="004A0A83" w:rsidRDefault="00CF5B47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8B</w:t>
            </w:r>
          </w:p>
        </w:tc>
        <w:tc>
          <w:tcPr>
            <w:tcW w:w="3113" w:type="dxa"/>
            <w:tcBorders>
              <w:top w:val="dotted" w:sz="4" w:space="0" w:color="auto"/>
              <w:bottom w:val="dotted" w:sz="4" w:space="0" w:color="auto"/>
            </w:tcBorders>
          </w:tcPr>
          <w:p w14:paraId="1F80A4C0" w14:textId="77777777" w:rsidR="00CF5B47" w:rsidRPr="004A0A83" w:rsidRDefault="00CF5B47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>
              <w:rPr>
                <w:color w:val="002060"/>
                <w:lang w:val="nl-NL" w:eastAsia="vi-VN"/>
              </w:rPr>
              <w:t>2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53D2F78" w14:textId="77777777" w:rsidR="00CF5B47" w:rsidRPr="004A0A83" w:rsidRDefault="00CF5B47" w:rsidP="004C0FE7">
            <w:pPr>
              <w:jc w:val="center"/>
              <w:rPr>
                <w:b/>
              </w:rPr>
            </w:pPr>
          </w:p>
        </w:tc>
      </w:tr>
      <w:tr w:rsidR="00CF5B47" w:rsidRPr="004A0A83" w14:paraId="22914769" w14:textId="77777777" w:rsidTr="004C0FE7">
        <w:tc>
          <w:tcPr>
            <w:tcW w:w="2783" w:type="dxa"/>
            <w:tcBorders>
              <w:top w:val="dotted" w:sz="4" w:space="0" w:color="auto"/>
            </w:tcBorders>
            <w:vAlign w:val="center"/>
          </w:tcPr>
          <w:p w14:paraId="0180C973" w14:textId="77777777" w:rsidR="00CF5B47" w:rsidRPr="004A0A83" w:rsidRDefault="00CF5B47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noProof/>
                <w:color w:val="002060"/>
                <w:lang w:eastAsia="vi-VN"/>
              </w:rPr>
              <w:t>8C</w:t>
            </w:r>
          </w:p>
        </w:tc>
        <w:tc>
          <w:tcPr>
            <w:tcW w:w="3113" w:type="dxa"/>
            <w:tcBorders>
              <w:top w:val="dotted" w:sz="4" w:space="0" w:color="auto"/>
            </w:tcBorders>
          </w:tcPr>
          <w:p w14:paraId="44BCFA66" w14:textId="77777777" w:rsidR="00CF5B47" w:rsidRPr="004A0A83" w:rsidRDefault="00CF5B47" w:rsidP="004C0FE7">
            <w:pPr>
              <w:jc w:val="center"/>
              <w:rPr>
                <w:b/>
                <w:color w:val="002060"/>
              </w:rPr>
            </w:pPr>
            <w:r w:rsidRPr="004A0A83">
              <w:rPr>
                <w:color w:val="002060"/>
                <w:lang w:val="nl-NL" w:eastAsia="vi-VN"/>
              </w:rPr>
              <w:t>...../0</w:t>
            </w:r>
            <w:r>
              <w:rPr>
                <w:color w:val="002060"/>
                <w:lang w:val="nl-NL" w:eastAsia="vi-VN"/>
              </w:rPr>
              <w:t>2</w:t>
            </w:r>
            <w:r w:rsidRPr="004A0A83">
              <w:rPr>
                <w:color w:val="002060"/>
                <w:lang w:val="nl-NL" w:eastAsia="vi-VN"/>
              </w:rPr>
              <w:t>/2024</w:t>
            </w:r>
          </w:p>
        </w:tc>
        <w:tc>
          <w:tcPr>
            <w:tcW w:w="2870" w:type="dxa"/>
            <w:tcBorders>
              <w:top w:val="dotted" w:sz="4" w:space="0" w:color="auto"/>
            </w:tcBorders>
            <w:vAlign w:val="center"/>
          </w:tcPr>
          <w:p w14:paraId="20DEE8AF" w14:textId="77777777" w:rsidR="00CF5B47" w:rsidRPr="004A0A83" w:rsidRDefault="00CF5B47" w:rsidP="004C0FE7">
            <w:pPr>
              <w:jc w:val="center"/>
              <w:rPr>
                <w:b/>
              </w:rPr>
            </w:pPr>
          </w:p>
        </w:tc>
      </w:tr>
    </w:tbl>
    <w:p w14:paraId="3A6D45B6" w14:textId="77777777" w:rsidR="00CF5B47" w:rsidRPr="004A0A83" w:rsidRDefault="00CF5B47" w:rsidP="00CF5B47">
      <w:pPr>
        <w:rPr>
          <w:color w:val="000000"/>
        </w:rPr>
      </w:pPr>
      <w:r w:rsidRPr="004A0A83">
        <w:rPr>
          <w:b/>
          <w:bCs/>
          <w:color w:val="002060"/>
        </w:rPr>
        <w:t xml:space="preserve">I. OBJECTIVES: </w:t>
      </w:r>
      <w:r w:rsidRPr="004A0A83">
        <w:rPr>
          <w:color w:val="000000"/>
        </w:rPr>
        <w:t>* By the end of this unit, students will be able to:</w:t>
      </w:r>
    </w:p>
    <w:p w14:paraId="0126AA1C" w14:textId="77777777" w:rsidR="001A3198" w:rsidRDefault="001A3198" w:rsidP="001A3198">
      <w:pPr>
        <w:ind w:firstLine="426"/>
        <w:jc w:val="both"/>
      </w:pPr>
      <w:r>
        <w:t>- Repeat and distinguish the uses of adverbs of frequency</w:t>
      </w:r>
    </w:p>
    <w:p w14:paraId="43589E0F" w14:textId="77777777" w:rsidR="001A3198" w:rsidRDefault="001A3198" w:rsidP="001A3198">
      <w:pPr>
        <w:ind w:firstLine="426"/>
        <w:jc w:val="both"/>
      </w:pPr>
      <w:r>
        <w:t>- Memorize the use of the present simple with future actions</w:t>
      </w:r>
    </w:p>
    <w:p w14:paraId="39B46D88" w14:textId="77777777" w:rsidR="001A3198" w:rsidRDefault="001A3198" w:rsidP="001A3198">
      <w:pPr>
        <w:ind w:firstLine="426"/>
        <w:jc w:val="both"/>
      </w:pPr>
      <w:r>
        <w:t xml:space="preserve">- Memorize some words related to shopping and online shopping. </w:t>
      </w:r>
    </w:p>
    <w:p w14:paraId="2673A61F" w14:textId="77777777" w:rsidR="00CF5B47" w:rsidRPr="004A0A83" w:rsidRDefault="00CF5B47" w:rsidP="00CF5B47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1. Knowledge: </w:t>
      </w:r>
    </w:p>
    <w:p w14:paraId="3DB8AC6F" w14:textId="0362E313" w:rsidR="00CF5B47" w:rsidRDefault="00CF5B47" w:rsidP="00CF5B47">
      <w:pPr>
        <w:ind w:left="227"/>
        <w:rPr>
          <w:rFonts w:eastAsia="Calibri"/>
          <w:color w:val="000000"/>
        </w:rPr>
      </w:pPr>
      <w:r w:rsidRPr="004A0A83">
        <w:rPr>
          <w:b/>
          <w:bCs/>
          <w:color w:val="0C6EB9"/>
        </w:rPr>
        <w:t xml:space="preserve"> </w:t>
      </w:r>
      <w:r w:rsidRPr="004A0A83">
        <w:rPr>
          <w:b/>
          <w:bCs/>
          <w:i/>
          <w:iCs/>
          <w:color w:val="002060"/>
        </w:rPr>
        <w:t>+ Vocabulary:</w:t>
      </w:r>
      <w:r w:rsidRPr="004A0A83">
        <w:rPr>
          <w:b/>
          <w:bCs/>
          <w:color w:val="002060"/>
        </w:rPr>
        <w:t xml:space="preserve"> </w:t>
      </w:r>
      <w:r w:rsidR="00E1795B" w:rsidRPr="00E1795B">
        <w:rPr>
          <w:sz w:val="26"/>
          <w:szCs w:val="26"/>
        </w:rPr>
        <w:t>Review</w:t>
      </w:r>
      <w:r w:rsidR="00E1795B">
        <w:rPr>
          <w:b/>
          <w:bCs/>
          <w:color w:val="002060"/>
        </w:rPr>
        <w:t xml:space="preserve"> </w:t>
      </w:r>
      <w:r w:rsidR="00E1795B" w:rsidRPr="007E5EA0">
        <w:rPr>
          <w:sz w:val="26"/>
          <w:szCs w:val="26"/>
        </w:rPr>
        <w:t xml:space="preserve">words related to the topic </w:t>
      </w:r>
      <w:r w:rsidR="00E1795B" w:rsidRPr="007E5EA0">
        <w:rPr>
          <w:lang w:val="en-GB"/>
        </w:rPr>
        <w:t>SHOPPING</w:t>
      </w:r>
    </w:p>
    <w:p w14:paraId="70BBE880" w14:textId="035BA4B1" w:rsidR="00CF5B47" w:rsidRDefault="00CF5B47" w:rsidP="00CF5B47">
      <w:pPr>
        <w:ind w:left="227"/>
        <w:rPr>
          <w:b/>
          <w:bCs/>
          <w:color w:val="002060"/>
        </w:rPr>
      </w:pPr>
      <w:r>
        <w:rPr>
          <w:b/>
          <w:bCs/>
          <w:i/>
          <w:iCs/>
          <w:color w:val="002060"/>
        </w:rPr>
        <w:t xml:space="preserve"> </w:t>
      </w:r>
      <w:r w:rsidRPr="004A0A83">
        <w:rPr>
          <w:b/>
          <w:bCs/>
          <w:i/>
          <w:iCs/>
          <w:color w:val="002060"/>
        </w:rPr>
        <w:t>+ Language:</w:t>
      </w:r>
      <w:r w:rsidRPr="004A0A83">
        <w:rPr>
          <w:b/>
          <w:bCs/>
          <w:color w:val="002060"/>
        </w:rPr>
        <w:t xml:space="preserve"> </w:t>
      </w:r>
      <w:r w:rsidR="00E1795B" w:rsidRPr="00E1795B">
        <w:rPr>
          <w:sz w:val="26"/>
          <w:szCs w:val="26"/>
        </w:rPr>
        <w:t>Review</w:t>
      </w:r>
    </w:p>
    <w:p w14:paraId="73D36FF5" w14:textId="6A8A656D" w:rsidR="00CF5B47" w:rsidRDefault="00CF5B47" w:rsidP="00CF5B47">
      <w:pPr>
        <w:rPr>
          <w:rFonts w:ascii="Arial" w:eastAsiaTheme="minorEastAsia" w:hAnsi="Arial" w:cs="Arial"/>
          <w:color w:val="000000"/>
          <w:sz w:val="20"/>
          <w:szCs w:val="20"/>
          <w:lang w:val="vi-VN" w:eastAsia="ko-KR"/>
        </w:rPr>
      </w:pPr>
      <w:r w:rsidRPr="004A0A83">
        <w:rPr>
          <w:color w:val="000000"/>
        </w:rPr>
        <w:t xml:space="preserve">    </w:t>
      </w:r>
      <w:r w:rsidRPr="004A0A83">
        <w:rPr>
          <w:b/>
          <w:bCs/>
          <w:i/>
          <w:iCs/>
          <w:color w:val="002060"/>
        </w:rPr>
        <w:t>+ Pronunciation:</w:t>
      </w:r>
      <w:r w:rsidRPr="004A0A83">
        <w:rPr>
          <w:color w:val="002060"/>
        </w:rPr>
        <w:t xml:space="preserve"> </w:t>
      </w:r>
      <w:r w:rsidR="00E1795B" w:rsidRPr="00E1795B">
        <w:rPr>
          <w:sz w:val="26"/>
          <w:szCs w:val="26"/>
        </w:rPr>
        <w:t>Review</w:t>
      </w:r>
    </w:p>
    <w:p w14:paraId="117AF4C8" w14:textId="77777777" w:rsidR="00CF5B47" w:rsidRPr="004A0A83" w:rsidRDefault="00CF5B47" w:rsidP="00CF5B47">
      <w:pPr>
        <w:rPr>
          <w:b/>
          <w:bCs/>
          <w:color w:val="000000"/>
        </w:rPr>
      </w:pPr>
      <w:r w:rsidRPr="004A0A83">
        <w:rPr>
          <w:b/>
          <w:bCs/>
          <w:color w:val="000000"/>
        </w:rPr>
        <w:t xml:space="preserve">2. Competence: </w:t>
      </w:r>
    </w:p>
    <w:p w14:paraId="350D49FD" w14:textId="77777777" w:rsidR="00CF5B47" w:rsidRPr="004A0A83" w:rsidRDefault="00CF5B47" w:rsidP="00CF5B47">
      <w:pPr>
        <w:rPr>
          <w:b/>
          <w:lang w:eastAsia="vi-VN"/>
        </w:rPr>
      </w:pPr>
      <w:r w:rsidRPr="004A0A83">
        <w:rPr>
          <w:b/>
          <w:lang w:eastAsia="vi-VN"/>
        </w:rPr>
        <w:t>a) General competencies:</w:t>
      </w:r>
    </w:p>
    <w:p w14:paraId="59DC44A0" w14:textId="77777777" w:rsidR="00CF5B47" w:rsidRPr="004A0A83" w:rsidRDefault="00CF5B47" w:rsidP="00CF5B47">
      <w:pPr>
        <w:ind w:firstLine="284"/>
        <w:contextualSpacing/>
        <w:jc w:val="both"/>
        <w:rPr>
          <w:rFonts w:eastAsia="Calibri"/>
          <w:b/>
          <w:lang w:eastAsia="vi-VN"/>
        </w:rPr>
      </w:pPr>
      <w:r w:rsidRPr="004A0A83">
        <w:rPr>
          <w:color w:val="000000"/>
        </w:rPr>
        <w:t>- Develop communication skills and creativity.</w:t>
      </w:r>
    </w:p>
    <w:p w14:paraId="7241A688" w14:textId="77777777" w:rsidR="00CF5B47" w:rsidRPr="004A0A83" w:rsidRDefault="00CF5B47" w:rsidP="00CF5B47">
      <w:pPr>
        <w:ind w:left="567" w:hanging="283"/>
        <w:jc w:val="both"/>
        <w:rPr>
          <w:color w:val="000000"/>
        </w:rPr>
      </w:pPr>
      <w:r w:rsidRPr="004A0A83">
        <w:rPr>
          <w:color w:val="000000"/>
        </w:rPr>
        <w:t>- Be collaborative and supportive in pair work and teamwork.</w:t>
      </w:r>
    </w:p>
    <w:p w14:paraId="5B9EABA3" w14:textId="77777777" w:rsidR="00CF5B47" w:rsidRPr="004A0A83" w:rsidRDefault="00CF5B47" w:rsidP="00CF5B47">
      <w:pPr>
        <w:ind w:firstLine="284"/>
        <w:jc w:val="both"/>
        <w:rPr>
          <w:color w:val="000000"/>
        </w:rPr>
      </w:pPr>
      <w:r w:rsidRPr="004A0A83">
        <w:rPr>
          <w:color w:val="000000"/>
        </w:rPr>
        <w:t>- Actively join in class activities.</w:t>
      </w:r>
    </w:p>
    <w:p w14:paraId="712B6C58" w14:textId="77777777" w:rsidR="00CF5B47" w:rsidRPr="004A0A83" w:rsidRDefault="00CF5B47" w:rsidP="00CF5B47">
      <w:pPr>
        <w:jc w:val="both"/>
        <w:rPr>
          <w:b/>
          <w:lang w:eastAsia="vi-VN"/>
        </w:rPr>
      </w:pPr>
      <w:r w:rsidRPr="004A0A83">
        <w:rPr>
          <w:b/>
          <w:lang w:eastAsia="vi-VN"/>
        </w:rPr>
        <w:t>b) Specific competencies:</w:t>
      </w:r>
    </w:p>
    <w:p w14:paraId="29E86DE5" w14:textId="77777777" w:rsidR="00CF5B47" w:rsidRPr="004A0A83" w:rsidRDefault="00CF5B47" w:rsidP="00CF5B47">
      <w:pPr>
        <w:ind w:firstLine="567"/>
        <w:contextualSpacing/>
        <w:jc w:val="both"/>
        <w:rPr>
          <w:lang w:eastAsia="vi-VN"/>
        </w:rPr>
      </w:pPr>
      <w:r w:rsidRPr="004A0A83">
        <w:rPr>
          <w:lang w:eastAsia="vi-VN"/>
        </w:rPr>
        <w:t>- Group work and independent working, pair work, linguistic competence, cooperative learning and communicative competence.</w:t>
      </w:r>
    </w:p>
    <w:p w14:paraId="54CCC2D5" w14:textId="77777777" w:rsidR="00CF5B47" w:rsidRPr="004A0A83" w:rsidRDefault="00CF5B47" w:rsidP="00CF5B47">
      <w:pPr>
        <w:ind w:left="567"/>
        <w:contextualSpacing/>
        <w:jc w:val="both"/>
        <w:rPr>
          <w:lang w:eastAsia="vi-VN"/>
        </w:rPr>
      </w:pPr>
      <w:r w:rsidRPr="004A0A83">
        <w:rPr>
          <w:lang w:eastAsia="vi-VN"/>
        </w:rPr>
        <w:t>- Sts can introduce themselves or one another fluently.</w:t>
      </w:r>
    </w:p>
    <w:p w14:paraId="4E5B3AA6" w14:textId="47834EAC" w:rsidR="00CF5B47" w:rsidRPr="000C0501" w:rsidRDefault="00CF5B47" w:rsidP="00CF5B47">
      <w:r w:rsidRPr="004A0A83">
        <w:rPr>
          <w:b/>
          <w:bCs/>
          <w:color w:val="000000"/>
        </w:rPr>
        <w:t xml:space="preserve">3. Qualities: </w:t>
      </w:r>
      <w:r w:rsidR="001A3198">
        <w:t xml:space="preserve">- consolidate ss’ awareness of shopping and online shopping. Have a positive attitude toward shopping places and dream shopping place. </w:t>
      </w:r>
      <w:r w:rsidRPr="004A0A83">
        <w:rPr>
          <w:color w:val="000000"/>
        </w:rPr>
        <w:t>Ss have the good attitude to working in groups, individual work, pair work, cooperative learning.</w:t>
      </w:r>
    </w:p>
    <w:p w14:paraId="1CE5C0E8" w14:textId="77777777" w:rsidR="00CF5B47" w:rsidRPr="004A0A83" w:rsidRDefault="00CF5B47" w:rsidP="00CF5B47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II. PREPARATIONS</w:t>
      </w:r>
    </w:p>
    <w:p w14:paraId="35264C83" w14:textId="77777777" w:rsidR="00CF5B47" w:rsidRPr="004A0A83" w:rsidRDefault="00CF5B47" w:rsidP="00CF5B47">
      <w:pPr>
        <w:jc w:val="both"/>
        <w:rPr>
          <w:color w:val="000000"/>
        </w:rPr>
      </w:pPr>
      <w:r w:rsidRPr="004A0A83">
        <w:rPr>
          <w:b/>
          <w:lang w:eastAsia="vi-VN"/>
        </w:rPr>
        <w:t xml:space="preserve">     </w:t>
      </w:r>
      <w:r w:rsidRPr="004A0A83">
        <w:rPr>
          <w:b/>
          <w:bCs/>
          <w:color w:val="000000"/>
        </w:rPr>
        <w:t>Teacher:</w:t>
      </w:r>
      <w:r w:rsidRPr="004A0A83">
        <w:rPr>
          <w:color w:val="000000"/>
        </w:rPr>
        <w:t xml:space="preserve"> Grade 8 textbook, laptop, TV, pictures and realia, Computer connected to the Internet. Phần mềm tương tác hoclieu.vn</w:t>
      </w:r>
    </w:p>
    <w:p w14:paraId="19521B54" w14:textId="77777777" w:rsidR="00CF5B47" w:rsidRPr="004A0A83" w:rsidRDefault="00CF5B47" w:rsidP="00CF5B47">
      <w:pPr>
        <w:contextualSpacing/>
        <w:rPr>
          <w:lang w:eastAsia="vi-VN"/>
        </w:rPr>
      </w:pPr>
      <w:r w:rsidRPr="004A0A83">
        <w:rPr>
          <w:b/>
          <w:lang w:eastAsia="vi-VN"/>
        </w:rPr>
        <w:t xml:space="preserve">     Students:</w:t>
      </w:r>
      <w:r w:rsidRPr="004A0A83">
        <w:rPr>
          <w:lang w:eastAsia="vi-VN"/>
        </w:rPr>
        <w:t xml:space="preserve"> Text books, pencils, pics, blank papers, realia,….</w:t>
      </w:r>
    </w:p>
    <w:p w14:paraId="7DEF21E8" w14:textId="77777777" w:rsidR="00CF5B47" w:rsidRPr="004A0A83" w:rsidRDefault="00CF5B47" w:rsidP="00CF5B47">
      <w:pPr>
        <w:contextualSpacing/>
        <w:rPr>
          <w:b/>
          <w:color w:val="002060"/>
          <w:lang w:eastAsia="vi-VN"/>
        </w:rPr>
      </w:pPr>
      <w:r w:rsidRPr="004A0A83">
        <w:rPr>
          <w:b/>
          <w:color w:val="002060"/>
          <w:lang w:eastAsia="vi-VN"/>
        </w:rPr>
        <w:t>III. PROCEDURE</w:t>
      </w:r>
    </w:p>
    <w:p w14:paraId="55BC397F" w14:textId="77777777" w:rsidR="009350C7" w:rsidRPr="009350C7" w:rsidRDefault="009350C7" w:rsidP="002D2B20">
      <w:pPr>
        <w:contextualSpacing/>
        <w:rPr>
          <w:b/>
          <w:sz w:val="14"/>
          <w:szCs w:val="14"/>
        </w:rPr>
      </w:pP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529"/>
        <w:gridCol w:w="3969"/>
      </w:tblGrid>
      <w:tr w:rsidR="009B1E61" w:rsidRPr="00E75273" w14:paraId="25F99ACD" w14:textId="77777777" w:rsidTr="009B1E61">
        <w:tc>
          <w:tcPr>
            <w:tcW w:w="9498" w:type="dxa"/>
            <w:gridSpan w:val="2"/>
            <w:shd w:val="clear" w:color="auto" w:fill="auto"/>
            <w:vAlign w:val="center"/>
          </w:tcPr>
          <w:p w14:paraId="50DDC094" w14:textId="00B81863" w:rsidR="009B1E61" w:rsidRDefault="009B1E61" w:rsidP="001A3198">
            <w:pPr>
              <w:contextualSpacing/>
              <w:rPr>
                <w:b/>
              </w:rPr>
            </w:pPr>
            <w:r>
              <w:rPr>
                <w:b/>
              </w:rPr>
              <w:t xml:space="preserve">1. </w:t>
            </w:r>
            <w:r w:rsidRPr="00E75273">
              <w:rPr>
                <w:b/>
              </w:rPr>
              <w:t>WARM-UP</w:t>
            </w:r>
            <w:r>
              <w:rPr>
                <w:b/>
              </w:rPr>
              <w:t xml:space="preserve"> </w:t>
            </w:r>
            <w:r w:rsidR="001436A3">
              <w:rPr>
                <w:b/>
              </w:rPr>
              <w:t>(5’-IW)</w:t>
            </w:r>
          </w:p>
          <w:p w14:paraId="21260F33" w14:textId="77777777" w:rsidR="009B1E61" w:rsidRDefault="009B1E61" w:rsidP="009B1E61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4C21E561" w14:textId="77777777" w:rsidR="009B1E61" w:rsidRDefault="009B1E61" w:rsidP="009B1E61">
            <w:pPr>
              <w:ind w:left="186"/>
              <w:rPr>
                <w:color w:val="000000"/>
              </w:rPr>
            </w:pPr>
            <w:r>
              <w:rPr>
                <w:color w:val="000000"/>
              </w:rPr>
              <w:t>- To create an active atmosphere in the class before the lesson;  </w:t>
            </w:r>
          </w:p>
          <w:p w14:paraId="4B698983" w14:textId="77777777" w:rsidR="009B1E61" w:rsidRDefault="009B1E61" w:rsidP="009B1E61">
            <w:pPr>
              <w:spacing w:before="39"/>
              <w:ind w:left="186"/>
            </w:pPr>
            <w:r>
              <w:rPr>
                <w:color w:val="000000"/>
              </w:rPr>
              <w:t>- To help ss focus on the listening writing topic</w:t>
            </w:r>
          </w:p>
          <w:p w14:paraId="2ACD472D" w14:textId="77777777" w:rsidR="009B1E61" w:rsidRDefault="009B1E61" w:rsidP="009B1E61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203041FF" w14:textId="506C12CE" w:rsidR="009B1E61" w:rsidRDefault="009B1E61" w:rsidP="009B1E61">
            <w:r>
              <w:rPr>
                <w:b/>
              </w:rPr>
              <w:t xml:space="preserve">   - </w:t>
            </w:r>
            <w:r>
              <w:t>Have ss play the game “Kim’s game”</w:t>
            </w:r>
          </w:p>
          <w:p w14:paraId="76609366" w14:textId="77777777" w:rsidR="009B1E61" w:rsidRDefault="009B1E61" w:rsidP="009B1E61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72039FFF" w14:textId="764C942E" w:rsidR="009B1E61" w:rsidRDefault="009B1E61" w:rsidP="009B1E61">
            <w:pPr>
              <w:rPr>
                <w:b/>
              </w:rPr>
            </w:pPr>
            <w:r>
              <w:rPr>
                <w:b/>
              </w:rPr>
              <w:t xml:space="preserve">   - </w:t>
            </w:r>
            <w:r>
              <w:t>Having a chance to speak English and focus on the topic of the lesson.</w:t>
            </w:r>
          </w:p>
          <w:p w14:paraId="57850ABB" w14:textId="006D5D17" w:rsidR="009B1E61" w:rsidRPr="009B1E61" w:rsidRDefault="009B1E61" w:rsidP="001A3198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1436A3" w:rsidRPr="00E75273" w14:paraId="42FDDB34" w14:textId="77777777" w:rsidTr="00C3652F">
        <w:tc>
          <w:tcPr>
            <w:tcW w:w="5529" w:type="dxa"/>
            <w:shd w:val="clear" w:color="auto" w:fill="auto"/>
          </w:tcPr>
          <w:p w14:paraId="136D878A" w14:textId="2F776CC7" w:rsidR="001436A3" w:rsidRPr="00E75273" w:rsidRDefault="001436A3" w:rsidP="001436A3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TEACHER’S AND STUDENTS’ ACTIVITIES</w:t>
            </w:r>
          </w:p>
        </w:tc>
        <w:tc>
          <w:tcPr>
            <w:tcW w:w="3969" w:type="dxa"/>
            <w:shd w:val="clear" w:color="auto" w:fill="auto"/>
          </w:tcPr>
          <w:p w14:paraId="6BF577B2" w14:textId="50EDF0CB" w:rsidR="001436A3" w:rsidRPr="00E75273" w:rsidRDefault="001436A3" w:rsidP="001436A3">
            <w:pPr>
              <w:contextualSpacing/>
              <w:jc w:val="center"/>
              <w:rPr>
                <w:b/>
              </w:rPr>
            </w:pPr>
            <w:r w:rsidRPr="00681E56">
              <w:rPr>
                <w:b/>
              </w:rPr>
              <w:t>CONTENTS</w:t>
            </w:r>
          </w:p>
        </w:tc>
      </w:tr>
      <w:tr w:rsidR="009B1E61" w:rsidRPr="00E75273" w14:paraId="0E2E851A" w14:textId="77777777" w:rsidTr="009B1E61">
        <w:tc>
          <w:tcPr>
            <w:tcW w:w="5529" w:type="dxa"/>
          </w:tcPr>
          <w:p w14:paraId="1FCF3754" w14:textId="533B8402" w:rsidR="009B1E61" w:rsidRDefault="009B1E61" w:rsidP="00AD49E3">
            <w:pPr>
              <w:spacing w:before="15"/>
              <w:rPr>
                <w:b/>
              </w:rPr>
            </w:pPr>
            <w:r w:rsidRPr="00E75273">
              <w:rPr>
                <w:b/>
              </w:rPr>
              <w:t>Kim’s game:</w:t>
            </w:r>
          </w:p>
          <w:p w14:paraId="40C1AD2D" w14:textId="77777777" w:rsidR="001436A3" w:rsidRPr="00412368" w:rsidRDefault="001436A3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6B8A5865" w14:textId="611D771B" w:rsidR="009B1E61" w:rsidRPr="00E75273" w:rsidRDefault="001436A3" w:rsidP="001436A3">
            <w:pPr>
              <w:spacing w:before="15"/>
              <w:jc w:val="both"/>
            </w:pPr>
            <w:r>
              <w:rPr>
                <w:b/>
              </w:rPr>
              <w:t xml:space="preserve"> </w:t>
            </w:r>
            <w:r w:rsidR="009B1E61" w:rsidRPr="00E75273">
              <w:rPr>
                <w:b/>
              </w:rPr>
              <w:t xml:space="preserve">- </w:t>
            </w:r>
            <w:r w:rsidR="009B1E61" w:rsidRPr="00E75273">
              <w:t>T asks students to work in groups of three or four students</w:t>
            </w:r>
          </w:p>
          <w:p w14:paraId="356E1473" w14:textId="426F25E5" w:rsidR="009B1E61" w:rsidRDefault="009B1E61" w:rsidP="00AD49E3">
            <w:pPr>
              <w:spacing w:before="15"/>
            </w:pPr>
            <w:r w:rsidRPr="00E75273">
              <w:t xml:space="preserve">- Get ss to watch a video clip and try to remember all types of shops mentioned in the clip without taking notes. </w:t>
            </w:r>
          </w:p>
          <w:p w14:paraId="22EE398E" w14:textId="77777777" w:rsidR="001436A3" w:rsidRPr="00D1182A" w:rsidRDefault="001436A3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772E7F26" w14:textId="77777777" w:rsidR="001436A3" w:rsidRPr="00880842" w:rsidRDefault="001436A3" w:rsidP="00880842">
            <w:pPr>
              <w:tabs>
                <w:tab w:val="left" w:pos="526"/>
              </w:tabs>
              <w:jc w:val="both"/>
            </w:pPr>
            <w:r>
              <w:lastRenderedPageBreak/>
              <w:t xml:space="preserve"> </w:t>
            </w:r>
            <w:r w:rsidRPr="00880842">
              <w:t>- Ss’ observation</w:t>
            </w:r>
          </w:p>
          <w:p w14:paraId="5B13600F" w14:textId="60FCE325" w:rsidR="009B1E61" w:rsidRDefault="001436A3" w:rsidP="00AD49E3">
            <w:pPr>
              <w:spacing w:before="15"/>
            </w:pPr>
            <w:r>
              <w:t xml:space="preserve"> </w:t>
            </w:r>
            <w:r w:rsidR="009B1E61" w:rsidRPr="00E75273">
              <w:t>- After finishing watching the clip, ss write down as many stores/ shops as possible.</w:t>
            </w:r>
          </w:p>
          <w:p w14:paraId="409EC6D9" w14:textId="77777777" w:rsidR="001436A3" w:rsidRPr="00C67C73" w:rsidRDefault="001436A3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115908F4" w14:textId="263F4F38" w:rsidR="009B1E61" w:rsidRPr="00E75273" w:rsidRDefault="001436A3" w:rsidP="00AD49E3">
            <w:pPr>
              <w:spacing w:before="15"/>
            </w:pPr>
            <w:r>
              <w:t xml:space="preserve"> </w:t>
            </w:r>
            <w:r w:rsidR="009B1E61" w:rsidRPr="00E75273">
              <w:t>- T gets ss to swap the posters among groups and give correction after T shows the answers.</w:t>
            </w:r>
          </w:p>
          <w:p w14:paraId="1FB92287" w14:textId="3B36C1DB" w:rsidR="009B1E61" w:rsidRDefault="009B1E61" w:rsidP="00AD49E3">
            <w:pPr>
              <w:spacing w:before="15"/>
            </w:pPr>
            <w:r w:rsidRPr="00E75273">
              <w:t>-</w:t>
            </w:r>
            <w:r w:rsidR="001436A3">
              <w:t xml:space="preserve"> </w:t>
            </w:r>
            <w:r w:rsidRPr="00E75273">
              <w:t>The group with the most correct answers will win.</w:t>
            </w:r>
          </w:p>
          <w:p w14:paraId="27AB4302" w14:textId="77777777" w:rsidR="001436A3" w:rsidRPr="001412CB" w:rsidRDefault="001436A3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74772B3C" w14:textId="70367CAA" w:rsidR="009B1E61" w:rsidRDefault="001436A3" w:rsidP="00AD49E3">
            <w:pPr>
              <w:spacing w:before="15"/>
            </w:pPr>
            <w:r>
              <w:t xml:space="preserve"> </w:t>
            </w:r>
            <w:r w:rsidR="009B1E61" w:rsidRPr="00E75273">
              <w:t>- T leads in the lesson.</w:t>
            </w:r>
          </w:p>
          <w:p w14:paraId="1C6E5D20" w14:textId="4ED0CC34" w:rsidR="002C3258" w:rsidRPr="00E75273" w:rsidRDefault="002C3258" w:rsidP="001436A3">
            <w:pPr>
              <w:rPr>
                <w:b/>
              </w:rPr>
            </w:pPr>
            <w:r>
              <w:rPr>
                <w:b/>
              </w:rPr>
              <w:t xml:space="preserve">- </w:t>
            </w:r>
            <w:r>
              <w:t>T check ss’ answers and gives feedback</w:t>
            </w:r>
          </w:p>
        </w:tc>
        <w:tc>
          <w:tcPr>
            <w:tcW w:w="3969" w:type="dxa"/>
          </w:tcPr>
          <w:p w14:paraId="1B43288E" w14:textId="726F4493" w:rsidR="009B1E61" w:rsidRDefault="009B1E61" w:rsidP="009350C7">
            <w:pPr>
              <w:ind w:right="-59"/>
              <w:contextualSpacing/>
              <w:rPr>
                <w:rFonts w:eastAsia="Arial"/>
              </w:rPr>
            </w:pPr>
          </w:p>
          <w:p w14:paraId="7A779E55" w14:textId="77777777" w:rsidR="009B1E61" w:rsidRPr="00E75273" w:rsidRDefault="009B1E61" w:rsidP="009350C7">
            <w:pPr>
              <w:contextualSpacing/>
              <w:rPr>
                <w:b/>
                <w:bCs/>
              </w:rPr>
            </w:pPr>
            <w:r w:rsidRPr="00E75273">
              <w:rPr>
                <w:b/>
                <w:bCs/>
              </w:rPr>
              <w:t>Suggested answers:</w:t>
            </w:r>
          </w:p>
          <w:p w14:paraId="3DD46E3C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1. bakery</w:t>
            </w:r>
          </w:p>
          <w:p w14:paraId="1995B5F6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2. fruit store</w:t>
            </w:r>
          </w:p>
          <w:p w14:paraId="1F7260C2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 xml:space="preserve">3. butcher shop </w:t>
            </w:r>
          </w:p>
          <w:p w14:paraId="01F6A369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4. fish market</w:t>
            </w:r>
          </w:p>
          <w:p w14:paraId="6DE797B5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5. pastry shop</w:t>
            </w:r>
          </w:p>
          <w:p w14:paraId="68B3ED2B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6. flower shop</w:t>
            </w:r>
          </w:p>
          <w:p w14:paraId="599E8979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lastRenderedPageBreak/>
              <w:t>7. shoe shop</w:t>
            </w:r>
          </w:p>
          <w:p w14:paraId="320CD4A7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8. toy store</w:t>
            </w:r>
          </w:p>
          <w:p w14:paraId="3146E183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9. stationery shop</w:t>
            </w:r>
          </w:p>
          <w:p w14:paraId="07462613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10. book store</w:t>
            </w:r>
          </w:p>
          <w:p w14:paraId="292F6552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11. hardware store</w:t>
            </w:r>
          </w:p>
          <w:p w14:paraId="1A4EBA08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12. jewelry store</w:t>
            </w:r>
          </w:p>
          <w:p w14:paraId="59438412" w14:textId="77777777" w:rsidR="009B1E61" w:rsidRPr="00E75273" w:rsidRDefault="009B1E61" w:rsidP="00AD49E3">
            <w:pPr>
              <w:contextualSpacing/>
              <w:jc w:val="both"/>
              <w:rPr>
                <w:i/>
              </w:rPr>
            </w:pPr>
            <w:r w:rsidRPr="00E75273">
              <w:rPr>
                <w:i/>
              </w:rPr>
              <w:t>13. pharmacy</w:t>
            </w:r>
          </w:p>
        </w:tc>
      </w:tr>
      <w:tr w:rsidR="009B1E61" w:rsidRPr="00E75273" w14:paraId="476A16D1" w14:textId="77777777" w:rsidTr="009B1E61">
        <w:tc>
          <w:tcPr>
            <w:tcW w:w="9498" w:type="dxa"/>
            <w:gridSpan w:val="2"/>
          </w:tcPr>
          <w:p w14:paraId="4508262C" w14:textId="1E5E9825" w:rsidR="009B1E61" w:rsidRDefault="009B1E61" w:rsidP="00B42577">
            <w:pPr>
              <w:spacing w:before="1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2. </w:t>
            </w:r>
            <w:r w:rsidRPr="00E75273">
              <w:rPr>
                <w:b/>
                <w:color w:val="000000"/>
              </w:rPr>
              <w:t>VOCABULARY</w:t>
            </w:r>
            <w:r w:rsidR="001436A3">
              <w:rPr>
                <w:b/>
                <w:color w:val="000000"/>
              </w:rPr>
              <w:t xml:space="preserve"> (10’-IW, PW)</w:t>
            </w:r>
          </w:p>
          <w:p w14:paraId="46DE68D6" w14:textId="77777777" w:rsidR="00434592" w:rsidRDefault="00434592" w:rsidP="00434592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5D68BE38" w14:textId="77777777" w:rsidR="00434592" w:rsidRDefault="00434592" w:rsidP="00434592">
            <w:pPr>
              <w:rPr>
                <w:color w:val="000000"/>
              </w:rPr>
            </w:pPr>
            <w:r>
              <w:rPr>
                <w:color w:val="000000"/>
              </w:rPr>
              <w:t>- To help Ss review the vocabulary learnt.  </w:t>
            </w:r>
          </w:p>
          <w:p w14:paraId="4211405E" w14:textId="33E9167F" w:rsidR="00434592" w:rsidRPr="00434592" w:rsidRDefault="00434592" w:rsidP="00434592">
            <w:pPr>
              <w:rPr>
                <w:color w:val="000000"/>
              </w:rPr>
            </w:pPr>
            <w:r w:rsidRPr="00434592">
              <w:rPr>
                <w:color w:val="000000"/>
              </w:rPr>
              <w:t>- To help Ss use the vocabulary items in a new context.</w:t>
            </w:r>
          </w:p>
          <w:p w14:paraId="49A8A24E" w14:textId="0D9902E8" w:rsidR="00434592" w:rsidRDefault="00434592" w:rsidP="00434592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656754BD" w14:textId="77777777" w:rsidR="00434592" w:rsidRDefault="00434592" w:rsidP="00434592">
            <w:r>
              <w:rPr>
                <w:b/>
              </w:rPr>
              <w:t xml:space="preserve">- </w:t>
            </w:r>
            <w:r>
              <w:t>review some new words related to the topic</w:t>
            </w:r>
          </w:p>
          <w:p w14:paraId="482ABEA9" w14:textId="77777777" w:rsidR="00434592" w:rsidRDefault="00434592" w:rsidP="00434592">
            <w:r>
              <w:t>- review adverbs of frequency and present simple with future meaning</w:t>
            </w:r>
          </w:p>
          <w:p w14:paraId="2AE137BB" w14:textId="77777777" w:rsidR="00434592" w:rsidRDefault="00434592" w:rsidP="00434592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1D23CEB6" w14:textId="77777777" w:rsidR="00434592" w:rsidRDefault="00434592" w:rsidP="00434592">
            <w:r>
              <w:rPr>
                <w:b/>
              </w:rPr>
              <w:t xml:space="preserve">- </w:t>
            </w:r>
            <w:r>
              <w:t>Remember the vocabulary learnt</w:t>
            </w:r>
          </w:p>
          <w:p w14:paraId="01BDE46D" w14:textId="77777777" w:rsidR="00434592" w:rsidRDefault="00434592" w:rsidP="00434592">
            <w:pPr>
              <w:rPr>
                <w:b/>
              </w:rPr>
            </w:pPr>
            <w:r>
              <w:t>- Remember adverbs of frequency and present simple with future meaning</w:t>
            </w:r>
          </w:p>
          <w:p w14:paraId="724475DA" w14:textId="528DA102" w:rsidR="009B1E61" w:rsidRPr="00434592" w:rsidRDefault="00434592" w:rsidP="00434592">
            <w:pPr>
              <w:rPr>
                <w:b/>
              </w:rPr>
            </w:pPr>
            <w:r>
              <w:rPr>
                <w:b/>
              </w:rPr>
              <w:t>d. Implementation:</w:t>
            </w:r>
          </w:p>
        </w:tc>
      </w:tr>
      <w:tr w:rsidR="009B1E61" w:rsidRPr="00E75273" w14:paraId="2A46438B" w14:textId="77777777" w:rsidTr="009B1E61">
        <w:tc>
          <w:tcPr>
            <w:tcW w:w="5529" w:type="dxa"/>
          </w:tcPr>
          <w:p w14:paraId="0A7A8FBF" w14:textId="0F2DB5F3" w:rsidR="009B1E61" w:rsidRDefault="009B1E61" w:rsidP="00B42577">
            <w:pPr>
              <w:spacing w:before="37"/>
              <w:ind w:right="10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Task 1. Match the words and phrases (1-5) with the meanings (a-e).</w:t>
            </w:r>
          </w:p>
          <w:p w14:paraId="61243335" w14:textId="77777777" w:rsidR="001436A3" w:rsidRPr="00412368" w:rsidRDefault="001436A3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1AE93E86" w14:textId="44CD6C51" w:rsidR="009B1E61" w:rsidRPr="00B42577" w:rsidRDefault="001436A3" w:rsidP="001436A3">
            <w:pPr>
              <w:spacing w:before="37"/>
              <w:ind w:right="10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="009B1E61">
              <w:rPr>
                <w:color w:val="000000"/>
              </w:rPr>
              <w:t xml:space="preserve">- </w:t>
            </w:r>
            <w:r w:rsidR="009B1E61" w:rsidRPr="00B42577">
              <w:rPr>
                <w:color w:val="000000"/>
              </w:rPr>
              <w:t>Have Ss do this activity individually.</w:t>
            </w:r>
          </w:p>
          <w:p w14:paraId="01104DA3" w14:textId="17C14721" w:rsidR="009B1E61" w:rsidRDefault="009B1E61" w:rsidP="00B42577">
            <w:pPr>
              <w:spacing w:before="37"/>
              <w:ind w:right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B42577">
              <w:rPr>
                <w:color w:val="000000"/>
              </w:rPr>
              <w:t>Ask Ss to read the words and phrases (1 - 5) and the meanings (a - e) and match them.</w:t>
            </w:r>
          </w:p>
          <w:p w14:paraId="6833B578" w14:textId="77777777" w:rsidR="001436A3" w:rsidRPr="00D1182A" w:rsidRDefault="001436A3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61FA065E" w14:textId="77777777" w:rsidR="001436A3" w:rsidRPr="00880842" w:rsidRDefault="001436A3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39E138BB" w14:textId="22721EB2" w:rsidR="001436A3" w:rsidRDefault="001436A3" w:rsidP="001436A3">
            <w:pPr>
              <w:tabs>
                <w:tab w:val="left" w:pos="526"/>
              </w:tabs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Pr="001436A3">
              <w:t xml:space="preserve">- </w:t>
            </w:r>
            <w:r>
              <w:t>Ss m</w:t>
            </w:r>
            <w:r w:rsidRPr="001436A3">
              <w:t>atch the words and phrases (1-5) with the meanings (a-e).</w:t>
            </w:r>
          </w:p>
          <w:p w14:paraId="1AD69A45" w14:textId="77777777" w:rsidR="00D831E1" w:rsidRPr="00C67C73" w:rsidRDefault="00D831E1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697F071B" w14:textId="35E8FDBE" w:rsidR="009B1E61" w:rsidRPr="00E75273" w:rsidRDefault="00D831E1" w:rsidP="00B42577">
            <w:pPr>
              <w:spacing w:before="37"/>
              <w:ind w:right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B1E61">
              <w:rPr>
                <w:color w:val="000000"/>
              </w:rPr>
              <w:t xml:space="preserve">- </w:t>
            </w:r>
            <w:r w:rsidR="009B1E61" w:rsidRPr="00E75273">
              <w:rPr>
                <w:color w:val="000000"/>
              </w:rPr>
              <w:t>Allow them to compare their answers with their partners.</w:t>
            </w:r>
          </w:p>
          <w:p w14:paraId="49408D0C" w14:textId="28D4373F" w:rsidR="009B1E61" w:rsidRDefault="009B1E61" w:rsidP="00B42577">
            <w:pPr>
              <w:spacing w:before="37"/>
              <w:ind w:right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Call on some Ss to share their answers with the class.</w:t>
            </w:r>
          </w:p>
          <w:p w14:paraId="7FFC6F84" w14:textId="77777777" w:rsidR="00D831E1" w:rsidRPr="00525F3F" w:rsidRDefault="00D831E1" w:rsidP="00525F3F">
            <w:r w:rsidRPr="00525F3F">
              <w:t xml:space="preserve">- Student’s talk </w:t>
            </w:r>
          </w:p>
          <w:p w14:paraId="12C0058F" w14:textId="77777777" w:rsidR="00D831E1" w:rsidRPr="001412CB" w:rsidRDefault="00D831E1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7058285A" w14:textId="0D1F0463" w:rsidR="00D831E1" w:rsidRPr="00E75273" w:rsidRDefault="00D831E1" w:rsidP="00B42577">
            <w:pPr>
              <w:spacing w:before="37"/>
              <w:ind w:right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T comments and gives feedback  on Ss’ answers. </w:t>
            </w:r>
          </w:p>
          <w:p w14:paraId="7A681DFB" w14:textId="3C180B78" w:rsidR="009B1E61" w:rsidRDefault="009B1E61" w:rsidP="00B42577">
            <w:pPr>
              <w:spacing w:before="13"/>
              <w:ind w:right="13"/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Task 2. Complete the sentences with the words and phrases from the box.</w:t>
            </w:r>
          </w:p>
          <w:p w14:paraId="1E81DD8C" w14:textId="77777777" w:rsidR="00D831E1" w:rsidRPr="00412368" w:rsidRDefault="00D831E1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075324F7" w14:textId="771D0A5D" w:rsidR="009B1E61" w:rsidRPr="00E75273" w:rsidRDefault="00D831E1" w:rsidP="00D831E1">
            <w:pPr>
              <w:spacing w:before="13"/>
              <w:ind w:right="13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="009B1E61">
              <w:rPr>
                <w:color w:val="000000"/>
              </w:rPr>
              <w:t xml:space="preserve">- </w:t>
            </w:r>
            <w:r w:rsidR="009B1E61" w:rsidRPr="00E75273">
              <w:rPr>
                <w:color w:val="000000"/>
              </w:rPr>
              <w:t>Have Ss do this activity individually.</w:t>
            </w:r>
          </w:p>
          <w:p w14:paraId="1BBDD819" w14:textId="30238F11" w:rsidR="009B1E61" w:rsidRDefault="009B1E61" w:rsidP="00B42577">
            <w:pPr>
              <w:spacing w:before="37"/>
              <w:ind w:right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Ask Ss to read the sentences carefully, then refer to the words and phrases in the box to choose the correct answers.</w:t>
            </w:r>
          </w:p>
          <w:p w14:paraId="5B3124B4" w14:textId="77777777" w:rsidR="00D831E1" w:rsidRPr="00D1182A" w:rsidRDefault="00D831E1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61783695" w14:textId="77777777" w:rsidR="00D831E1" w:rsidRPr="00880842" w:rsidRDefault="00D831E1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2AE5CA80" w14:textId="55DB3027" w:rsidR="00D831E1" w:rsidRDefault="00D831E1" w:rsidP="00D831E1">
            <w:pPr>
              <w:spacing w:before="13"/>
              <w:ind w:right="13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 - Ss </w:t>
            </w:r>
            <w:r w:rsidRPr="00D831E1">
              <w:t>c</w:t>
            </w:r>
            <w:r w:rsidRPr="00D831E1">
              <w:t>omplete the sentences with the words and phrases from the box.</w:t>
            </w:r>
          </w:p>
          <w:p w14:paraId="6821B37A" w14:textId="77777777" w:rsidR="00D831E1" w:rsidRPr="00C67C73" w:rsidRDefault="00D831E1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D17EBAE" w14:textId="46F94552" w:rsidR="009B1E61" w:rsidRDefault="00D831E1" w:rsidP="00B42577">
            <w:pPr>
              <w:spacing w:before="37"/>
              <w:ind w:right="13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B1E61">
              <w:rPr>
                <w:color w:val="000000"/>
              </w:rPr>
              <w:t xml:space="preserve">- </w:t>
            </w:r>
            <w:r w:rsidR="009B1E61" w:rsidRPr="00E75273">
              <w:rPr>
                <w:color w:val="000000"/>
              </w:rPr>
              <w:t>Allow Ss to compare their answers with their partners.</w:t>
            </w:r>
          </w:p>
          <w:p w14:paraId="75362A6A" w14:textId="77777777" w:rsidR="00D831E1" w:rsidRPr="001412CB" w:rsidRDefault="00D831E1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lastRenderedPageBreak/>
              <w:t>Step 4: Judgement</w:t>
            </w:r>
          </w:p>
          <w:p w14:paraId="1F1FCD2B" w14:textId="3A06132D" w:rsidR="009B1E61" w:rsidRPr="00E75273" w:rsidRDefault="00D831E1" w:rsidP="00D831E1">
            <w:pPr>
              <w:spacing w:before="37"/>
              <w:ind w:right="13"/>
              <w:jc w:val="both"/>
              <w:rPr>
                <w:b/>
              </w:rPr>
            </w:pPr>
            <w:r>
              <w:rPr>
                <w:color w:val="000000"/>
              </w:rPr>
              <w:t xml:space="preserve"> </w:t>
            </w:r>
            <w:r w:rsidR="009B1E61">
              <w:rPr>
                <w:color w:val="000000"/>
              </w:rPr>
              <w:t xml:space="preserve">- </w:t>
            </w:r>
            <w:r w:rsidR="009B1E61" w:rsidRPr="00E75273">
              <w:rPr>
                <w:color w:val="000000"/>
              </w:rPr>
              <w:t>Confirm the correct answers as a class.</w:t>
            </w:r>
          </w:p>
        </w:tc>
        <w:tc>
          <w:tcPr>
            <w:tcW w:w="3969" w:type="dxa"/>
          </w:tcPr>
          <w:p w14:paraId="400B5E4E" w14:textId="77777777" w:rsidR="001436A3" w:rsidRPr="00E75273" w:rsidRDefault="001436A3" w:rsidP="001436A3">
            <w:pPr>
              <w:spacing w:before="37"/>
              <w:ind w:right="10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lastRenderedPageBreak/>
              <w:t>1. Match the words and phrases (1-5) with the meanings (a-e).</w:t>
            </w:r>
          </w:p>
          <w:p w14:paraId="00EC1286" w14:textId="10B23E5F" w:rsidR="009B1E61" w:rsidRPr="00E75273" w:rsidRDefault="009B1E61" w:rsidP="00B42577">
            <w:pPr>
              <w:spacing w:before="12"/>
            </w:pPr>
            <w:r w:rsidRPr="00E75273">
              <w:rPr>
                <w:b/>
                <w:color w:val="000000"/>
              </w:rPr>
              <w:t>Suggested answers:</w:t>
            </w:r>
          </w:p>
          <w:p w14:paraId="7B8F5D51" w14:textId="77777777" w:rsidR="009B1E61" w:rsidRPr="00E75273" w:rsidRDefault="009B1E6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  <w:r w:rsidRPr="00E75273">
              <w:rPr>
                <w:b/>
                <w:noProof/>
                <w:color w:val="000000"/>
                <w:lang w:val="en-GB" w:eastAsia="en-GB"/>
              </w:rPr>
              <w:drawing>
                <wp:inline distT="0" distB="0" distL="0" distR="0" wp14:anchorId="2C094766" wp14:editId="4C72964C">
                  <wp:extent cx="1936391" cy="942517"/>
                  <wp:effectExtent l="0" t="0" r="698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(16)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908" cy="95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2ACAF" w14:textId="271770D8" w:rsidR="009B1E61" w:rsidRDefault="009B1E6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4950DBF2" w14:textId="465B3019" w:rsidR="009B1E61" w:rsidRDefault="009B1E6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33511343" w14:textId="485CC58F" w:rsidR="00D831E1" w:rsidRDefault="00D831E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2A13DF15" w14:textId="57620431" w:rsidR="00D831E1" w:rsidRDefault="00D831E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6647A44A" w14:textId="65769893" w:rsidR="00D831E1" w:rsidRDefault="00D831E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11C83C9C" w14:textId="49C9F427" w:rsidR="00D831E1" w:rsidRDefault="00D831E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63A860F2" w14:textId="7A0AD439" w:rsidR="00D831E1" w:rsidRDefault="00D831E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0C7C8A44" w14:textId="77777777" w:rsidR="00D831E1" w:rsidRDefault="00D831E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7625F27A" w14:textId="77777777" w:rsidR="00D831E1" w:rsidRDefault="00D831E1" w:rsidP="00B42577">
            <w:pPr>
              <w:spacing w:before="13"/>
              <w:ind w:right="8"/>
              <w:jc w:val="both"/>
              <w:rPr>
                <w:b/>
                <w:color w:val="000000"/>
              </w:rPr>
            </w:pPr>
          </w:p>
          <w:p w14:paraId="10EF0178" w14:textId="77777777" w:rsidR="00D831E1" w:rsidRDefault="00D831E1" w:rsidP="00D831E1">
            <w:pPr>
              <w:contextualSpacing/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2. Complete the sentences with the words and phrases from the box.</w:t>
            </w:r>
          </w:p>
          <w:p w14:paraId="442AABA6" w14:textId="20D11A69" w:rsidR="009B1E61" w:rsidRPr="00E75273" w:rsidRDefault="009B1E61" w:rsidP="00D831E1">
            <w:pPr>
              <w:contextualSpacing/>
              <w:jc w:val="both"/>
              <w:rPr>
                <w:b/>
                <w:bCs/>
              </w:rPr>
            </w:pPr>
            <w:r w:rsidRPr="00E75273">
              <w:rPr>
                <w:b/>
                <w:bCs/>
              </w:rPr>
              <w:t>Suggested answers:</w:t>
            </w:r>
          </w:p>
          <w:p w14:paraId="3C49508C" w14:textId="545D460E" w:rsidR="009B1E61" w:rsidRPr="00E75273" w:rsidRDefault="009B1E61" w:rsidP="00B42577">
            <w:pPr>
              <w:spacing w:before="13"/>
              <w:ind w:right="8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1. on sale</w:t>
            </w:r>
          </w:p>
          <w:p w14:paraId="63A3F063" w14:textId="77777777" w:rsidR="009B1E61" w:rsidRPr="00E75273" w:rsidRDefault="009B1E61" w:rsidP="00B42577">
            <w:pPr>
              <w:spacing w:before="13"/>
              <w:ind w:right="8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2. bargain</w:t>
            </w:r>
          </w:p>
          <w:p w14:paraId="2349E487" w14:textId="77777777" w:rsidR="009B1E61" w:rsidRPr="00E75273" w:rsidRDefault="009B1E61" w:rsidP="00B42577">
            <w:pPr>
              <w:spacing w:before="13"/>
              <w:ind w:right="8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3. Internet access</w:t>
            </w:r>
          </w:p>
          <w:p w14:paraId="64D0CB5C" w14:textId="77777777" w:rsidR="009B1E61" w:rsidRPr="00E75273" w:rsidRDefault="009B1E61" w:rsidP="00B42577">
            <w:pPr>
              <w:spacing w:before="13"/>
              <w:ind w:right="8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4. home-grown</w:t>
            </w:r>
          </w:p>
          <w:p w14:paraId="220EBBC5" w14:textId="39166ABB" w:rsidR="009B1E61" w:rsidRPr="003122AB" w:rsidRDefault="009B1E6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  <w:r w:rsidRPr="00E75273">
              <w:rPr>
                <w:color w:val="000000"/>
              </w:rPr>
              <w:t>5. offline</w:t>
            </w:r>
          </w:p>
        </w:tc>
      </w:tr>
      <w:tr w:rsidR="009B1E61" w:rsidRPr="00E75273" w14:paraId="18013CAF" w14:textId="77777777" w:rsidTr="009B1E61">
        <w:tc>
          <w:tcPr>
            <w:tcW w:w="9498" w:type="dxa"/>
            <w:gridSpan w:val="2"/>
          </w:tcPr>
          <w:p w14:paraId="4E3616B0" w14:textId="7C087331" w:rsidR="009B1E61" w:rsidRDefault="009B1E61" w:rsidP="00B42577">
            <w:pPr>
              <w:widowControl w:val="0"/>
              <w:autoSpaceDE w:val="0"/>
              <w:autoSpaceDN w:val="0"/>
              <w:ind w:right="-5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3. </w:t>
            </w:r>
            <w:r w:rsidRPr="00E75273">
              <w:rPr>
                <w:b/>
                <w:color w:val="000000"/>
              </w:rPr>
              <w:t>GRAMMAR</w:t>
            </w:r>
            <w:r w:rsidR="00D831E1">
              <w:rPr>
                <w:b/>
                <w:color w:val="000000"/>
              </w:rPr>
              <w:t xml:space="preserve"> (10’-IW, PW, GW)</w:t>
            </w:r>
          </w:p>
          <w:p w14:paraId="51B8980C" w14:textId="77777777" w:rsidR="00434592" w:rsidRDefault="00434592" w:rsidP="00434592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7951383E" w14:textId="4D8725C6" w:rsidR="00434592" w:rsidRDefault="00434592" w:rsidP="00434592">
            <w:pPr>
              <w:rPr>
                <w:color w:val="000000"/>
              </w:rPr>
            </w:pPr>
            <w:r>
              <w:rPr>
                <w:color w:val="000000"/>
              </w:rPr>
              <w:t>- To help Ss revise the use of adverbs of frequency in a new context.</w:t>
            </w:r>
          </w:p>
          <w:p w14:paraId="3BE7A786" w14:textId="32575915" w:rsidR="00434592" w:rsidRDefault="00434592" w:rsidP="00434592">
            <w:pPr>
              <w:rPr>
                <w:color w:val="000000"/>
              </w:rPr>
            </w:pPr>
            <w:r>
              <w:rPr>
                <w:color w:val="000000"/>
              </w:rPr>
              <w:t>- To help Ss revise the use of the present simple with future actions.</w:t>
            </w:r>
          </w:p>
          <w:p w14:paraId="4112830A" w14:textId="77777777" w:rsidR="00434592" w:rsidRDefault="00434592" w:rsidP="00434592">
            <w:pPr>
              <w:rPr>
                <w:b/>
              </w:rPr>
            </w:pPr>
            <w:r>
              <w:rPr>
                <w:b/>
              </w:rPr>
              <w:t>b. Content:</w:t>
            </w:r>
          </w:p>
          <w:p w14:paraId="7E39FBC8" w14:textId="77777777" w:rsidR="00434592" w:rsidRDefault="00434592" w:rsidP="00434592">
            <w:r>
              <w:rPr>
                <w:b/>
              </w:rPr>
              <w:t xml:space="preserve">- </w:t>
            </w:r>
            <w:r>
              <w:t>review some new words related to the topic</w:t>
            </w:r>
          </w:p>
          <w:p w14:paraId="117D301B" w14:textId="77777777" w:rsidR="00434592" w:rsidRDefault="00434592" w:rsidP="00434592">
            <w:r>
              <w:t>- review adverbs of frequency and present simple with future meaning</w:t>
            </w:r>
          </w:p>
          <w:p w14:paraId="0AAB2672" w14:textId="77777777" w:rsidR="00434592" w:rsidRDefault="00434592" w:rsidP="00434592">
            <w:pPr>
              <w:rPr>
                <w:b/>
              </w:rPr>
            </w:pPr>
            <w:r>
              <w:rPr>
                <w:b/>
              </w:rPr>
              <w:t>c. Product:</w:t>
            </w:r>
          </w:p>
          <w:p w14:paraId="62EEA473" w14:textId="77777777" w:rsidR="00434592" w:rsidRDefault="00434592" w:rsidP="00434592">
            <w:r>
              <w:rPr>
                <w:b/>
              </w:rPr>
              <w:t xml:space="preserve">- </w:t>
            </w:r>
            <w:r>
              <w:t>Remember the vocabulary learnt</w:t>
            </w:r>
          </w:p>
          <w:p w14:paraId="7827C317" w14:textId="77777777" w:rsidR="00434592" w:rsidRDefault="00434592" w:rsidP="00434592">
            <w:pPr>
              <w:rPr>
                <w:b/>
              </w:rPr>
            </w:pPr>
            <w:r>
              <w:t>- Remember adverbs of frequency and present simple with future meaning</w:t>
            </w:r>
          </w:p>
          <w:p w14:paraId="37C83E0D" w14:textId="2874381A" w:rsidR="00434592" w:rsidRPr="00434592" w:rsidRDefault="00434592" w:rsidP="00434592">
            <w:pPr>
              <w:widowControl w:val="0"/>
              <w:autoSpaceDE w:val="0"/>
              <w:autoSpaceDN w:val="0"/>
              <w:ind w:right="-59"/>
              <w:rPr>
                <w:rFonts w:eastAsia="Arial"/>
                <w:b/>
                <w:bCs/>
              </w:rPr>
            </w:pPr>
            <w:r>
              <w:rPr>
                <w:b/>
              </w:rPr>
              <w:t>d. Implementation:</w:t>
            </w:r>
          </w:p>
        </w:tc>
      </w:tr>
      <w:tr w:rsidR="009B1E61" w:rsidRPr="00E75273" w14:paraId="4420CB1A" w14:textId="77777777" w:rsidTr="009B1E61">
        <w:tc>
          <w:tcPr>
            <w:tcW w:w="5529" w:type="dxa"/>
          </w:tcPr>
          <w:p w14:paraId="68339436" w14:textId="38D8C0EA" w:rsidR="009B1E61" w:rsidRDefault="009B1E61" w:rsidP="004745D9">
            <w:pPr>
              <w:spacing w:before="39"/>
              <w:ind w:right="9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Task 3. Complete each sentence with a suitable adverb of frequency.</w:t>
            </w:r>
          </w:p>
          <w:p w14:paraId="31DD1F71" w14:textId="77777777" w:rsidR="00D831E1" w:rsidRPr="00412368" w:rsidRDefault="00D831E1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1DC9C040" w14:textId="56E76E76" w:rsidR="009B1E61" w:rsidRPr="00E75273" w:rsidRDefault="00D831E1" w:rsidP="00D831E1">
            <w:pPr>
              <w:spacing w:before="39"/>
              <w:ind w:right="9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- </w:t>
            </w:r>
            <w:r w:rsidR="009B1E61" w:rsidRPr="00E75273">
              <w:rPr>
                <w:color w:val="000000"/>
              </w:rPr>
              <w:t>Have Ss do this activity individually.</w:t>
            </w:r>
          </w:p>
          <w:p w14:paraId="5FE1088D" w14:textId="078591BE" w:rsidR="009B1E61" w:rsidRDefault="009B1E61" w:rsidP="004745D9">
            <w:pPr>
              <w:numPr>
                <w:ilvl w:val="0"/>
                <w:numId w:val="5"/>
              </w:numPr>
              <w:spacing w:before="39"/>
              <w:ind w:left="72" w:right="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Ask Ss to read the sentences and decide which adverb of frequency to use for each sentence.</w:t>
            </w:r>
          </w:p>
          <w:p w14:paraId="2A34D694" w14:textId="5B72C6EA" w:rsidR="00D831E1" w:rsidRDefault="00D831E1" w:rsidP="00D831E1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62309F62" w14:textId="77777777" w:rsidR="00D831E1" w:rsidRPr="00880842" w:rsidRDefault="00D831E1" w:rsidP="00880842">
            <w:pPr>
              <w:tabs>
                <w:tab w:val="left" w:pos="526"/>
              </w:tabs>
              <w:jc w:val="both"/>
            </w:pPr>
            <w:r w:rsidRPr="00880842">
              <w:t>- Ss’ observation</w:t>
            </w:r>
          </w:p>
          <w:p w14:paraId="43205C0C" w14:textId="393C9862" w:rsidR="00D831E1" w:rsidRPr="00D831E1" w:rsidRDefault="00D831E1" w:rsidP="00D831E1">
            <w:pPr>
              <w:tabs>
                <w:tab w:val="left" w:pos="526"/>
              </w:tabs>
              <w:jc w:val="both"/>
            </w:pPr>
            <w:r>
              <w:t xml:space="preserve">- </w:t>
            </w:r>
            <w:r w:rsidRPr="00D831E1">
              <w:t>Ss c</w:t>
            </w:r>
            <w:r w:rsidRPr="00D831E1">
              <w:t>omplete each sentence with a suitable adverb of frequency.</w:t>
            </w:r>
          </w:p>
          <w:p w14:paraId="2EA2EB26" w14:textId="77777777" w:rsidR="00D831E1" w:rsidRPr="00C67C73" w:rsidRDefault="00D831E1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711F6FE" w14:textId="530C34DA" w:rsidR="009B1E61" w:rsidRDefault="00D831E1" w:rsidP="00D831E1">
            <w:pPr>
              <w:jc w:val="both"/>
              <w:rPr>
                <w:color w:val="000000"/>
              </w:rPr>
            </w:pPr>
            <w:r>
              <w:rPr>
                <w:b/>
                <w:color w:val="002060"/>
              </w:rPr>
              <w:t xml:space="preserve">- </w:t>
            </w:r>
            <w:r w:rsidR="009B1E61" w:rsidRPr="00E75273">
              <w:rPr>
                <w:color w:val="000000"/>
              </w:rPr>
              <w:t>Call on some Ss to share their answers with the class.</w:t>
            </w:r>
          </w:p>
          <w:p w14:paraId="555FB0BD" w14:textId="77777777" w:rsidR="00D831E1" w:rsidRPr="00525F3F" w:rsidRDefault="00D831E1" w:rsidP="00525F3F">
            <w:r w:rsidRPr="00525F3F">
              <w:t xml:space="preserve">- Student’s talk </w:t>
            </w:r>
          </w:p>
          <w:p w14:paraId="2276DA7B" w14:textId="77777777" w:rsidR="00D831E1" w:rsidRPr="001412CB" w:rsidRDefault="00D831E1" w:rsidP="001412CB">
            <w:pPr>
              <w:contextualSpacing/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Pr="001412CB">
              <w:rPr>
                <w:b/>
                <w:color w:val="002060"/>
              </w:rPr>
              <w:t>Step 4: Judgement</w:t>
            </w:r>
          </w:p>
          <w:p w14:paraId="673D4C15" w14:textId="57B0550C" w:rsidR="009B1E61" w:rsidRPr="00E75273" w:rsidRDefault="00D831E1" w:rsidP="00D831E1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- </w:t>
            </w:r>
            <w:r w:rsidR="009B1E61" w:rsidRPr="00E75273">
              <w:rPr>
                <w:color w:val="000000"/>
              </w:rPr>
              <w:t>Confirm the correct answers as a class.</w:t>
            </w:r>
          </w:p>
          <w:p w14:paraId="359CAB5B" w14:textId="57389537" w:rsidR="009B1E61" w:rsidRDefault="009B1E61" w:rsidP="004745D9">
            <w:pPr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Task 4. Use the correct tense and form of the verbs in brackets to complete the sentences.</w:t>
            </w:r>
          </w:p>
          <w:p w14:paraId="6A4F6D6D" w14:textId="77777777" w:rsidR="00D831E1" w:rsidRPr="00412368" w:rsidRDefault="00D831E1" w:rsidP="00412368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t>Step 1: Task delivering</w:t>
            </w:r>
          </w:p>
          <w:p w14:paraId="566680D9" w14:textId="3D164DDB" w:rsidR="009B1E61" w:rsidRDefault="00D831E1" w:rsidP="00D831E1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 </w:t>
            </w:r>
            <w:r w:rsidR="009B1E61" w:rsidRPr="00E75273">
              <w:rPr>
                <w:color w:val="000000"/>
              </w:rPr>
              <w:t>Ask Ss to read each sentence carefully and decide which tense to use.</w:t>
            </w:r>
          </w:p>
          <w:p w14:paraId="73F78B9C" w14:textId="77777777" w:rsidR="00D831E1" w:rsidRPr="00D1182A" w:rsidRDefault="00D831E1" w:rsidP="00D1182A">
            <w:pPr>
              <w:jc w:val="both"/>
              <w:rPr>
                <w:b/>
                <w:color w:val="002060"/>
              </w:rPr>
            </w:pPr>
            <w:r w:rsidRPr="00D1182A">
              <w:rPr>
                <w:b/>
                <w:color w:val="002060"/>
              </w:rPr>
              <w:t>Step 2: Task performance</w:t>
            </w:r>
          </w:p>
          <w:p w14:paraId="61A5CD65" w14:textId="77777777" w:rsidR="00D831E1" w:rsidRPr="00880842" w:rsidRDefault="00D831E1" w:rsidP="00880842">
            <w:pPr>
              <w:tabs>
                <w:tab w:val="left" w:pos="526"/>
              </w:tabs>
              <w:jc w:val="both"/>
            </w:pPr>
            <w:r>
              <w:rPr>
                <w:color w:val="000000"/>
              </w:rPr>
              <w:t xml:space="preserve"> </w:t>
            </w:r>
            <w:r w:rsidRPr="00880842">
              <w:t>- Ss’ observation</w:t>
            </w:r>
          </w:p>
          <w:p w14:paraId="1BB58C6C" w14:textId="035C0711" w:rsidR="00D831E1" w:rsidRDefault="00D831E1" w:rsidP="00D831E1">
            <w:pPr>
              <w:jc w:val="both"/>
              <w:rPr>
                <w:bCs/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CB4547">
              <w:rPr>
                <w:color w:val="000000"/>
              </w:rPr>
              <w:t xml:space="preserve">- Ss </w:t>
            </w:r>
            <w:r w:rsidR="00CB4547" w:rsidRPr="00CB4547">
              <w:rPr>
                <w:bCs/>
                <w:color w:val="000000"/>
              </w:rPr>
              <w:t>complete the sentences</w:t>
            </w:r>
            <w:r w:rsidR="00CB4547" w:rsidRPr="00CB4547">
              <w:rPr>
                <w:bCs/>
                <w:color w:val="000000"/>
              </w:rPr>
              <w:t xml:space="preserve"> u</w:t>
            </w:r>
            <w:r w:rsidR="00CB4547" w:rsidRPr="00CB4547">
              <w:rPr>
                <w:bCs/>
                <w:color w:val="000000"/>
              </w:rPr>
              <w:t>s</w:t>
            </w:r>
            <w:r w:rsidR="00CB4547" w:rsidRPr="00CB4547">
              <w:rPr>
                <w:bCs/>
                <w:color w:val="000000"/>
              </w:rPr>
              <w:t>ing</w:t>
            </w:r>
            <w:r w:rsidR="00CB4547" w:rsidRPr="00CB4547">
              <w:rPr>
                <w:bCs/>
                <w:color w:val="000000"/>
              </w:rPr>
              <w:t xml:space="preserve"> the correct tense and form of the verbs in brackets</w:t>
            </w:r>
            <w:r w:rsidR="00CB4547" w:rsidRPr="00CB4547">
              <w:rPr>
                <w:bCs/>
                <w:color w:val="000000"/>
              </w:rPr>
              <w:t>.</w:t>
            </w:r>
          </w:p>
          <w:p w14:paraId="59F9E9D2" w14:textId="77777777" w:rsidR="00CB4547" w:rsidRPr="00C67C73" w:rsidRDefault="00CB4547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3569E6EA" w14:textId="4FFC966F" w:rsidR="009B1E61" w:rsidRDefault="00CB4547" w:rsidP="00CB4547">
            <w:pPr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 - </w:t>
            </w:r>
            <w:r w:rsidR="009B1E61" w:rsidRPr="00E75273">
              <w:rPr>
                <w:color w:val="000000"/>
              </w:rPr>
              <w:t>Call on some Ss to read their answers and explain their choices.</w:t>
            </w:r>
          </w:p>
          <w:p w14:paraId="08CAC411" w14:textId="77777777" w:rsidR="00CB4547" w:rsidRPr="001412CB" w:rsidRDefault="00CB4547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2130AA09" w14:textId="65D0796B" w:rsidR="009B1E61" w:rsidRDefault="00CB4547" w:rsidP="00CB4547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B1E61">
              <w:rPr>
                <w:color w:val="000000"/>
              </w:rPr>
              <w:t xml:space="preserve">- </w:t>
            </w:r>
            <w:r w:rsidR="009B1E61" w:rsidRPr="00E75273">
              <w:rPr>
                <w:color w:val="000000"/>
              </w:rPr>
              <w:t>Confirm the correct answers as a class. Explain if needed.</w:t>
            </w:r>
          </w:p>
          <w:p w14:paraId="52CB1151" w14:textId="62F7DF14" w:rsidR="009B1E61" w:rsidRPr="00E75273" w:rsidRDefault="009B1E61" w:rsidP="004745D9">
            <w:pPr>
              <w:spacing w:before="15"/>
              <w:jc w:val="both"/>
              <w:rPr>
                <w:b/>
              </w:rPr>
            </w:pPr>
            <w:r w:rsidRPr="00E75273">
              <w:rPr>
                <w:rFonts w:eastAsia="Calibri"/>
              </w:rPr>
              <w:t>- Teacher checks students’ answers and c</w:t>
            </w:r>
            <w:r w:rsidRPr="00E75273">
              <w:rPr>
                <w:color w:val="000000"/>
              </w:rPr>
              <w:t>orrects Ss’ language and pronunciation if necessary.</w:t>
            </w:r>
          </w:p>
        </w:tc>
        <w:tc>
          <w:tcPr>
            <w:tcW w:w="3969" w:type="dxa"/>
          </w:tcPr>
          <w:p w14:paraId="29839ADC" w14:textId="77777777" w:rsidR="00D831E1" w:rsidRDefault="00D831E1" w:rsidP="004745D9">
            <w:pPr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3. Complete each sentence with a suitable adverb of frequency.</w:t>
            </w:r>
          </w:p>
          <w:p w14:paraId="267136E0" w14:textId="614EDD10" w:rsidR="009B1E61" w:rsidRPr="00E75273" w:rsidRDefault="009B1E61" w:rsidP="004745D9">
            <w:pPr>
              <w:jc w:val="both"/>
              <w:rPr>
                <w:b/>
              </w:rPr>
            </w:pPr>
            <w:r w:rsidRPr="00E75273">
              <w:rPr>
                <w:b/>
                <w:color w:val="000000"/>
              </w:rPr>
              <w:t xml:space="preserve">Suggested answers: </w:t>
            </w:r>
          </w:p>
          <w:p w14:paraId="6052FB47" w14:textId="77777777" w:rsidR="009B1E61" w:rsidRPr="00E75273" w:rsidRDefault="009B1E61" w:rsidP="004745D9">
            <w:pPr>
              <w:ind w:left="20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1. always</w:t>
            </w:r>
            <w:r w:rsidRPr="00E75273">
              <w:rPr>
                <w:color w:val="000000"/>
              </w:rPr>
              <w:tab/>
            </w:r>
          </w:p>
          <w:p w14:paraId="6A7EACB4" w14:textId="77777777" w:rsidR="009B1E61" w:rsidRPr="00E75273" w:rsidRDefault="009B1E61" w:rsidP="004745D9">
            <w:pPr>
              <w:ind w:left="20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2. always – usually</w:t>
            </w:r>
            <w:r w:rsidRPr="00E75273">
              <w:rPr>
                <w:color w:val="000000"/>
              </w:rPr>
              <w:tab/>
            </w:r>
          </w:p>
          <w:p w14:paraId="18B47466" w14:textId="77777777" w:rsidR="009B1E61" w:rsidRPr="00E75273" w:rsidRDefault="009B1E61" w:rsidP="004745D9">
            <w:pPr>
              <w:ind w:left="20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3. never</w:t>
            </w:r>
            <w:r w:rsidRPr="00E75273">
              <w:rPr>
                <w:color w:val="000000"/>
              </w:rPr>
              <w:tab/>
            </w:r>
          </w:p>
          <w:p w14:paraId="5DE21BF5" w14:textId="77777777" w:rsidR="009B1E61" w:rsidRPr="00E75273" w:rsidRDefault="009B1E61" w:rsidP="004745D9">
            <w:pPr>
              <w:ind w:left="20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4. often / usually</w:t>
            </w:r>
            <w:r w:rsidRPr="00E75273">
              <w:rPr>
                <w:color w:val="000000"/>
              </w:rPr>
              <w:tab/>
            </w:r>
          </w:p>
          <w:p w14:paraId="46577AF8" w14:textId="77777777" w:rsidR="009B1E61" w:rsidRPr="00E75273" w:rsidRDefault="009B1E61" w:rsidP="004745D9">
            <w:pPr>
              <w:ind w:left="207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5. rarely</w:t>
            </w:r>
          </w:p>
          <w:p w14:paraId="51513E3B" w14:textId="77777777" w:rsidR="009B1E61" w:rsidRDefault="009B1E6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41DC526F" w14:textId="22BB84CE" w:rsidR="009B1E61" w:rsidRDefault="009B1E6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0EE28557" w14:textId="23221E6B" w:rsidR="00D831E1" w:rsidRDefault="00D831E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6EF5B11B" w14:textId="62984886" w:rsidR="00D831E1" w:rsidRDefault="00D831E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0723364B" w14:textId="6CE68727" w:rsidR="00D831E1" w:rsidRDefault="00D831E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62DBCDF0" w14:textId="25786A3F" w:rsidR="00D831E1" w:rsidRDefault="00D831E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1790C89C" w14:textId="286CB45B" w:rsidR="00D831E1" w:rsidRDefault="00D831E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6D4FDCED" w14:textId="77777777" w:rsidR="00D831E1" w:rsidRDefault="00D831E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179C0355" w14:textId="77777777" w:rsidR="00D831E1" w:rsidRPr="00E75273" w:rsidRDefault="00D831E1" w:rsidP="00D831E1">
            <w:pPr>
              <w:jc w:val="both"/>
              <w:rPr>
                <w:b/>
                <w:color w:val="000000"/>
              </w:rPr>
            </w:pPr>
            <w:r w:rsidRPr="00E75273">
              <w:rPr>
                <w:b/>
                <w:color w:val="000000"/>
              </w:rPr>
              <w:t>4. Use the correct tense and form of the verbs in brackets to complete the sentences.</w:t>
            </w:r>
          </w:p>
          <w:p w14:paraId="5BC50CDB" w14:textId="77777777" w:rsidR="009B1E61" w:rsidRPr="00E75273" w:rsidRDefault="009B1E61" w:rsidP="004745D9">
            <w:pPr>
              <w:jc w:val="both"/>
              <w:rPr>
                <w:b/>
              </w:rPr>
            </w:pPr>
            <w:r w:rsidRPr="00E75273">
              <w:rPr>
                <w:b/>
                <w:color w:val="000000"/>
              </w:rPr>
              <w:t xml:space="preserve">Suggested answers: </w:t>
            </w:r>
          </w:p>
          <w:p w14:paraId="109F27D9" w14:textId="77777777" w:rsidR="009B1E61" w:rsidRPr="00E75273" w:rsidRDefault="009B1E61" w:rsidP="004745D9">
            <w:pPr>
              <w:spacing w:before="3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1. leaves</w:t>
            </w:r>
            <w:r w:rsidRPr="00E75273">
              <w:rPr>
                <w:color w:val="000000"/>
              </w:rPr>
              <w:tab/>
            </w:r>
          </w:p>
          <w:p w14:paraId="44C863D5" w14:textId="77777777" w:rsidR="009B1E61" w:rsidRPr="00E75273" w:rsidRDefault="009B1E61" w:rsidP="004745D9">
            <w:pPr>
              <w:spacing w:before="3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2. is</w:t>
            </w:r>
            <w:r w:rsidRPr="00E75273">
              <w:rPr>
                <w:color w:val="000000"/>
              </w:rPr>
              <w:tab/>
            </w:r>
          </w:p>
          <w:p w14:paraId="56AABE77" w14:textId="77777777" w:rsidR="009B1E61" w:rsidRPr="00E75273" w:rsidRDefault="009B1E61" w:rsidP="004745D9">
            <w:pPr>
              <w:spacing w:before="3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3. can use</w:t>
            </w:r>
            <w:r w:rsidRPr="00E75273">
              <w:rPr>
                <w:color w:val="000000"/>
              </w:rPr>
              <w:tab/>
            </w:r>
          </w:p>
          <w:p w14:paraId="6F59BE22" w14:textId="77777777" w:rsidR="009B1E61" w:rsidRPr="00E75273" w:rsidRDefault="009B1E61" w:rsidP="004745D9">
            <w:pPr>
              <w:spacing w:before="3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4. lasts</w:t>
            </w:r>
            <w:r w:rsidRPr="00E75273">
              <w:rPr>
                <w:color w:val="000000"/>
              </w:rPr>
              <w:tab/>
            </w:r>
          </w:p>
          <w:p w14:paraId="5364265E" w14:textId="60E01590" w:rsidR="009B1E61" w:rsidRPr="003122AB" w:rsidRDefault="009B1E61" w:rsidP="004745D9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  <w:r w:rsidRPr="00E75273">
              <w:rPr>
                <w:color w:val="000000"/>
              </w:rPr>
              <w:t>5. don’t have</w:t>
            </w:r>
          </w:p>
        </w:tc>
      </w:tr>
      <w:tr w:rsidR="009B1E61" w:rsidRPr="00E75273" w14:paraId="6167C44F" w14:textId="77777777" w:rsidTr="009B1E61">
        <w:tc>
          <w:tcPr>
            <w:tcW w:w="9498" w:type="dxa"/>
            <w:gridSpan w:val="2"/>
          </w:tcPr>
          <w:p w14:paraId="174EEDBC" w14:textId="59A59D0B" w:rsidR="009B1E61" w:rsidRDefault="009B1E61" w:rsidP="001A3198">
            <w:pPr>
              <w:spacing w:before="15"/>
            </w:pPr>
            <w:r>
              <w:rPr>
                <w:b/>
              </w:rPr>
              <w:t xml:space="preserve">4. </w:t>
            </w:r>
            <w:r w:rsidRPr="00E75273">
              <w:rPr>
                <w:b/>
              </w:rPr>
              <w:t xml:space="preserve">PROJECT </w:t>
            </w:r>
            <w:r w:rsidRPr="00CB4547">
              <w:rPr>
                <w:b/>
                <w:bCs/>
              </w:rPr>
              <w:t>(20</w:t>
            </w:r>
            <w:r w:rsidR="00CB4547" w:rsidRPr="00CB4547">
              <w:rPr>
                <w:b/>
                <w:bCs/>
              </w:rPr>
              <w:t>’-IW, PW, GW</w:t>
            </w:r>
            <w:r w:rsidRPr="00CB4547">
              <w:rPr>
                <w:b/>
                <w:bCs/>
              </w:rPr>
              <w:t>)</w:t>
            </w:r>
          </w:p>
          <w:p w14:paraId="316E8AD9" w14:textId="77777777" w:rsidR="00434592" w:rsidRDefault="00434592" w:rsidP="00434592">
            <w:pPr>
              <w:rPr>
                <w:b/>
              </w:rPr>
            </w:pPr>
            <w:r>
              <w:rPr>
                <w:b/>
              </w:rPr>
              <w:t xml:space="preserve">a. Objectives: </w:t>
            </w:r>
          </w:p>
          <w:p w14:paraId="78D168B1" w14:textId="77777777" w:rsidR="00434592" w:rsidRDefault="00434592" w:rsidP="00434592">
            <w:pPr>
              <w:spacing w:before="39"/>
              <w:ind w:left="186"/>
              <w:jc w:val="both"/>
              <w:rPr>
                <w:color w:val="000000"/>
              </w:rPr>
            </w:pPr>
            <w:r>
              <w:rPr>
                <w:color w:val="000000"/>
              </w:rPr>
              <w:t>- To help Ss brainstorm ideas about a shopping place ss would like to have in their neighbourhood;  </w:t>
            </w:r>
          </w:p>
          <w:p w14:paraId="14AA418B" w14:textId="77777777" w:rsidR="00434592" w:rsidRDefault="00434592" w:rsidP="00434592">
            <w:pPr>
              <w:spacing w:before="39"/>
              <w:ind w:left="186"/>
              <w:jc w:val="both"/>
            </w:pPr>
            <w:r>
              <w:rPr>
                <w:color w:val="000000"/>
              </w:rPr>
              <w:t xml:space="preserve">- </w:t>
            </w:r>
            <w:r>
              <w:t>To encourage Ss to use their imagination to design a dream shopping place.</w:t>
            </w:r>
          </w:p>
          <w:p w14:paraId="62A1330E" w14:textId="77777777" w:rsidR="00434592" w:rsidRDefault="00434592" w:rsidP="00434592">
            <w:pPr>
              <w:spacing w:before="39"/>
              <w:ind w:left="186"/>
            </w:pPr>
            <w:r>
              <w:rPr>
                <w:color w:val="000000"/>
              </w:rPr>
              <w:t>- To improve Ss’ teamwork and public speaking skills.  </w:t>
            </w:r>
          </w:p>
          <w:p w14:paraId="5D309DD0" w14:textId="77777777" w:rsidR="00434592" w:rsidRDefault="00434592" w:rsidP="00434592">
            <w:pPr>
              <w:rPr>
                <w:b/>
              </w:rPr>
            </w:pPr>
            <w:r>
              <w:rPr>
                <w:b/>
              </w:rPr>
              <w:lastRenderedPageBreak/>
              <w:t>b. Content:</w:t>
            </w:r>
          </w:p>
          <w:p w14:paraId="2D232CD3" w14:textId="77777777" w:rsidR="00434592" w:rsidRDefault="00434592" w:rsidP="00434592">
            <w:pPr>
              <w:spacing w:before="39"/>
              <w:jc w:val="both"/>
            </w:pPr>
            <w:r>
              <w:rPr>
                <w:b/>
              </w:rPr>
              <w:t>-</w:t>
            </w:r>
            <w:r>
              <w:t xml:space="preserve"> Imagine </w:t>
            </w:r>
            <w:r>
              <w:rPr>
                <w:color w:val="000000"/>
              </w:rPr>
              <w:t>a shopping place ss would like to have in their neighbourhood;  </w:t>
            </w:r>
          </w:p>
          <w:p w14:paraId="397B6296" w14:textId="77777777" w:rsidR="00434592" w:rsidRDefault="00434592" w:rsidP="00434592">
            <w:r>
              <w:t>- Draw a picture or find a picture similar to that shopping place.</w:t>
            </w:r>
          </w:p>
          <w:p w14:paraId="4D81D65B" w14:textId="4186A130" w:rsidR="00434592" w:rsidRDefault="00434592" w:rsidP="00434592">
            <w:r>
              <w:t>- Present the picture to the class</w:t>
            </w:r>
          </w:p>
          <w:p w14:paraId="3BCACBAD" w14:textId="77777777" w:rsidR="00CB4547" w:rsidRPr="00834C0D" w:rsidRDefault="00CB4547" w:rsidP="0036724B">
            <w:r w:rsidRPr="0036724B">
              <w:t>- Home assignment.</w:t>
            </w:r>
          </w:p>
          <w:p w14:paraId="09092DF0" w14:textId="678F217F" w:rsidR="00434592" w:rsidRDefault="00CB4547" w:rsidP="00434592">
            <w:pPr>
              <w:rPr>
                <w:b/>
              </w:rPr>
            </w:pPr>
            <w:r>
              <w:t xml:space="preserve"> </w:t>
            </w:r>
            <w:r w:rsidR="00434592">
              <w:rPr>
                <w:b/>
              </w:rPr>
              <w:t>c. Product:</w:t>
            </w:r>
          </w:p>
          <w:p w14:paraId="4034119A" w14:textId="7904F7EC" w:rsidR="00434592" w:rsidRDefault="00434592" w:rsidP="00434592">
            <w:pPr>
              <w:rPr>
                <w:color w:val="000000"/>
              </w:rPr>
            </w:pPr>
            <w:r>
              <w:rPr>
                <w:b/>
              </w:rPr>
              <w:t xml:space="preserve">- </w:t>
            </w:r>
            <w:r>
              <w:t xml:space="preserve">Present the picture of a shopping place ss would like to have </w:t>
            </w:r>
            <w:r>
              <w:rPr>
                <w:color w:val="000000"/>
              </w:rPr>
              <w:t>in their neighbourhood.</w:t>
            </w:r>
          </w:p>
          <w:p w14:paraId="3AEFD037" w14:textId="77777777" w:rsidR="00CB4547" w:rsidRPr="00834C0D" w:rsidRDefault="00CB4547" w:rsidP="005D65BD">
            <w:r w:rsidRPr="005D65BD">
              <w:t>- Take note home assignment.</w:t>
            </w:r>
          </w:p>
          <w:p w14:paraId="18A3DD26" w14:textId="1D139A7C" w:rsidR="009B1E61" w:rsidRPr="00434592" w:rsidRDefault="00CB4547" w:rsidP="00CB4547">
            <w:pPr>
              <w:rPr>
                <w:b/>
              </w:rPr>
            </w:pPr>
            <w:r>
              <w:rPr>
                <w:color w:val="000000"/>
              </w:rPr>
              <w:t xml:space="preserve"> </w:t>
            </w:r>
            <w:r w:rsidR="00434592">
              <w:rPr>
                <w:b/>
              </w:rPr>
              <w:t>d. Implementation:</w:t>
            </w:r>
          </w:p>
        </w:tc>
      </w:tr>
      <w:tr w:rsidR="009B1E61" w:rsidRPr="00E75273" w14:paraId="3B04DF7C" w14:textId="77777777" w:rsidTr="009B1E61">
        <w:tc>
          <w:tcPr>
            <w:tcW w:w="5529" w:type="dxa"/>
          </w:tcPr>
          <w:p w14:paraId="2740E645" w14:textId="77777777" w:rsidR="00CB4547" w:rsidRPr="00412368" w:rsidRDefault="00CB4547" w:rsidP="00CB4547">
            <w:pPr>
              <w:contextualSpacing/>
              <w:jc w:val="both"/>
              <w:rPr>
                <w:b/>
                <w:color w:val="002060"/>
              </w:rPr>
            </w:pPr>
            <w:r w:rsidRPr="00412368">
              <w:rPr>
                <w:b/>
                <w:color w:val="002060"/>
              </w:rPr>
              <w:lastRenderedPageBreak/>
              <w:t>Step 1: Task delivering</w:t>
            </w:r>
          </w:p>
          <w:p w14:paraId="0DA48DFE" w14:textId="61CB25F5" w:rsidR="009B1E61" w:rsidRPr="00811AE7" w:rsidRDefault="009B1E61" w:rsidP="00CB4547">
            <w:pPr>
              <w:spacing w:before="15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811AE7">
              <w:rPr>
                <w:color w:val="000000"/>
              </w:rPr>
              <w:t>Have Ss work individually.</w:t>
            </w:r>
          </w:p>
          <w:p w14:paraId="7CE80A62" w14:textId="497C07D6" w:rsidR="009B1E61" w:rsidRDefault="009B1E61" w:rsidP="00811AE7">
            <w:pPr>
              <w:spacing w:before="37"/>
              <w:ind w:right="10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Ask Ss to read the instructions and suggestions carefully.</w:t>
            </w:r>
          </w:p>
          <w:p w14:paraId="2EAC3054" w14:textId="44206796" w:rsidR="009B1E61" w:rsidRDefault="00CB4547" w:rsidP="00CB4547">
            <w:pPr>
              <w:spacing w:before="37"/>
              <w:ind w:right="1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B1E61" w:rsidRPr="00E75273">
              <w:rPr>
                <w:color w:val="000000"/>
              </w:rPr>
              <w:t>- Encourage Ss to use their imagination to develop a dream shopping place that they would like to have.</w:t>
            </w:r>
          </w:p>
          <w:p w14:paraId="7958A0BC" w14:textId="2A751AB2" w:rsidR="00C9071B" w:rsidRPr="00C9071B" w:rsidRDefault="00C9071B" w:rsidP="00C9071B">
            <w:pPr>
              <w:spacing w:before="15"/>
              <w:jc w:val="both"/>
              <w:rPr>
                <w:bCs/>
                <w:noProof/>
                <w:lang w:val="en-GB" w:eastAsia="ko-KR"/>
              </w:rPr>
            </w:pPr>
            <w:r w:rsidRPr="00C9071B">
              <w:rPr>
                <w:bCs/>
                <w:noProof/>
                <w:lang w:val="en-GB" w:eastAsia="ko-KR"/>
              </w:rPr>
              <w:t xml:space="preserve">- </w:t>
            </w:r>
            <w:r w:rsidRPr="00C9071B">
              <w:rPr>
                <w:bCs/>
                <w:noProof/>
                <w:lang w:val="en-GB" w:eastAsia="ko-KR"/>
              </w:rPr>
              <w:t xml:space="preserve">Ss Imagine a shopping place you would like to have in your neighbourhood. </w:t>
            </w:r>
          </w:p>
          <w:p w14:paraId="5196893C" w14:textId="77777777" w:rsidR="00C9071B" w:rsidRPr="00D1182A" w:rsidRDefault="00CB4547" w:rsidP="00D1182A">
            <w:pPr>
              <w:jc w:val="both"/>
              <w:rPr>
                <w:b/>
                <w:color w:val="002060"/>
              </w:rPr>
            </w:pPr>
            <w:r>
              <w:rPr>
                <w:color w:val="000000"/>
              </w:rPr>
              <w:t xml:space="preserve"> </w:t>
            </w:r>
            <w:r w:rsidR="00C9071B" w:rsidRPr="00D1182A">
              <w:rPr>
                <w:b/>
                <w:color w:val="002060"/>
              </w:rPr>
              <w:t>Step 2: Task performance</w:t>
            </w:r>
          </w:p>
          <w:p w14:paraId="3EA25EB4" w14:textId="4B896C89" w:rsidR="00CB4547" w:rsidRPr="00C9071B" w:rsidRDefault="00C9071B" w:rsidP="00CB4547">
            <w:pPr>
              <w:spacing w:before="15"/>
              <w:jc w:val="both"/>
              <w:rPr>
                <w:b/>
                <w:bCs/>
                <w:noProof/>
                <w:lang w:val="en-GB" w:eastAsia="ko-KR"/>
              </w:rPr>
            </w:pPr>
            <w:r w:rsidRPr="00C9071B">
              <w:rPr>
                <w:bCs/>
                <w:color w:val="000000" w:themeColor="text1"/>
              </w:rPr>
              <w:t>- Ss d</w:t>
            </w:r>
            <w:r w:rsidR="009B1E61" w:rsidRPr="00C9071B">
              <w:rPr>
                <w:bCs/>
                <w:noProof/>
                <w:color w:val="000000" w:themeColor="text1"/>
                <w:lang w:eastAsia="ko-KR"/>
              </w:rPr>
              <w:t xml:space="preserve">raw </w:t>
            </w:r>
            <w:r w:rsidR="009B1E61" w:rsidRPr="00C9071B">
              <w:rPr>
                <w:bCs/>
                <w:noProof/>
                <w:lang w:eastAsia="ko-KR"/>
              </w:rPr>
              <w:t>it or find a picture similar to it.</w:t>
            </w:r>
            <w:r w:rsidR="009B1E61" w:rsidRPr="00C9071B">
              <w:rPr>
                <w:b/>
                <w:bCs/>
                <w:noProof/>
                <w:lang w:val="en-GB" w:eastAsia="ko-KR"/>
              </w:rPr>
              <w:t xml:space="preserve"> </w:t>
            </w:r>
          </w:p>
          <w:p w14:paraId="45496E6D" w14:textId="26FC785D" w:rsidR="009B1E61" w:rsidRDefault="009B1E61" w:rsidP="00CB4547">
            <w:pPr>
              <w:spacing w:before="15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Ask Ss to find or draw a picture to illustrate their dream shopping place.</w:t>
            </w:r>
          </w:p>
          <w:p w14:paraId="4420CCDC" w14:textId="77777777" w:rsidR="009B1E61" w:rsidRDefault="009B1E61" w:rsidP="00811AE7">
            <w:pPr>
              <w:spacing w:before="15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Provide Ss an opportunity to present their ideas to the class.</w:t>
            </w:r>
          </w:p>
          <w:p w14:paraId="737FA703" w14:textId="77777777" w:rsidR="00B248CC" w:rsidRPr="00C67C73" w:rsidRDefault="00B248CC" w:rsidP="00C67C73">
            <w:pPr>
              <w:jc w:val="both"/>
              <w:rPr>
                <w:color w:val="002060"/>
              </w:rPr>
            </w:pPr>
            <w:r w:rsidRPr="00C67C73">
              <w:rPr>
                <w:b/>
                <w:color w:val="002060"/>
              </w:rPr>
              <w:t>Step 3: Report and discussion</w:t>
            </w:r>
          </w:p>
          <w:p w14:paraId="552EDBC9" w14:textId="033723D7" w:rsidR="009B1E61" w:rsidRPr="00E75273" w:rsidRDefault="00B248CC" w:rsidP="00811AE7">
            <w:pPr>
              <w:spacing w:before="10"/>
              <w:ind w:right="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B1E61" w:rsidRPr="00E75273">
              <w:rPr>
                <w:color w:val="000000"/>
              </w:rPr>
              <w:t>- T ask 2 or 3 groups to present their picture.</w:t>
            </w:r>
          </w:p>
          <w:p w14:paraId="01B2A370" w14:textId="7566AB6B" w:rsidR="009B1E61" w:rsidRDefault="009B1E61" w:rsidP="00811AE7">
            <w:pPr>
              <w:spacing w:before="10"/>
              <w:ind w:right="9"/>
              <w:jc w:val="both"/>
              <w:rPr>
                <w:color w:val="000000"/>
              </w:rPr>
            </w:pPr>
            <w:r w:rsidRPr="00E75273">
              <w:rPr>
                <w:color w:val="000000"/>
              </w:rPr>
              <w:t>- 1 or 2 students of each group will present in front of the class</w:t>
            </w:r>
          </w:p>
          <w:p w14:paraId="230E45C1" w14:textId="77777777" w:rsidR="00B248CC" w:rsidRPr="001412CB" w:rsidRDefault="00B248CC" w:rsidP="001412CB">
            <w:pPr>
              <w:contextualSpacing/>
              <w:jc w:val="both"/>
              <w:rPr>
                <w:b/>
                <w:color w:val="002060"/>
              </w:rPr>
            </w:pPr>
            <w:r w:rsidRPr="001412CB">
              <w:rPr>
                <w:b/>
                <w:color w:val="002060"/>
              </w:rPr>
              <w:t>Step 4: Judgement</w:t>
            </w:r>
          </w:p>
          <w:p w14:paraId="7FEEAB69" w14:textId="7596B5AE" w:rsidR="009B1E61" w:rsidRDefault="00B248CC" w:rsidP="00B248CC">
            <w:pPr>
              <w:spacing w:before="10"/>
              <w:ind w:right="9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r w:rsidR="009B1E61" w:rsidRPr="00E75273">
              <w:rPr>
                <w:color w:val="000000"/>
              </w:rPr>
              <w:t>- Ss listen and give feedback to each group’s presentation</w:t>
            </w:r>
            <w:r w:rsidR="009B1E61">
              <w:rPr>
                <w:color w:val="000000"/>
              </w:rPr>
              <w:t>.</w:t>
            </w:r>
          </w:p>
          <w:p w14:paraId="12C282A0" w14:textId="77777777" w:rsidR="009B1E61" w:rsidRPr="00717178" w:rsidRDefault="009B1E61" w:rsidP="00717178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4B19FB3B" w14:textId="77777777" w:rsidR="009B1E61" w:rsidRPr="00717178" w:rsidRDefault="009B1E61" w:rsidP="00717178">
            <w:pPr>
              <w:spacing w:line="276" w:lineRule="auto"/>
            </w:pPr>
            <w:r w:rsidRPr="00717178">
              <w:t>- T assigns the homework.</w:t>
            </w:r>
          </w:p>
          <w:p w14:paraId="3EC7EEBC" w14:textId="77777777" w:rsidR="009B1E61" w:rsidRPr="00717178" w:rsidRDefault="009B1E61" w:rsidP="00717178">
            <w:pPr>
              <w:spacing w:line="276" w:lineRule="auto"/>
            </w:pPr>
            <w:r w:rsidRPr="00717178">
              <w:t>- Ss copy their homework.</w:t>
            </w:r>
          </w:p>
          <w:p w14:paraId="580F6101" w14:textId="171E7625" w:rsidR="009B1E61" w:rsidRPr="00E75273" w:rsidRDefault="009B1E61" w:rsidP="00811AE7">
            <w:pPr>
              <w:spacing w:before="15"/>
              <w:jc w:val="both"/>
              <w:rPr>
                <w:b/>
              </w:rPr>
            </w:pPr>
            <w:r w:rsidRPr="00717178">
              <w:t>- T explains it carefully</w:t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969" w:type="dxa"/>
          </w:tcPr>
          <w:p w14:paraId="78C223DC" w14:textId="3D500F76" w:rsidR="009B1E61" w:rsidRDefault="00CB4547" w:rsidP="00CB4547">
            <w:pPr>
              <w:widowControl w:val="0"/>
              <w:autoSpaceDE w:val="0"/>
              <w:autoSpaceDN w:val="0"/>
              <w:ind w:right="-59"/>
              <w:jc w:val="both"/>
              <w:rPr>
                <w:rFonts w:eastAsia="Arial"/>
              </w:rPr>
            </w:pPr>
            <w:r w:rsidRPr="00E75273">
              <w:rPr>
                <w:b/>
                <w:noProof/>
                <w:lang w:val="en-GB" w:eastAsia="ko-KR"/>
              </w:rPr>
              <w:t xml:space="preserve">1. Imagine a shopping place you would like to have in your neighbourhood. </w:t>
            </w:r>
          </w:p>
          <w:p w14:paraId="4F61AFD4" w14:textId="405C7CAF" w:rsidR="009B1E61" w:rsidRDefault="009B1E61" w:rsidP="004F535B">
            <w:pPr>
              <w:widowControl w:val="0"/>
              <w:autoSpaceDE w:val="0"/>
              <w:autoSpaceDN w:val="0"/>
              <w:ind w:right="-59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4E0C155F" wp14:editId="189251E5">
                  <wp:extent cx="1545590" cy="952500"/>
                  <wp:effectExtent l="0" t="0" r="0" b="0"/>
                  <wp:docPr id="1226" name="Shape 12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Picture box 122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54559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C19BF" w14:textId="5634CCD4" w:rsidR="009B1E61" w:rsidRDefault="009B1E6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165D2F90" w14:textId="231A49E2" w:rsidR="009B1E61" w:rsidRDefault="009B1E61" w:rsidP="004F535B">
            <w:pPr>
              <w:widowControl w:val="0"/>
              <w:autoSpaceDE w:val="0"/>
              <w:autoSpaceDN w:val="0"/>
              <w:ind w:right="-59"/>
              <w:jc w:val="center"/>
              <w:rPr>
                <w:rFonts w:eastAsia="Arial"/>
              </w:rPr>
            </w:pPr>
            <w:r>
              <w:rPr>
                <w:noProof/>
              </w:rPr>
              <w:drawing>
                <wp:inline distT="0" distB="0" distL="0" distR="0" wp14:anchorId="7DAB8444" wp14:editId="3F47F776">
                  <wp:extent cx="1765300" cy="939800"/>
                  <wp:effectExtent l="0" t="0" r="6350" b="0"/>
                  <wp:docPr id="1228" name="Shape 12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" name="Picture box 122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1765300" cy="93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DFAD41" w14:textId="50068116" w:rsidR="009B1E61" w:rsidRDefault="009B1E61" w:rsidP="00B42577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</w:p>
          <w:p w14:paraId="25910CF8" w14:textId="77777777" w:rsidR="009B1E61" w:rsidRPr="00E75273" w:rsidRDefault="009B1E61" w:rsidP="006128D9">
            <w:pPr>
              <w:jc w:val="both"/>
              <w:rPr>
                <w:b/>
              </w:rPr>
            </w:pPr>
            <w:r w:rsidRPr="00E75273">
              <w:rPr>
                <w:b/>
                <w:color w:val="000000"/>
              </w:rPr>
              <w:t xml:space="preserve">Suggested answers: </w:t>
            </w:r>
          </w:p>
          <w:p w14:paraId="71A32CC2" w14:textId="7A0DDE14" w:rsidR="009B1E61" w:rsidRPr="00B73992" w:rsidRDefault="009B1E61" w:rsidP="00B73992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B73992">
              <w:rPr>
                <w:bCs/>
              </w:rPr>
              <w:t>The name of the shopping place.</w:t>
            </w:r>
          </w:p>
          <w:p w14:paraId="1BF8F907" w14:textId="59306F22" w:rsidR="009B1E61" w:rsidRPr="00B73992" w:rsidRDefault="009B1E61" w:rsidP="00B73992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B73992">
              <w:rPr>
                <w:bCs/>
              </w:rPr>
              <w:t>How beautiful/convenient it is.</w:t>
            </w:r>
          </w:p>
          <w:p w14:paraId="39764069" w14:textId="7F388A52" w:rsidR="009B1E61" w:rsidRPr="00B73992" w:rsidRDefault="009B1E61" w:rsidP="00B73992">
            <w:pPr>
              <w:rPr>
                <w:bCs/>
              </w:rPr>
            </w:pPr>
            <w:r>
              <w:rPr>
                <w:bCs/>
              </w:rPr>
              <w:t xml:space="preserve">- </w:t>
            </w:r>
            <w:r w:rsidRPr="00B73992">
              <w:rPr>
                <w:bCs/>
              </w:rPr>
              <w:t>Range of products/ services/ entertainment it offers.</w:t>
            </w:r>
          </w:p>
          <w:p w14:paraId="4A93ACE4" w14:textId="77777777" w:rsidR="009B1E61" w:rsidRDefault="009B1E61" w:rsidP="00811AE7">
            <w:pPr>
              <w:widowControl w:val="0"/>
              <w:autoSpaceDE w:val="0"/>
              <w:autoSpaceDN w:val="0"/>
              <w:ind w:right="-59"/>
              <w:rPr>
                <w:bCs/>
              </w:rPr>
            </w:pPr>
            <w:r>
              <w:rPr>
                <w:bCs/>
              </w:rPr>
              <w:t xml:space="preserve">     </w:t>
            </w:r>
            <w:r w:rsidRPr="00E75273">
              <w:rPr>
                <w:bCs/>
              </w:rPr>
              <w:t>What is special about it.</w:t>
            </w:r>
          </w:p>
          <w:p w14:paraId="1E5C8B4F" w14:textId="77777777" w:rsidR="009B1E61" w:rsidRPr="00717178" w:rsidRDefault="009B1E61" w:rsidP="001A3198">
            <w:pPr>
              <w:rPr>
                <w:b/>
                <w:bCs/>
                <w:sz w:val="22"/>
                <w:szCs w:val="22"/>
              </w:rPr>
            </w:pPr>
            <w:r w:rsidRPr="00717178">
              <w:rPr>
                <w:b/>
                <w:bCs/>
                <w:sz w:val="22"/>
                <w:szCs w:val="22"/>
              </w:rPr>
              <w:t>* Home assignment</w:t>
            </w:r>
          </w:p>
          <w:p w14:paraId="6F7583C4" w14:textId="77777777" w:rsidR="009B1E61" w:rsidRPr="00E75273" w:rsidRDefault="009B1E61" w:rsidP="001A319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Reviewing vocabulary in Unit 8</w:t>
            </w:r>
          </w:p>
          <w:p w14:paraId="0A4CF2AA" w14:textId="77777777" w:rsidR="009B1E61" w:rsidRPr="00E75273" w:rsidRDefault="009B1E61" w:rsidP="001A319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E75273">
              <w:rPr>
                <w:color w:val="000000"/>
              </w:rPr>
              <w:t>Reviewing present simple and adverbs of frequency</w:t>
            </w:r>
          </w:p>
          <w:p w14:paraId="610940B9" w14:textId="45060BFF" w:rsidR="009B1E61" w:rsidRPr="003122AB" w:rsidRDefault="009B1E61" w:rsidP="001A3198">
            <w:pPr>
              <w:widowControl w:val="0"/>
              <w:autoSpaceDE w:val="0"/>
              <w:autoSpaceDN w:val="0"/>
              <w:ind w:right="-59"/>
              <w:rPr>
                <w:rFonts w:eastAsia="Arial"/>
              </w:rPr>
            </w:pPr>
            <w:r w:rsidRPr="00E75273">
              <w:t>- Do Exercise…..page……Unit 8/Workbook</w:t>
            </w:r>
            <w:r>
              <w:t>.</w:t>
            </w:r>
          </w:p>
        </w:tc>
      </w:tr>
    </w:tbl>
    <w:p w14:paraId="0D9CBED8" w14:textId="77777777" w:rsidR="009B1E61" w:rsidRPr="009B1E61" w:rsidRDefault="009B1E61" w:rsidP="00280498">
      <w:pPr>
        <w:rPr>
          <w:b/>
          <w:bCs/>
          <w:sz w:val="16"/>
          <w:szCs w:val="16"/>
        </w:rPr>
      </w:pPr>
    </w:p>
    <w:p w14:paraId="0EDAAA15" w14:textId="25A6DDEE" w:rsidR="001A3198" w:rsidRPr="001A3198" w:rsidRDefault="001A3198" w:rsidP="00280498">
      <w:pPr>
        <w:rPr>
          <w:b/>
          <w:bCs/>
        </w:rPr>
      </w:pPr>
      <w:r w:rsidRPr="001A3198">
        <w:rPr>
          <w:b/>
          <w:bCs/>
        </w:rPr>
        <w:t xml:space="preserve">V. FEEDBACK: </w:t>
      </w:r>
    </w:p>
    <w:p w14:paraId="75BBAB83" w14:textId="2190D768" w:rsidR="001A3198" w:rsidRPr="001A3198" w:rsidRDefault="001A3198" w:rsidP="00280498">
      <w:pPr>
        <w:ind w:right="-279" w:firstLine="284"/>
      </w:pPr>
      <w:r w:rsidRPr="001A3198">
        <w:t>With 8A ………………………..………………………………………………………………..…</w:t>
      </w:r>
    </w:p>
    <w:p w14:paraId="3BAFB029" w14:textId="4CA47471" w:rsidR="001A3198" w:rsidRPr="001A3198" w:rsidRDefault="001A3198" w:rsidP="00280498">
      <w:pPr>
        <w:ind w:right="-279" w:firstLine="284"/>
      </w:pPr>
      <w:r w:rsidRPr="001A3198">
        <w:t>With 8B ………………………………………...……………………………………..……………</w:t>
      </w:r>
    </w:p>
    <w:p w14:paraId="0BA97E18" w14:textId="12FDCE8D" w:rsidR="002D2B20" w:rsidRPr="00E75273" w:rsidRDefault="001A3198" w:rsidP="001A3198">
      <w:pPr>
        <w:ind w:right="-370"/>
        <w:contextualSpacing/>
        <w:rPr>
          <w:b/>
        </w:rPr>
      </w:pPr>
      <w:r w:rsidRPr="001A3198">
        <w:t xml:space="preserve">     With 8C …………………</w:t>
      </w:r>
      <w:r>
        <w:t>…</w:t>
      </w:r>
      <w:r w:rsidRPr="001A3198">
        <w:t>………………………………………………………………….……</w:t>
      </w:r>
      <w:r w:rsidRPr="00280498">
        <w:rPr>
          <w:b/>
          <w:color w:val="FF0000"/>
          <w:sz w:val="26"/>
          <w:szCs w:val="26"/>
        </w:rPr>
        <w:t xml:space="preserve"> </w:t>
      </w:r>
      <w:r>
        <w:rPr>
          <w:b/>
        </w:rPr>
        <w:t xml:space="preserve"> </w:t>
      </w:r>
    </w:p>
    <w:p w14:paraId="40D74AE0" w14:textId="77777777" w:rsidR="002D2B20" w:rsidRPr="00E75273" w:rsidRDefault="002D2B20" w:rsidP="002D2B20">
      <w:pPr>
        <w:contextualSpacing/>
      </w:pPr>
    </w:p>
    <w:p w14:paraId="1E6059F4" w14:textId="77777777" w:rsidR="00BA2F37" w:rsidRPr="00E75273" w:rsidRDefault="00BA2F37" w:rsidP="003C7849">
      <w:pPr>
        <w:contextualSpacing/>
      </w:pPr>
    </w:p>
    <w:sectPr w:rsidR="00BA2F37" w:rsidRPr="00E75273" w:rsidSect="00EA62C3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851" w:right="1134" w:bottom="851" w:left="1361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206E8" w14:textId="77777777" w:rsidR="00412810" w:rsidRDefault="00412810" w:rsidP="00FD51C7">
      <w:r>
        <w:separator/>
      </w:r>
    </w:p>
  </w:endnote>
  <w:endnote w:type="continuationSeparator" w:id="0">
    <w:p w14:paraId="4C2BED00" w14:textId="77777777" w:rsidR="00412810" w:rsidRDefault="00412810" w:rsidP="00FD51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erif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24673" w14:textId="77777777" w:rsidR="006D0169" w:rsidRDefault="006D01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B58E9" w14:textId="67C864AB" w:rsidR="00831997" w:rsidRDefault="00831997">
    <w:pPr>
      <w:pStyle w:val="Footer"/>
      <w:jc w:val="center"/>
    </w:pPr>
  </w:p>
  <w:p w14:paraId="56BECA58" w14:textId="77777777" w:rsidR="00831997" w:rsidRDefault="0083199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A3C07" w14:textId="77777777" w:rsidR="006D0169" w:rsidRDefault="006D01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25148" w14:textId="77777777" w:rsidR="00412810" w:rsidRDefault="00412810" w:rsidP="00FD51C7">
      <w:r>
        <w:separator/>
      </w:r>
    </w:p>
  </w:footnote>
  <w:footnote w:type="continuationSeparator" w:id="0">
    <w:p w14:paraId="12D997FF" w14:textId="77777777" w:rsidR="00412810" w:rsidRDefault="00412810" w:rsidP="00FD51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398F0" w14:textId="64E7884C" w:rsidR="006D0169" w:rsidRDefault="006D01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2DE22" w14:textId="2164C020" w:rsidR="002D2B20" w:rsidRDefault="002D2B20" w:rsidP="002D2B2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left="-284" w:hanging="283"/>
      <w:rPr>
        <w:color w:val="000000"/>
      </w:rPr>
    </w:pPr>
    <w:r>
      <w:rPr>
        <w:color w:val="000000"/>
      </w:rPr>
      <w:t xml:space="preserve">       </w:t>
    </w:r>
  </w:p>
  <w:p w14:paraId="49009D49" w14:textId="77777777" w:rsidR="002D2B20" w:rsidRDefault="002D2B2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A9EB8A" w14:textId="76BDA81E" w:rsidR="006D0169" w:rsidRDefault="006D016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3E19E9"/>
    <w:multiLevelType w:val="hybridMultilevel"/>
    <w:tmpl w:val="7E5E58C6"/>
    <w:lvl w:ilvl="0" w:tplc="3A3EA6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AACDC7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5BA649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F06F05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CE98A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F0C6C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DA78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598053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2F88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D7C5F"/>
    <w:multiLevelType w:val="hybridMultilevel"/>
    <w:tmpl w:val="4A7E1064"/>
    <w:lvl w:ilvl="0" w:tplc="320C3D94">
      <w:numFmt w:val="bullet"/>
      <w:lvlText w:val="-"/>
      <w:lvlJc w:val="left"/>
      <w:pPr>
        <w:ind w:left="232" w:hanging="140"/>
      </w:pPr>
      <w:rPr>
        <w:rFonts w:ascii="DejaVu Serif" w:eastAsia="DejaVu Serif" w:hAnsi="DejaVu Serif" w:cs="DejaVu Serif" w:hint="default"/>
        <w:w w:val="98"/>
        <w:sz w:val="24"/>
        <w:szCs w:val="24"/>
        <w:lang w:val="en-US" w:eastAsia="en-US" w:bidi="ar-SA"/>
      </w:rPr>
    </w:lvl>
    <w:lvl w:ilvl="1" w:tplc="D2C68310">
      <w:numFmt w:val="bullet"/>
      <w:lvlText w:val="•"/>
      <w:lvlJc w:val="left"/>
      <w:pPr>
        <w:ind w:left="1304" w:hanging="140"/>
      </w:pPr>
      <w:rPr>
        <w:rFonts w:hint="default"/>
        <w:lang w:val="en-US" w:eastAsia="en-US" w:bidi="ar-SA"/>
      </w:rPr>
    </w:lvl>
    <w:lvl w:ilvl="2" w:tplc="721E73A2">
      <w:numFmt w:val="bullet"/>
      <w:lvlText w:val="•"/>
      <w:lvlJc w:val="left"/>
      <w:pPr>
        <w:ind w:left="2368" w:hanging="140"/>
      </w:pPr>
      <w:rPr>
        <w:rFonts w:hint="default"/>
        <w:lang w:val="en-US" w:eastAsia="en-US" w:bidi="ar-SA"/>
      </w:rPr>
    </w:lvl>
    <w:lvl w:ilvl="3" w:tplc="6CC096CE">
      <w:numFmt w:val="bullet"/>
      <w:lvlText w:val="•"/>
      <w:lvlJc w:val="left"/>
      <w:pPr>
        <w:ind w:left="3432" w:hanging="140"/>
      </w:pPr>
      <w:rPr>
        <w:rFonts w:hint="default"/>
        <w:lang w:val="en-US" w:eastAsia="en-US" w:bidi="ar-SA"/>
      </w:rPr>
    </w:lvl>
    <w:lvl w:ilvl="4" w:tplc="EF508F4E">
      <w:numFmt w:val="bullet"/>
      <w:lvlText w:val="•"/>
      <w:lvlJc w:val="left"/>
      <w:pPr>
        <w:ind w:left="4496" w:hanging="140"/>
      </w:pPr>
      <w:rPr>
        <w:rFonts w:hint="default"/>
        <w:lang w:val="en-US" w:eastAsia="en-US" w:bidi="ar-SA"/>
      </w:rPr>
    </w:lvl>
    <w:lvl w:ilvl="5" w:tplc="24F06AF0">
      <w:numFmt w:val="bullet"/>
      <w:lvlText w:val="•"/>
      <w:lvlJc w:val="left"/>
      <w:pPr>
        <w:ind w:left="5560" w:hanging="140"/>
      </w:pPr>
      <w:rPr>
        <w:rFonts w:hint="default"/>
        <w:lang w:val="en-US" w:eastAsia="en-US" w:bidi="ar-SA"/>
      </w:rPr>
    </w:lvl>
    <w:lvl w:ilvl="6" w:tplc="F4E0E964">
      <w:numFmt w:val="bullet"/>
      <w:lvlText w:val="•"/>
      <w:lvlJc w:val="left"/>
      <w:pPr>
        <w:ind w:left="6624" w:hanging="140"/>
      </w:pPr>
      <w:rPr>
        <w:rFonts w:hint="default"/>
        <w:lang w:val="en-US" w:eastAsia="en-US" w:bidi="ar-SA"/>
      </w:rPr>
    </w:lvl>
    <w:lvl w:ilvl="7" w:tplc="3E3ABE70">
      <w:numFmt w:val="bullet"/>
      <w:lvlText w:val="•"/>
      <w:lvlJc w:val="left"/>
      <w:pPr>
        <w:ind w:left="7688" w:hanging="140"/>
      </w:pPr>
      <w:rPr>
        <w:rFonts w:hint="default"/>
        <w:lang w:val="en-US" w:eastAsia="en-US" w:bidi="ar-SA"/>
      </w:rPr>
    </w:lvl>
    <w:lvl w:ilvl="8" w:tplc="827E9D30">
      <w:numFmt w:val="bullet"/>
      <w:lvlText w:val="•"/>
      <w:lvlJc w:val="left"/>
      <w:pPr>
        <w:ind w:left="8752" w:hanging="140"/>
      </w:pPr>
      <w:rPr>
        <w:rFonts w:hint="default"/>
        <w:lang w:val="en-US" w:eastAsia="en-US" w:bidi="ar-SA"/>
      </w:rPr>
    </w:lvl>
  </w:abstractNum>
  <w:abstractNum w:abstractNumId="2" w15:restartNumberingAfterBreak="0">
    <w:nsid w:val="210C7FEC"/>
    <w:multiLevelType w:val="hybridMultilevel"/>
    <w:tmpl w:val="C0561AA4"/>
    <w:lvl w:ilvl="0" w:tplc="880CB92C">
      <w:start w:val="1"/>
      <w:numFmt w:val="decimal"/>
      <w:lvlText w:val="%1."/>
      <w:lvlJc w:val="left"/>
      <w:pPr>
        <w:ind w:left="471" w:hanging="240"/>
      </w:pPr>
      <w:rPr>
        <w:rFonts w:ascii="DejaVu Serif" w:eastAsia="DejaVu Serif" w:hAnsi="DejaVu Serif" w:cs="DejaVu Serif" w:hint="default"/>
        <w:w w:val="78"/>
        <w:sz w:val="24"/>
        <w:szCs w:val="24"/>
        <w:lang w:val="en-US" w:eastAsia="en-US" w:bidi="ar-SA"/>
      </w:rPr>
    </w:lvl>
    <w:lvl w:ilvl="1" w:tplc="454A8218">
      <w:numFmt w:val="bullet"/>
      <w:lvlText w:val="•"/>
      <w:lvlJc w:val="left"/>
      <w:pPr>
        <w:ind w:left="1520" w:hanging="240"/>
      </w:pPr>
      <w:rPr>
        <w:rFonts w:hint="default"/>
        <w:lang w:val="en-US" w:eastAsia="en-US" w:bidi="ar-SA"/>
      </w:rPr>
    </w:lvl>
    <w:lvl w:ilvl="2" w:tplc="5C8837A0">
      <w:numFmt w:val="bullet"/>
      <w:lvlText w:val="•"/>
      <w:lvlJc w:val="left"/>
      <w:pPr>
        <w:ind w:left="2560" w:hanging="240"/>
      </w:pPr>
      <w:rPr>
        <w:rFonts w:hint="default"/>
        <w:lang w:val="en-US" w:eastAsia="en-US" w:bidi="ar-SA"/>
      </w:rPr>
    </w:lvl>
    <w:lvl w:ilvl="3" w:tplc="538C987A">
      <w:numFmt w:val="bullet"/>
      <w:lvlText w:val="•"/>
      <w:lvlJc w:val="left"/>
      <w:pPr>
        <w:ind w:left="3600" w:hanging="240"/>
      </w:pPr>
      <w:rPr>
        <w:rFonts w:hint="default"/>
        <w:lang w:val="en-US" w:eastAsia="en-US" w:bidi="ar-SA"/>
      </w:rPr>
    </w:lvl>
    <w:lvl w:ilvl="4" w:tplc="108ACC7E">
      <w:numFmt w:val="bullet"/>
      <w:lvlText w:val="•"/>
      <w:lvlJc w:val="left"/>
      <w:pPr>
        <w:ind w:left="4640" w:hanging="240"/>
      </w:pPr>
      <w:rPr>
        <w:rFonts w:hint="default"/>
        <w:lang w:val="en-US" w:eastAsia="en-US" w:bidi="ar-SA"/>
      </w:rPr>
    </w:lvl>
    <w:lvl w:ilvl="5" w:tplc="9A60CB88">
      <w:numFmt w:val="bullet"/>
      <w:lvlText w:val="•"/>
      <w:lvlJc w:val="left"/>
      <w:pPr>
        <w:ind w:left="5680" w:hanging="240"/>
      </w:pPr>
      <w:rPr>
        <w:rFonts w:hint="default"/>
        <w:lang w:val="en-US" w:eastAsia="en-US" w:bidi="ar-SA"/>
      </w:rPr>
    </w:lvl>
    <w:lvl w:ilvl="6" w:tplc="C7D02C5E">
      <w:numFmt w:val="bullet"/>
      <w:lvlText w:val="•"/>
      <w:lvlJc w:val="left"/>
      <w:pPr>
        <w:ind w:left="6720" w:hanging="240"/>
      </w:pPr>
      <w:rPr>
        <w:rFonts w:hint="default"/>
        <w:lang w:val="en-US" w:eastAsia="en-US" w:bidi="ar-SA"/>
      </w:rPr>
    </w:lvl>
    <w:lvl w:ilvl="7" w:tplc="822A29E0">
      <w:numFmt w:val="bullet"/>
      <w:lvlText w:val="•"/>
      <w:lvlJc w:val="left"/>
      <w:pPr>
        <w:ind w:left="7760" w:hanging="240"/>
      </w:pPr>
      <w:rPr>
        <w:rFonts w:hint="default"/>
        <w:lang w:val="en-US" w:eastAsia="en-US" w:bidi="ar-SA"/>
      </w:rPr>
    </w:lvl>
    <w:lvl w:ilvl="8" w:tplc="BBB2389E">
      <w:numFmt w:val="bullet"/>
      <w:lvlText w:val="•"/>
      <w:lvlJc w:val="left"/>
      <w:pPr>
        <w:ind w:left="8800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38095DA7"/>
    <w:multiLevelType w:val="hybridMultilevel"/>
    <w:tmpl w:val="210C0C90"/>
    <w:lvl w:ilvl="0" w:tplc="3A648AF2">
      <w:numFmt w:val="bullet"/>
      <w:lvlText w:val="-"/>
      <w:lvlJc w:val="left"/>
      <w:pPr>
        <w:ind w:left="232" w:hanging="140"/>
      </w:pPr>
      <w:rPr>
        <w:rFonts w:ascii="DejaVu Serif" w:eastAsia="DejaVu Serif" w:hAnsi="DejaVu Serif" w:cs="DejaVu Serif" w:hint="default"/>
        <w:w w:val="98"/>
        <w:sz w:val="24"/>
        <w:szCs w:val="24"/>
        <w:lang w:val="en-US" w:eastAsia="en-US" w:bidi="ar-SA"/>
      </w:rPr>
    </w:lvl>
    <w:lvl w:ilvl="1" w:tplc="1182E8C2">
      <w:numFmt w:val="bullet"/>
      <w:lvlText w:val="•"/>
      <w:lvlJc w:val="left"/>
      <w:pPr>
        <w:ind w:left="1304" w:hanging="140"/>
      </w:pPr>
      <w:rPr>
        <w:rFonts w:hint="default"/>
        <w:lang w:val="en-US" w:eastAsia="en-US" w:bidi="ar-SA"/>
      </w:rPr>
    </w:lvl>
    <w:lvl w:ilvl="2" w:tplc="17927B86">
      <w:numFmt w:val="bullet"/>
      <w:lvlText w:val="•"/>
      <w:lvlJc w:val="left"/>
      <w:pPr>
        <w:ind w:left="2368" w:hanging="140"/>
      </w:pPr>
      <w:rPr>
        <w:rFonts w:hint="default"/>
        <w:lang w:val="en-US" w:eastAsia="en-US" w:bidi="ar-SA"/>
      </w:rPr>
    </w:lvl>
    <w:lvl w:ilvl="3" w:tplc="5DCA8CCE">
      <w:numFmt w:val="bullet"/>
      <w:lvlText w:val="•"/>
      <w:lvlJc w:val="left"/>
      <w:pPr>
        <w:ind w:left="3432" w:hanging="140"/>
      </w:pPr>
      <w:rPr>
        <w:rFonts w:hint="default"/>
        <w:lang w:val="en-US" w:eastAsia="en-US" w:bidi="ar-SA"/>
      </w:rPr>
    </w:lvl>
    <w:lvl w:ilvl="4" w:tplc="226A82CE">
      <w:numFmt w:val="bullet"/>
      <w:lvlText w:val="•"/>
      <w:lvlJc w:val="left"/>
      <w:pPr>
        <w:ind w:left="4496" w:hanging="140"/>
      </w:pPr>
      <w:rPr>
        <w:rFonts w:hint="default"/>
        <w:lang w:val="en-US" w:eastAsia="en-US" w:bidi="ar-SA"/>
      </w:rPr>
    </w:lvl>
    <w:lvl w:ilvl="5" w:tplc="B9F6A5D4">
      <w:numFmt w:val="bullet"/>
      <w:lvlText w:val="•"/>
      <w:lvlJc w:val="left"/>
      <w:pPr>
        <w:ind w:left="5560" w:hanging="140"/>
      </w:pPr>
      <w:rPr>
        <w:rFonts w:hint="default"/>
        <w:lang w:val="en-US" w:eastAsia="en-US" w:bidi="ar-SA"/>
      </w:rPr>
    </w:lvl>
    <w:lvl w:ilvl="6" w:tplc="23F4A13C">
      <w:numFmt w:val="bullet"/>
      <w:lvlText w:val="•"/>
      <w:lvlJc w:val="left"/>
      <w:pPr>
        <w:ind w:left="6624" w:hanging="140"/>
      </w:pPr>
      <w:rPr>
        <w:rFonts w:hint="default"/>
        <w:lang w:val="en-US" w:eastAsia="en-US" w:bidi="ar-SA"/>
      </w:rPr>
    </w:lvl>
    <w:lvl w:ilvl="7" w:tplc="240AE2BC">
      <w:numFmt w:val="bullet"/>
      <w:lvlText w:val="•"/>
      <w:lvlJc w:val="left"/>
      <w:pPr>
        <w:ind w:left="7688" w:hanging="140"/>
      </w:pPr>
      <w:rPr>
        <w:rFonts w:hint="default"/>
        <w:lang w:val="en-US" w:eastAsia="en-US" w:bidi="ar-SA"/>
      </w:rPr>
    </w:lvl>
    <w:lvl w:ilvl="8" w:tplc="EC20170E">
      <w:numFmt w:val="bullet"/>
      <w:lvlText w:val="•"/>
      <w:lvlJc w:val="left"/>
      <w:pPr>
        <w:ind w:left="8752" w:hanging="140"/>
      </w:pPr>
      <w:rPr>
        <w:rFonts w:hint="default"/>
        <w:lang w:val="en-US" w:eastAsia="en-US" w:bidi="ar-SA"/>
      </w:rPr>
    </w:lvl>
  </w:abstractNum>
  <w:abstractNum w:abstractNumId="4" w15:restartNumberingAfterBreak="0">
    <w:nsid w:val="3A9A6746"/>
    <w:multiLevelType w:val="hybridMultilevel"/>
    <w:tmpl w:val="D21045FE"/>
    <w:lvl w:ilvl="0" w:tplc="41DAA1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5F33A9"/>
    <w:multiLevelType w:val="hybridMultilevel"/>
    <w:tmpl w:val="3468E000"/>
    <w:lvl w:ilvl="0" w:tplc="26562D82">
      <w:start w:val="4"/>
      <w:numFmt w:val="bullet"/>
      <w:lvlText w:val="-"/>
      <w:lvlJc w:val="left"/>
      <w:pPr>
        <w:ind w:left="55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2" w:hanging="360"/>
      </w:pPr>
      <w:rPr>
        <w:rFonts w:ascii="Wingdings" w:hAnsi="Wingdings" w:hint="default"/>
      </w:rPr>
    </w:lvl>
  </w:abstractNum>
  <w:num w:numId="1" w16cid:durableId="603999823">
    <w:abstractNumId w:val="4"/>
  </w:num>
  <w:num w:numId="2" w16cid:durableId="143468595">
    <w:abstractNumId w:val="3"/>
  </w:num>
  <w:num w:numId="3" w16cid:durableId="1160778580">
    <w:abstractNumId w:val="2"/>
  </w:num>
  <w:num w:numId="4" w16cid:durableId="428618667">
    <w:abstractNumId w:val="5"/>
  </w:num>
  <w:num w:numId="5" w16cid:durableId="922422325">
    <w:abstractNumId w:val="1"/>
  </w:num>
  <w:num w:numId="6" w16cid:durableId="17500335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DFA"/>
    <w:rsid w:val="00003BC7"/>
    <w:rsid w:val="00040D54"/>
    <w:rsid w:val="000457EC"/>
    <w:rsid w:val="00053F3C"/>
    <w:rsid w:val="00062BA6"/>
    <w:rsid w:val="00062EFF"/>
    <w:rsid w:val="0007667B"/>
    <w:rsid w:val="0008557C"/>
    <w:rsid w:val="000A1EE8"/>
    <w:rsid w:val="000A3BE9"/>
    <w:rsid w:val="000A40B2"/>
    <w:rsid w:val="000B0F29"/>
    <w:rsid w:val="000C0501"/>
    <w:rsid w:val="000D67C0"/>
    <w:rsid w:val="000D7FB9"/>
    <w:rsid w:val="000E47E2"/>
    <w:rsid w:val="000E7D84"/>
    <w:rsid w:val="00111488"/>
    <w:rsid w:val="00121917"/>
    <w:rsid w:val="001229D0"/>
    <w:rsid w:val="00131EFA"/>
    <w:rsid w:val="001338C4"/>
    <w:rsid w:val="001436A3"/>
    <w:rsid w:val="0014647E"/>
    <w:rsid w:val="00163A36"/>
    <w:rsid w:val="00174B25"/>
    <w:rsid w:val="00191735"/>
    <w:rsid w:val="001A143B"/>
    <w:rsid w:val="001A1A43"/>
    <w:rsid w:val="001A3198"/>
    <w:rsid w:val="001D117D"/>
    <w:rsid w:val="001D1E39"/>
    <w:rsid w:val="001E3C68"/>
    <w:rsid w:val="001E5763"/>
    <w:rsid w:val="001E5EC7"/>
    <w:rsid w:val="001F3CEE"/>
    <w:rsid w:val="0022235C"/>
    <w:rsid w:val="00226A3F"/>
    <w:rsid w:val="00233578"/>
    <w:rsid w:val="002367B9"/>
    <w:rsid w:val="00245905"/>
    <w:rsid w:val="00246763"/>
    <w:rsid w:val="00247482"/>
    <w:rsid w:val="00247626"/>
    <w:rsid w:val="002715A1"/>
    <w:rsid w:val="00274A2F"/>
    <w:rsid w:val="002777C4"/>
    <w:rsid w:val="002974AC"/>
    <w:rsid w:val="002A5A7D"/>
    <w:rsid w:val="002A61F3"/>
    <w:rsid w:val="002B014B"/>
    <w:rsid w:val="002B64A9"/>
    <w:rsid w:val="002B7EFF"/>
    <w:rsid w:val="002C0356"/>
    <w:rsid w:val="002C3258"/>
    <w:rsid w:val="002D2B20"/>
    <w:rsid w:val="002D3853"/>
    <w:rsid w:val="002E4B8B"/>
    <w:rsid w:val="002F7FC3"/>
    <w:rsid w:val="003122AB"/>
    <w:rsid w:val="003179E5"/>
    <w:rsid w:val="00333FA6"/>
    <w:rsid w:val="003342BF"/>
    <w:rsid w:val="00342633"/>
    <w:rsid w:val="003564D9"/>
    <w:rsid w:val="00367E8E"/>
    <w:rsid w:val="003736DF"/>
    <w:rsid w:val="00387363"/>
    <w:rsid w:val="00394E5D"/>
    <w:rsid w:val="00397AD4"/>
    <w:rsid w:val="00397CC1"/>
    <w:rsid w:val="003A25A4"/>
    <w:rsid w:val="003A53E8"/>
    <w:rsid w:val="003C648A"/>
    <w:rsid w:val="003C656E"/>
    <w:rsid w:val="003C7849"/>
    <w:rsid w:val="003E007C"/>
    <w:rsid w:val="003E33C3"/>
    <w:rsid w:val="003E43B3"/>
    <w:rsid w:val="003F28CB"/>
    <w:rsid w:val="003F2909"/>
    <w:rsid w:val="00404B08"/>
    <w:rsid w:val="00404D60"/>
    <w:rsid w:val="00412810"/>
    <w:rsid w:val="004153D1"/>
    <w:rsid w:val="00416F02"/>
    <w:rsid w:val="00417AF7"/>
    <w:rsid w:val="00434592"/>
    <w:rsid w:val="0044228F"/>
    <w:rsid w:val="00457F77"/>
    <w:rsid w:val="00471F39"/>
    <w:rsid w:val="004745D9"/>
    <w:rsid w:val="00483F7E"/>
    <w:rsid w:val="00483F97"/>
    <w:rsid w:val="00485FAF"/>
    <w:rsid w:val="00495629"/>
    <w:rsid w:val="004A0A83"/>
    <w:rsid w:val="004B0122"/>
    <w:rsid w:val="004B28F6"/>
    <w:rsid w:val="004B7D3E"/>
    <w:rsid w:val="004E4115"/>
    <w:rsid w:val="004F1C29"/>
    <w:rsid w:val="004F535B"/>
    <w:rsid w:val="004F6675"/>
    <w:rsid w:val="0050528B"/>
    <w:rsid w:val="0050676B"/>
    <w:rsid w:val="005264BA"/>
    <w:rsid w:val="00553482"/>
    <w:rsid w:val="00562EED"/>
    <w:rsid w:val="005665BF"/>
    <w:rsid w:val="005670FD"/>
    <w:rsid w:val="005855DB"/>
    <w:rsid w:val="005928CD"/>
    <w:rsid w:val="005A0E3D"/>
    <w:rsid w:val="005A246E"/>
    <w:rsid w:val="005A502C"/>
    <w:rsid w:val="005B30D2"/>
    <w:rsid w:val="005B5FC8"/>
    <w:rsid w:val="005B652A"/>
    <w:rsid w:val="005C0404"/>
    <w:rsid w:val="005D29A2"/>
    <w:rsid w:val="005F7DC6"/>
    <w:rsid w:val="0060148B"/>
    <w:rsid w:val="006019C5"/>
    <w:rsid w:val="00607D9A"/>
    <w:rsid w:val="006128D9"/>
    <w:rsid w:val="00620641"/>
    <w:rsid w:val="006343B7"/>
    <w:rsid w:val="00646D1E"/>
    <w:rsid w:val="00651295"/>
    <w:rsid w:val="00653406"/>
    <w:rsid w:val="00657F5C"/>
    <w:rsid w:val="00661C3A"/>
    <w:rsid w:val="00662313"/>
    <w:rsid w:val="006630C7"/>
    <w:rsid w:val="006708A6"/>
    <w:rsid w:val="00673F0D"/>
    <w:rsid w:val="0068677B"/>
    <w:rsid w:val="00690024"/>
    <w:rsid w:val="006A0122"/>
    <w:rsid w:val="006B1FB6"/>
    <w:rsid w:val="006B2520"/>
    <w:rsid w:val="006B42E3"/>
    <w:rsid w:val="006D0169"/>
    <w:rsid w:val="006D2C39"/>
    <w:rsid w:val="006E0FDC"/>
    <w:rsid w:val="006E18BA"/>
    <w:rsid w:val="006E2E63"/>
    <w:rsid w:val="006F000E"/>
    <w:rsid w:val="00714578"/>
    <w:rsid w:val="00716E21"/>
    <w:rsid w:val="00722962"/>
    <w:rsid w:val="00732694"/>
    <w:rsid w:val="007401C5"/>
    <w:rsid w:val="007644D7"/>
    <w:rsid w:val="0078070D"/>
    <w:rsid w:val="0079060E"/>
    <w:rsid w:val="00791DB1"/>
    <w:rsid w:val="007953B1"/>
    <w:rsid w:val="007C1B14"/>
    <w:rsid w:val="007C51DE"/>
    <w:rsid w:val="007D38A9"/>
    <w:rsid w:val="007E0FB1"/>
    <w:rsid w:val="007E5EA0"/>
    <w:rsid w:val="0080363B"/>
    <w:rsid w:val="008059B2"/>
    <w:rsid w:val="0081046C"/>
    <w:rsid w:val="00811AE7"/>
    <w:rsid w:val="00812F51"/>
    <w:rsid w:val="00815FB3"/>
    <w:rsid w:val="008301CF"/>
    <w:rsid w:val="00831997"/>
    <w:rsid w:val="00851D8C"/>
    <w:rsid w:val="0087483F"/>
    <w:rsid w:val="00876247"/>
    <w:rsid w:val="0088387C"/>
    <w:rsid w:val="00890D35"/>
    <w:rsid w:val="008A5EAD"/>
    <w:rsid w:val="008B2807"/>
    <w:rsid w:val="008B4AA4"/>
    <w:rsid w:val="008C4879"/>
    <w:rsid w:val="008C6CC4"/>
    <w:rsid w:val="008D6192"/>
    <w:rsid w:val="008F147D"/>
    <w:rsid w:val="00911E9C"/>
    <w:rsid w:val="00913353"/>
    <w:rsid w:val="009350C7"/>
    <w:rsid w:val="00943050"/>
    <w:rsid w:val="009611C6"/>
    <w:rsid w:val="009752A1"/>
    <w:rsid w:val="00990960"/>
    <w:rsid w:val="00996D35"/>
    <w:rsid w:val="009A53C7"/>
    <w:rsid w:val="009B1E61"/>
    <w:rsid w:val="009B7EC0"/>
    <w:rsid w:val="009C38AE"/>
    <w:rsid w:val="009C4DFA"/>
    <w:rsid w:val="009E6986"/>
    <w:rsid w:val="00A168DC"/>
    <w:rsid w:val="00A70369"/>
    <w:rsid w:val="00A8163F"/>
    <w:rsid w:val="00AA1EDE"/>
    <w:rsid w:val="00AA5945"/>
    <w:rsid w:val="00AB5694"/>
    <w:rsid w:val="00AB6A26"/>
    <w:rsid w:val="00AC0C9E"/>
    <w:rsid w:val="00AC3CC3"/>
    <w:rsid w:val="00AC7303"/>
    <w:rsid w:val="00AD6234"/>
    <w:rsid w:val="00AE410A"/>
    <w:rsid w:val="00AF5B3F"/>
    <w:rsid w:val="00B07DBA"/>
    <w:rsid w:val="00B22BA9"/>
    <w:rsid w:val="00B248CC"/>
    <w:rsid w:val="00B324B3"/>
    <w:rsid w:val="00B36285"/>
    <w:rsid w:val="00B37450"/>
    <w:rsid w:val="00B42577"/>
    <w:rsid w:val="00B46A44"/>
    <w:rsid w:val="00B73992"/>
    <w:rsid w:val="00B8248B"/>
    <w:rsid w:val="00B9455E"/>
    <w:rsid w:val="00BA2F37"/>
    <w:rsid w:val="00BA40E6"/>
    <w:rsid w:val="00BA5636"/>
    <w:rsid w:val="00BB47AD"/>
    <w:rsid w:val="00BD6FE1"/>
    <w:rsid w:val="00C04019"/>
    <w:rsid w:val="00C043A0"/>
    <w:rsid w:val="00C0754A"/>
    <w:rsid w:val="00C10A86"/>
    <w:rsid w:val="00C23120"/>
    <w:rsid w:val="00C26A1F"/>
    <w:rsid w:val="00C40C68"/>
    <w:rsid w:val="00C721F4"/>
    <w:rsid w:val="00C8077E"/>
    <w:rsid w:val="00C858D3"/>
    <w:rsid w:val="00C9071B"/>
    <w:rsid w:val="00C96694"/>
    <w:rsid w:val="00CB4547"/>
    <w:rsid w:val="00CB7680"/>
    <w:rsid w:val="00CD6390"/>
    <w:rsid w:val="00CE3432"/>
    <w:rsid w:val="00CE4674"/>
    <w:rsid w:val="00CE50F4"/>
    <w:rsid w:val="00CE6F55"/>
    <w:rsid w:val="00CF0479"/>
    <w:rsid w:val="00CF45E3"/>
    <w:rsid w:val="00CF5B47"/>
    <w:rsid w:val="00D155C4"/>
    <w:rsid w:val="00D25090"/>
    <w:rsid w:val="00D6647C"/>
    <w:rsid w:val="00D831E1"/>
    <w:rsid w:val="00D87C91"/>
    <w:rsid w:val="00DC6A28"/>
    <w:rsid w:val="00DC7C37"/>
    <w:rsid w:val="00DD40ED"/>
    <w:rsid w:val="00DD4FDC"/>
    <w:rsid w:val="00DD6B41"/>
    <w:rsid w:val="00DD6F1C"/>
    <w:rsid w:val="00DF38E0"/>
    <w:rsid w:val="00DF405A"/>
    <w:rsid w:val="00DF4414"/>
    <w:rsid w:val="00E0714F"/>
    <w:rsid w:val="00E1239D"/>
    <w:rsid w:val="00E14234"/>
    <w:rsid w:val="00E1795B"/>
    <w:rsid w:val="00E2476A"/>
    <w:rsid w:val="00E31C95"/>
    <w:rsid w:val="00E4096C"/>
    <w:rsid w:val="00E55442"/>
    <w:rsid w:val="00E633DF"/>
    <w:rsid w:val="00E6471A"/>
    <w:rsid w:val="00E75273"/>
    <w:rsid w:val="00E82843"/>
    <w:rsid w:val="00E85592"/>
    <w:rsid w:val="00E9302B"/>
    <w:rsid w:val="00EA1870"/>
    <w:rsid w:val="00EA62C3"/>
    <w:rsid w:val="00ED6872"/>
    <w:rsid w:val="00ED73A3"/>
    <w:rsid w:val="00EE2C68"/>
    <w:rsid w:val="00F01C4E"/>
    <w:rsid w:val="00F13B6E"/>
    <w:rsid w:val="00F16E60"/>
    <w:rsid w:val="00F2714D"/>
    <w:rsid w:val="00F279E6"/>
    <w:rsid w:val="00F338A6"/>
    <w:rsid w:val="00F3665D"/>
    <w:rsid w:val="00F37C4B"/>
    <w:rsid w:val="00F41825"/>
    <w:rsid w:val="00F43B4D"/>
    <w:rsid w:val="00F677AA"/>
    <w:rsid w:val="00F8141C"/>
    <w:rsid w:val="00F90B76"/>
    <w:rsid w:val="00F95C5B"/>
    <w:rsid w:val="00FA34F5"/>
    <w:rsid w:val="00FD5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322D"/>
  <w15:chartTrackingRefBased/>
  <w15:docId w15:val="{273B62FD-3898-482D-BB17-CC0B9F88C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D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C7C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7C4B"/>
    <w:pPr>
      <w:ind w:left="720"/>
      <w:contextualSpacing/>
    </w:pPr>
  </w:style>
  <w:style w:type="character" w:customStyle="1" w:styleId="star-btn">
    <w:name w:val="star-btn"/>
    <w:basedOn w:val="DefaultParagraphFont"/>
    <w:rsid w:val="004B28F6"/>
  </w:style>
  <w:style w:type="character" w:customStyle="1" w:styleId="def">
    <w:name w:val="def"/>
    <w:basedOn w:val="DefaultParagraphFont"/>
    <w:rsid w:val="004B28F6"/>
  </w:style>
  <w:style w:type="paragraph" w:styleId="Header">
    <w:name w:val="header"/>
    <w:basedOn w:val="Normal"/>
    <w:link w:val="HeaderChar"/>
    <w:uiPriority w:val="99"/>
    <w:unhideWhenUsed/>
    <w:rsid w:val="00FD51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1C7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D51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1C7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B64A9"/>
    <w:pPr>
      <w:spacing w:before="100" w:beforeAutospacing="1" w:after="100" w:afterAutospacing="1"/>
    </w:pPr>
  </w:style>
  <w:style w:type="paragraph" w:customStyle="1" w:styleId="TableParagraph">
    <w:name w:val="Table Paragraph"/>
    <w:basedOn w:val="Normal"/>
    <w:uiPriority w:val="1"/>
    <w:qFormat/>
    <w:rsid w:val="002D2B20"/>
    <w:pPr>
      <w:widowControl w:val="0"/>
      <w:autoSpaceDE w:val="0"/>
      <w:autoSpaceDN w:val="0"/>
    </w:pPr>
    <w:rPr>
      <w:rFonts w:ascii="DejaVu Serif" w:eastAsia="DejaVu Serif" w:hAnsi="DejaVu Serif" w:cs="DejaVu Serif"/>
      <w:sz w:val="22"/>
      <w:szCs w:val="22"/>
    </w:rPr>
  </w:style>
  <w:style w:type="paragraph" w:styleId="Subtitle">
    <w:name w:val="Subtitle"/>
    <w:basedOn w:val="Normal"/>
    <w:next w:val="Normal"/>
    <w:link w:val="SubtitleChar"/>
    <w:rsid w:val="002D2B20"/>
    <w:pPr>
      <w:spacing w:after="120"/>
    </w:pPr>
    <w:rPr>
      <w:rFonts w:ascii="Calibri" w:eastAsia="Calibri" w:hAnsi="Calibri" w:cs="Calibri"/>
      <w:b/>
    </w:rPr>
  </w:style>
  <w:style w:type="character" w:customStyle="1" w:styleId="SubtitleChar">
    <w:name w:val="Subtitle Char"/>
    <w:basedOn w:val="DefaultParagraphFont"/>
    <w:link w:val="Subtitle"/>
    <w:rsid w:val="002D2B20"/>
    <w:rPr>
      <w:rFonts w:ascii="Calibri" w:eastAsia="Calibri" w:hAnsi="Calibri" w:cs="Calibri"/>
      <w:b/>
      <w:sz w:val="24"/>
      <w:szCs w:val="24"/>
      <w:lang w:val="en-US" w:eastAsia="en-US"/>
    </w:rPr>
  </w:style>
  <w:style w:type="table" w:customStyle="1" w:styleId="TableGrid1">
    <w:name w:val="Table Grid1"/>
    <w:basedOn w:val="TableNormal"/>
    <w:next w:val="TableGrid"/>
    <w:rsid w:val="004A0A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5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0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7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6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NND\DBM_NND\DBM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DBM.dotm</Template>
  <TotalTime>887</TotalTime>
  <Pages>32</Pages>
  <Words>9215</Words>
  <Characters>52531</Characters>
  <Application>Microsoft Office Word</Application>
  <DocSecurity>0</DocSecurity>
  <Lines>437</Lines>
  <Paragraphs>123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Giang Do</dc:creator>
  <cp:keywords/>
  <dc:description/>
  <cp:lastModifiedBy>Tô Thị Giang</cp:lastModifiedBy>
  <cp:revision>163</cp:revision>
  <dcterms:created xsi:type="dcterms:W3CDTF">2023-01-15T06:14:00Z</dcterms:created>
  <dcterms:modified xsi:type="dcterms:W3CDTF">2023-07-01T14:32:00Z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02e2baa49e330c0f96e63d4d02b5f68119804cec140f38873ee3a57cdbdfdbb4</vt:lpwstr>
  </property>
</Properties>
</file>